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1E0"/>
      </w:tblPr>
      <w:tblGrid>
        <w:gridCol w:w="5271"/>
        <w:gridCol w:w="5271"/>
      </w:tblGrid>
      <w:tr w:rsidR="007B2101" w:rsidTr="00DC5686">
        <w:tc>
          <w:tcPr>
            <w:tcW w:w="5271" w:type="dxa"/>
          </w:tcPr>
          <w:p w:rsidR="007B2101" w:rsidRDefault="007B2101" w:rsidP="00DC5686">
            <w:pPr>
              <w:spacing w:line="280" w:lineRule="exact"/>
              <w:rPr>
                <w:rFonts w:ascii="Times New Roman" w:eastAsia="Calibri" w:hAnsi="Times New Roman" w:cs="Times New Roman"/>
              </w:rPr>
            </w:pPr>
            <w:r>
              <w:rPr>
                <w:rFonts w:ascii="Times New Roman" w:eastAsia="Calibri" w:hAnsi="Times New Roman" w:cs="Times New Roman"/>
              </w:rPr>
              <w:t>Принята на заседании</w:t>
            </w:r>
          </w:p>
          <w:p w:rsidR="007B2101" w:rsidRDefault="007B2101" w:rsidP="00DC5686">
            <w:pPr>
              <w:spacing w:line="280" w:lineRule="exact"/>
              <w:rPr>
                <w:rFonts w:ascii="Times New Roman" w:eastAsia="Calibri" w:hAnsi="Times New Roman" w:cs="Times New Roman"/>
              </w:rPr>
            </w:pPr>
            <w:r>
              <w:rPr>
                <w:rFonts w:ascii="Times New Roman" w:eastAsia="Calibri" w:hAnsi="Times New Roman" w:cs="Times New Roman"/>
              </w:rPr>
              <w:t xml:space="preserve">педсовета </w:t>
            </w:r>
          </w:p>
          <w:p w:rsidR="007B2101" w:rsidRDefault="007B2101" w:rsidP="00DC5686">
            <w:pPr>
              <w:spacing w:line="280" w:lineRule="exact"/>
              <w:rPr>
                <w:rFonts w:ascii="Times New Roman" w:eastAsia="Calibri" w:hAnsi="Times New Roman" w:cs="Times New Roman"/>
              </w:rPr>
            </w:pPr>
            <w:r>
              <w:rPr>
                <w:rFonts w:ascii="Times New Roman" w:eastAsia="Calibri" w:hAnsi="Times New Roman" w:cs="Times New Roman"/>
              </w:rPr>
              <w:t>протокол № 1 от 30.08.2024 г.</w:t>
            </w:r>
          </w:p>
        </w:tc>
        <w:tc>
          <w:tcPr>
            <w:tcW w:w="5271" w:type="dxa"/>
          </w:tcPr>
          <w:p w:rsidR="007B2101" w:rsidRDefault="007B2101" w:rsidP="009976A4">
            <w:pPr>
              <w:spacing w:line="280" w:lineRule="exact"/>
              <w:jc w:val="right"/>
              <w:rPr>
                <w:rFonts w:ascii="Times New Roman" w:eastAsia="Calibri" w:hAnsi="Times New Roman" w:cs="Times New Roman"/>
              </w:rPr>
            </w:pPr>
            <w:r>
              <w:rPr>
                <w:rFonts w:ascii="Times New Roman" w:eastAsia="Calibri" w:hAnsi="Times New Roman" w:cs="Times New Roman"/>
              </w:rPr>
              <w:t>Утверждена</w:t>
            </w:r>
          </w:p>
          <w:p w:rsidR="007B2101" w:rsidRDefault="007B2101" w:rsidP="009976A4">
            <w:pPr>
              <w:spacing w:line="280" w:lineRule="exact"/>
              <w:jc w:val="right"/>
              <w:rPr>
                <w:rFonts w:ascii="Times New Roman" w:eastAsia="Calibri" w:hAnsi="Times New Roman" w:cs="Times New Roman"/>
              </w:rPr>
            </w:pPr>
            <w:r>
              <w:rPr>
                <w:rFonts w:ascii="Times New Roman" w:eastAsia="Calibri" w:hAnsi="Times New Roman" w:cs="Times New Roman"/>
              </w:rPr>
              <w:t>Директором МКОУ «Кабаковская СОШ»</w:t>
            </w:r>
          </w:p>
          <w:p w:rsidR="007B2101" w:rsidRDefault="007B2101" w:rsidP="009976A4">
            <w:pPr>
              <w:spacing w:line="280" w:lineRule="exact"/>
              <w:jc w:val="right"/>
              <w:rPr>
                <w:rFonts w:ascii="Times New Roman" w:eastAsia="Calibri" w:hAnsi="Times New Roman" w:cs="Times New Roman"/>
              </w:rPr>
            </w:pPr>
            <w:r>
              <w:rPr>
                <w:rFonts w:ascii="Times New Roman" w:eastAsia="Calibri" w:hAnsi="Times New Roman" w:cs="Times New Roman"/>
              </w:rPr>
              <w:t xml:space="preserve"> Приказ № 56-О от 30.08.2024 г.</w:t>
            </w:r>
          </w:p>
        </w:tc>
      </w:tr>
    </w:tbl>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Default="007B2101" w:rsidP="009976A4">
      <w:pPr>
        <w:spacing w:line="280" w:lineRule="exact"/>
        <w:jc w:val="right"/>
        <w:rPr>
          <w:rFonts w:ascii="Times New Roman" w:hAnsi="Times New Roman" w:cs="Times New Roman"/>
        </w:rPr>
      </w:pPr>
    </w:p>
    <w:p w:rsidR="007B2101" w:rsidRPr="00DC5686" w:rsidRDefault="007B2101" w:rsidP="00DC5686">
      <w:pPr>
        <w:spacing w:line="280" w:lineRule="exact"/>
        <w:jc w:val="center"/>
        <w:rPr>
          <w:rFonts w:ascii="Times New Roman" w:hAnsi="Times New Roman" w:cs="Times New Roman"/>
          <w:b/>
          <w:sz w:val="28"/>
          <w:szCs w:val="28"/>
        </w:rPr>
      </w:pPr>
      <w:r w:rsidRPr="00DC5686">
        <w:rPr>
          <w:rFonts w:ascii="Times New Roman" w:hAnsi="Times New Roman" w:cs="Times New Roman"/>
          <w:b/>
          <w:sz w:val="28"/>
          <w:szCs w:val="28"/>
        </w:rPr>
        <w:t xml:space="preserve">Основная </w:t>
      </w:r>
    </w:p>
    <w:p w:rsidR="007B2101" w:rsidRPr="00DC5686" w:rsidRDefault="007B2101" w:rsidP="00DC5686">
      <w:pPr>
        <w:spacing w:line="280" w:lineRule="exact"/>
        <w:jc w:val="center"/>
        <w:rPr>
          <w:rFonts w:ascii="Times New Roman" w:hAnsi="Times New Roman" w:cs="Times New Roman"/>
          <w:b/>
          <w:sz w:val="28"/>
          <w:szCs w:val="28"/>
        </w:rPr>
      </w:pPr>
      <w:r w:rsidRPr="00DC5686">
        <w:rPr>
          <w:rFonts w:ascii="Times New Roman" w:hAnsi="Times New Roman" w:cs="Times New Roman"/>
          <w:b/>
          <w:sz w:val="28"/>
          <w:szCs w:val="28"/>
        </w:rPr>
        <w:t>общеобразовательная программа</w:t>
      </w:r>
    </w:p>
    <w:p w:rsidR="007B2101" w:rsidRDefault="007B2101" w:rsidP="00DC5686">
      <w:pPr>
        <w:spacing w:line="280" w:lineRule="exact"/>
        <w:jc w:val="center"/>
        <w:rPr>
          <w:rFonts w:ascii="Times New Roman" w:hAnsi="Times New Roman" w:cs="Times New Roman"/>
          <w:b/>
          <w:sz w:val="28"/>
          <w:szCs w:val="28"/>
        </w:rPr>
      </w:pPr>
      <w:r w:rsidRPr="00DC5686">
        <w:rPr>
          <w:rFonts w:ascii="Times New Roman" w:hAnsi="Times New Roman" w:cs="Times New Roman"/>
          <w:b/>
          <w:sz w:val="28"/>
          <w:szCs w:val="28"/>
        </w:rPr>
        <w:t>начального общего образования</w:t>
      </w:r>
    </w:p>
    <w:p w:rsidR="007B2101" w:rsidRDefault="007B2101" w:rsidP="00DC5686">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МКОУ «Кабаковская СОШ»</w:t>
      </w:r>
    </w:p>
    <w:p w:rsidR="007B2101" w:rsidRDefault="007B2101" w:rsidP="00DC5686">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(ФГОС,ФОП-2023г. с изменениями и дополнениями)</w:t>
      </w: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p>
    <w:p w:rsidR="007B2101" w:rsidRDefault="007B2101" w:rsidP="00DC5686">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 Кабаково, 2024</w:t>
      </w:r>
    </w:p>
    <w:p w:rsidR="007B2101" w:rsidRDefault="007B2101" w:rsidP="00DC5686">
      <w:pPr>
        <w:spacing w:line="280" w:lineRule="exact"/>
        <w:jc w:val="center"/>
        <w:rPr>
          <w:rFonts w:ascii="Times New Roman" w:hAnsi="Times New Roman" w:cs="Times New Roman"/>
          <w:b/>
          <w:sz w:val="28"/>
          <w:szCs w:val="28"/>
        </w:rPr>
      </w:pPr>
    </w:p>
    <w:p w:rsidR="007B2101" w:rsidRPr="00DC5686" w:rsidRDefault="007B2101" w:rsidP="00DC5686">
      <w:pPr>
        <w:spacing w:line="280" w:lineRule="exact"/>
        <w:jc w:val="center"/>
        <w:rPr>
          <w:rFonts w:ascii="Times New Roman" w:hAnsi="Times New Roman" w:cs="Times New Roman"/>
          <w:b/>
          <w:sz w:val="28"/>
          <w:szCs w:val="28"/>
        </w:rPr>
      </w:pPr>
    </w:p>
    <w:p w:rsidR="007B2101" w:rsidRDefault="007B2101" w:rsidP="009976A4">
      <w:pPr>
        <w:spacing w:line="280" w:lineRule="exact"/>
        <w:jc w:val="right"/>
        <w:rPr>
          <w:rFonts w:ascii="Times New Roman" w:hAnsi="Times New Roman" w:cs="Times New Roman"/>
        </w:rPr>
      </w:pPr>
    </w:p>
    <w:p w:rsidR="007B2101" w:rsidRPr="00594786" w:rsidRDefault="007B2101" w:rsidP="00594786">
      <w:pPr>
        <w:autoSpaceDE w:val="0"/>
        <w:autoSpaceDN w:val="0"/>
        <w:spacing w:before="76"/>
        <w:ind w:left="1654" w:right="1655"/>
        <w:jc w:val="center"/>
        <w:outlineLvl w:val="0"/>
        <w:rPr>
          <w:rFonts w:ascii="Times New Roman" w:hAnsi="Times New Roman" w:cs="Times New Roman"/>
          <w:b/>
          <w:bCs/>
          <w:color w:val="auto"/>
          <w:sz w:val="28"/>
          <w:szCs w:val="28"/>
          <w:lang w:eastAsia="en-US"/>
        </w:rPr>
      </w:pPr>
      <w:r w:rsidRPr="00594786">
        <w:rPr>
          <w:rFonts w:ascii="Times New Roman" w:hAnsi="Times New Roman" w:cs="Times New Roman"/>
          <w:b/>
          <w:bCs/>
          <w:color w:val="auto"/>
          <w:sz w:val="28"/>
          <w:szCs w:val="28"/>
          <w:lang w:eastAsia="en-US"/>
        </w:rPr>
        <w:t>Содержание</w:t>
      </w:r>
      <w:r w:rsidRPr="00594786">
        <w:rPr>
          <w:rFonts w:ascii="Times New Roman" w:hAnsi="Times New Roman" w:cs="Times New Roman"/>
          <w:b/>
          <w:bCs/>
          <w:color w:val="auto"/>
          <w:spacing w:val="-12"/>
          <w:sz w:val="28"/>
          <w:szCs w:val="28"/>
          <w:lang w:eastAsia="en-US"/>
        </w:rPr>
        <w:t xml:space="preserve"> </w:t>
      </w:r>
      <w:r w:rsidRPr="00594786">
        <w:rPr>
          <w:rFonts w:ascii="Times New Roman" w:hAnsi="Times New Roman" w:cs="Times New Roman"/>
          <w:b/>
          <w:bCs/>
          <w:color w:val="auto"/>
          <w:sz w:val="28"/>
          <w:szCs w:val="28"/>
          <w:lang w:eastAsia="en-US"/>
        </w:rPr>
        <w:t>программы</w:t>
      </w:r>
    </w:p>
    <w:tbl>
      <w:tblPr>
        <w:tblW w:w="89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15"/>
        <w:gridCol w:w="2816"/>
      </w:tblGrid>
      <w:tr w:rsidR="007B2101" w:rsidRPr="00594786" w:rsidTr="00920BD5">
        <w:trPr>
          <w:trHeight w:val="552"/>
        </w:trPr>
        <w:tc>
          <w:tcPr>
            <w:tcW w:w="6115" w:type="dxa"/>
          </w:tcPr>
          <w:p w:rsidR="007B2101" w:rsidRPr="00920BD5" w:rsidRDefault="007B2101" w:rsidP="00920BD5">
            <w:pPr>
              <w:autoSpaceDE w:val="0"/>
              <w:autoSpaceDN w:val="0"/>
              <w:spacing w:line="271" w:lineRule="exact"/>
              <w:ind w:left="112"/>
              <w:rPr>
                <w:rFonts w:ascii="Times New Roman" w:hAnsi="Times New Roman" w:cs="Times New Roman"/>
                <w:b/>
                <w:color w:val="auto"/>
                <w:sz w:val="22"/>
                <w:szCs w:val="22"/>
                <w:lang w:val="en-US" w:eastAsia="en-US"/>
              </w:rPr>
            </w:pPr>
            <w:r w:rsidRPr="00920BD5">
              <w:rPr>
                <w:rFonts w:ascii="Times New Roman" w:hAnsi="Times New Roman" w:cs="Times New Roman"/>
                <w:b/>
                <w:color w:val="auto"/>
                <w:sz w:val="22"/>
                <w:szCs w:val="22"/>
                <w:lang w:val="en-US" w:eastAsia="en-US"/>
              </w:rPr>
              <w:t>Содержание</w:t>
            </w:r>
            <w:r w:rsidRPr="00920BD5">
              <w:rPr>
                <w:rFonts w:ascii="Times New Roman" w:hAnsi="Times New Roman" w:cs="Times New Roman"/>
                <w:b/>
                <w:color w:val="auto"/>
                <w:spacing w:val="-12"/>
                <w:sz w:val="22"/>
                <w:szCs w:val="22"/>
                <w:lang w:val="en-US" w:eastAsia="en-US"/>
              </w:rPr>
              <w:t xml:space="preserve"> </w:t>
            </w:r>
            <w:r w:rsidRPr="00920BD5">
              <w:rPr>
                <w:rFonts w:ascii="Times New Roman" w:hAnsi="Times New Roman" w:cs="Times New Roman"/>
                <w:b/>
                <w:color w:val="auto"/>
                <w:sz w:val="22"/>
                <w:szCs w:val="22"/>
                <w:lang w:val="en-US" w:eastAsia="en-US"/>
              </w:rPr>
              <w:t>программы</w:t>
            </w:r>
          </w:p>
        </w:tc>
        <w:tc>
          <w:tcPr>
            <w:tcW w:w="2816" w:type="dxa"/>
            <w:tcBorders>
              <w:right w:val="single" w:sz="4" w:space="0" w:color="auto"/>
            </w:tcBorders>
          </w:tcPr>
          <w:p w:rsidR="007B2101" w:rsidRPr="00920BD5" w:rsidRDefault="007B2101" w:rsidP="00920BD5">
            <w:pPr>
              <w:autoSpaceDE w:val="0"/>
              <w:autoSpaceDN w:val="0"/>
              <w:spacing w:line="266" w:lineRule="exact"/>
              <w:ind w:left="117"/>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Страницы</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b/>
                <w:color w:val="auto"/>
                <w:sz w:val="22"/>
                <w:szCs w:val="22"/>
                <w:lang w:val="en-US" w:eastAsia="en-US"/>
              </w:rPr>
            </w:pPr>
            <w:r w:rsidRPr="00920BD5">
              <w:rPr>
                <w:rFonts w:ascii="Times New Roman" w:hAnsi="Times New Roman" w:cs="Times New Roman"/>
                <w:b/>
                <w:color w:val="auto"/>
                <w:sz w:val="22"/>
                <w:szCs w:val="22"/>
                <w:lang w:val="en-US" w:eastAsia="en-US"/>
              </w:rPr>
              <w:t>1.Общие положения</w:t>
            </w:r>
          </w:p>
        </w:tc>
        <w:tc>
          <w:tcPr>
            <w:tcW w:w="2816" w:type="dxa"/>
            <w:tcBorders>
              <w:right w:val="single" w:sz="4" w:space="0" w:color="auto"/>
            </w:tcBorders>
          </w:tcPr>
          <w:p w:rsidR="007B2101" w:rsidRPr="00920BD5" w:rsidRDefault="007B2101" w:rsidP="00920BD5">
            <w:pPr>
              <w:autoSpaceDE w:val="0"/>
              <w:autoSpaceDN w:val="0"/>
              <w:spacing w:line="256" w:lineRule="exact"/>
              <w:ind w:left="28"/>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b/>
                <w:color w:val="auto"/>
                <w:sz w:val="22"/>
                <w:szCs w:val="22"/>
                <w:lang w:val="en-US" w:eastAsia="en-US"/>
              </w:rPr>
            </w:pPr>
            <w:r w:rsidRPr="00920BD5">
              <w:rPr>
                <w:rFonts w:ascii="Times New Roman" w:hAnsi="Times New Roman" w:cs="Times New Roman"/>
                <w:b/>
                <w:color w:val="auto"/>
                <w:sz w:val="22"/>
                <w:szCs w:val="22"/>
                <w:lang w:val="en-US" w:eastAsia="en-US"/>
              </w:rPr>
              <w:t>2.Целевой</w:t>
            </w:r>
            <w:r w:rsidRPr="00920BD5">
              <w:rPr>
                <w:rFonts w:ascii="Times New Roman" w:hAnsi="Times New Roman" w:cs="Times New Roman"/>
                <w:b/>
                <w:color w:val="auto"/>
                <w:spacing w:val="-1"/>
                <w:sz w:val="22"/>
                <w:szCs w:val="22"/>
                <w:lang w:val="en-US" w:eastAsia="en-US"/>
              </w:rPr>
              <w:t xml:space="preserve"> </w:t>
            </w:r>
            <w:r w:rsidRPr="00920BD5">
              <w:rPr>
                <w:rFonts w:ascii="Times New Roman" w:hAnsi="Times New Roman" w:cs="Times New Roman"/>
                <w:b/>
                <w:color w:val="auto"/>
                <w:sz w:val="22"/>
                <w:szCs w:val="22"/>
                <w:lang w:val="en-US" w:eastAsia="en-US"/>
              </w:rPr>
              <w:t>раздел</w:t>
            </w:r>
          </w:p>
        </w:tc>
        <w:tc>
          <w:tcPr>
            <w:tcW w:w="2816" w:type="dxa"/>
            <w:tcBorders>
              <w:right w:val="single" w:sz="4" w:space="0" w:color="auto"/>
            </w:tcBorders>
          </w:tcPr>
          <w:p w:rsidR="007B2101" w:rsidRPr="00920BD5" w:rsidRDefault="007B2101" w:rsidP="00920BD5">
            <w:pPr>
              <w:autoSpaceDE w:val="0"/>
              <w:autoSpaceDN w:val="0"/>
              <w:spacing w:line="256" w:lineRule="exact"/>
              <w:ind w:left="28"/>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w:t>
            </w:r>
          </w:p>
        </w:tc>
      </w:tr>
      <w:tr w:rsidR="007B2101" w:rsidRPr="00594786" w:rsidTr="00920BD5">
        <w:trPr>
          <w:trHeight w:val="273"/>
        </w:trPr>
        <w:tc>
          <w:tcPr>
            <w:tcW w:w="6115" w:type="dxa"/>
          </w:tcPr>
          <w:p w:rsidR="007B2101" w:rsidRPr="00920BD5" w:rsidRDefault="007B2101" w:rsidP="00920BD5">
            <w:pPr>
              <w:autoSpaceDE w:val="0"/>
              <w:autoSpaceDN w:val="0"/>
              <w:spacing w:line="253"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Пояснительная</w:t>
            </w:r>
            <w:r w:rsidRPr="00920BD5">
              <w:rPr>
                <w:rFonts w:ascii="Times New Roman" w:hAnsi="Times New Roman" w:cs="Times New Roman"/>
                <w:color w:val="auto"/>
                <w:spacing w:val="-9"/>
                <w:sz w:val="22"/>
                <w:szCs w:val="22"/>
                <w:lang w:val="en-US" w:eastAsia="en-US"/>
              </w:rPr>
              <w:t xml:space="preserve"> </w:t>
            </w:r>
            <w:r w:rsidRPr="00920BD5">
              <w:rPr>
                <w:rFonts w:ascii="Times New Roman" w:hAnsi="Times New Roman" w:cs="Times New Roman"/>
                <w:color w:val="auto"/>
                <w:sz w:val="22"/>
                <w:szCs w:val="22"/>
                <w:lang w:val="en-US" w:eastAsia="en-US"/>
              </w:rPr>
              <w:t>записка</w:t>
            </w:r>
          </w:p>
        </w:tc>
        <w:tc>
          <w:tcPr>
            <w:tcW w:w="2816" w:type="dxa"/>
            <w:tcBorders>
              <w:right w:val="single" w:sz="4" w:space="0" w:color="auto"/>
            </w:tcBorders>
          </w:tcPr>
          <w:p w:rsidR="007B2101" w:rsidRPr="00920BD5" w:rsidRDefault="007B2101" w:rsidP="00920BD5">
            <w:pPr>
              <w:autoSpaceDE w:val="0"/>
              <w:autoSpaceDN w:val="0"/>
              <w:spacing w:line="253" w:lineRule="exact"/>
              <w:ind w:left="28"/>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w:t>
            </w:r>
          </w:p>
        </w:tc>
      </w:tr>
      <w:tr w:rsidR="007B2101" w:rsidRPr="00594786" w:rsidTr="00920BD5">
        <w:trPr>
          <w:trHeight w:val="551"/>
        </w:trPr>
        <w:tc>
          <w:tcPr>
            <w:tcW w:w="6115" w:type="dxa"/>
          </w:tcPr>
          <w:p w:rsidR="007B2101" w:rsidRPr="00920BD5" w:rsidRDefault="007B2101" w:rsidP="00920BD5">
            <w:pPr>
              <w:tabs>
                <w:tab w:val="left" w:pos="1877"/>
              </w:tabs>
              <w:autoSpaceDE w:val="0"/>
              <w:autoSpaceDN w:val="0"/>
              <w:spacing w:line="230" w:lineRule="auto"/>
              <w:ind w:left="112" w:right="168"/>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Планируемые</w:t>
            </w:r>
            <w:r w:rsidRPr="00920BD5">
              <w:rPr>
                <w:rFonts w:ascii="Times New Roman" w:hAnsi="Times New Roman" w:cs="Times New Roman"/>
                <w:color w:val="auto"/>
                <w:sz w:val="22"/>
                <w:szCs w:val="22"/>
                <w:lang w:eastAsia="en-US"/>
              </w:rPr>
              <w:tab/>
              <w:t>результаты</w:t>
            </w:r>
            <w:r w:rsidRPr="00920BD5">
              <w:rPr>
                <w:rFonts w:ascii="Times New Roman" w:hAnsi="Times New Roman" w:cs="Times New Roman"/>
                <w:color w:val="auto"/>
                <w:spacing w:val="44"/>
                <w:sz w:val="22"/>
                <w:szCs w:val="22"/>
                <w:lang w:eastAsia="en-US"/>
              </w:rPr>
              <w:t xml:space="preserve"> </w:t>
            </w:r>
            <w:r w:rsidRPr="00920BD5">
              <w:rPr>
                <w:rFonts w:ascii="Times New Roman" w:hAnsi="Times New Roman" w:cs="Times New Roman"/>
                <w:color w:val="auto"/>
                <w:sz w:val="22"/>
                <w:szCs w:val="22"/>
                <w:lang w:eastAsia="en-US"/>
              </w:rPr>
              <w:t>освоения</w:t>
            </w:r>
            <w:r w:rsidRPr="00920BD5">
              <w:rPr>
                <w:rFonts w:ascii="Times New Roman" w:hAnsi="Times New Roman" w:cs="Times New Roman"/>
                <w:color w:val="auto"/>
                <w:spacing w:val="44"/>
                <w:sz w:val="22"/>
                <w:szCs w:val="22"/>
                <w:lang w:eastAsia="en-US"/>
              </w:rPr>
              <w:t xml:space="preserve"> </w:t>
            </w:r>
            <w:r w:rsidRPr="00920BD5">
              <w:rPr>
                <w:rFonts w:ascii="Times New Roman" w:hAnsi="Times New Roman" w:cs="Times New Roman"/>
                <w:color w:val="auto"/>
                <w:sz w:val="22"/>
                <w:szCs w:val="22"/>
                <w:lang w:eastAsia="en-US"/>
              </w:rPr>
              <w:t>обучающимися</w:t>
            </w:r>
            <w:r w:rsidRPr="00920BD5">
              <w:rPr>
                <w:rFonts w:ascii="Times New Roman" w:hAnsi="Times New Roman" w:cs="Times New Roman"/>
                <w:color w:val="auto"/>
                <w:spacing w:val="41"/>
                <w:sz w:val="22"/>
                <w:szCs w:val="22"/>
                <w:lang w:eastAsia="en-US"/>
              </w:rPr>
              <w:t xml:space="preserve"> </w:t>
            </w:r>
            <w:r w:rsidRPr="00920BD5">
              <w:rPr>
                <w:rFonts w:ascii="Times New Roman" w:hAnsi="Times New Roman" w:cs="Times New Roman"/>
                <w:color w:val="auto"/>
                <w:sz w:val="22"/>
                <w:szCs w:val="22"/>
                <w:lang w:eastAsia="en-US"/>
              </w:rPr>
              <w:t>программы</w:t>
            </w:r>
            <w:r w:rsidRPr="00920BD5">
              <w:rPr>
                <w:rFonts w:ascii="Times New Roman" w:hAnsi="Times New Roman" w:cs="Times New Roman"/>
                <w:color w:val="auto"/>
                <w:spacing w:val="-57"/>
                <w:sz w:val="22"/>
                <w:szCs w:val="22"/>
                <w:lang w:eastAsia="en-US"/>
              </w:rPr>
              <w:t xml:space="preserve"> </w:t>
            </w:r>
            <w:r w:rsidRPr="00920BD5">
              <w:rPr>
                <w:rFonts w:ascii="Times New Roman" w:hAnsi="Times New Roman" w:cs="Times New Roman"/>
                <w:color w:val="auto"/>
                <w:sz w:val="22"/>
                <w:szCs w:val="22"/>
                <w:lang w:eastAsia="en-US"/>
              </w:rPr>
              <w:t>начального</w:t>
            </w:r>
            <w:r w:rsidRPr="00920BD5">
              <w:rPr>
                <w:rFonts w:ascii="Times New Roman" w:hAnsi="Times New Roman" w:cs="Times New Roman"/>
                <w:color w:val="auto"/>
                <w:spacing w:val="-3"/>
                <w:sz w:val="22"/>
                <w:szCs w:val="22"/>
                <w:lang w:eastAsia="en-US"/>
              </w:rPr>
              <w:t xml:space="preserve"> </w:t>
            </w:r>
            <w:r w:rsidRPr="00920BD5">
              <w:rPr>
                <w:rFonts w:ascii="Times New Roman" w:hAnsi="Times New Roman" w:cs="Times New Roman"/>
                <w:color w:val="auto"/>
                <w:sz w:val="22"/>
                <w:szCs w:val="22"/>
                <w:lang w:eastAsia="en-US"/>
              </w:rPr>
              <w:t>общего</w:t>
            </w:r>
            <w:r w:rsidRPr="00920BD5">
              <w:rPr>
                <w:rFonts w:ascii="Times New Roman" w:hAnsi="Times New Roman" w:cs="Times New Roman"/>
                <w:color w:val="auto"/>
                <w:spacing w:val="-3"/>
                <w:sz w:val="22"/>
                <w:szCs w:val="22"/>
                <w:lang w:eastAsia="en-US"/>
              </w:rPr>
              <w:t xml:space="preserve"> </w:t>
            </w:r>
            <w:r w:rsidRPr="00920BD5">
              <w:rPr>
                <w:rFonts w:ascii="Times New Roman" w:hAnsi="Times New Roman" w:cs="Times New Roman"/>
                <w:color w:val="auto"/>
                <w:sz w:val="22"/>
                <w:szCs w:val="22"/>
                <w:lang w:eastAsia="en-US"/>
              </w:rPr>
              <w:t>образования</w:t>
            </w:r>
          </w:p>
        </w:tc>
        <w:tc>
          <w:tcPr>
            <w:tcW w:w="2816" w:type="dxa"/>
            <w:tcBorders>
              <w:right w:val="single" w:sz="4" w:space="0" w:color="auto"/>
            </w:tcBorders>
          </w:tcPr>
          <w:p w:rsidR="007B2101" w:rsidRPr="00920BD5" w:rsidRDefault="007B2101" w:rsidP="00920BD5">
            <w:pPr>
              <w:autoSpaceDE w:val="0"/>
              <w:autoSpaceDN w:val="0"/>
              <w:spacing w:line="265" w:lineRule="exact"/>
              <w:ind w:left="28"/>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8</w:t>
            </w:r>
          </w:p>
        </w:tc>
      </w:tr>
      <w:tr w:rsidR="007B2101" w:rsidRPr="00594786" w:rsidTr="00920BD5">
        <w:trPr>
          <w:trHeight w:val="549"/>
        </w:trPr>
        <w:tc>
          <w:tcPr>
            <w:tcW w:w="6115" w:type="dxa"/>
          </w:tcPr>
          <w:p w:rsidR="007B2101" w:rsidRPr="00920BD5" w:rsidRDefault="007B2101" w:rsidP="00920BD5">
            <w:pPr>
              <w:autoSpaceDE w:val="0"/>
              <w:autoSpaceDN w:val="0"/>
              <w:spacing w:line="230" w:lineRule="auto"/>
              <w:ind w:left="112"/>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Система</w:t>
            </w:r>
            <w:r w:rsidRPr="00920BD5">
              <w:rPr>
                <w:rFonts w:ascii="Times New Roman" w:hAnsi="Times New Roman" w:cs="Times New Roman"/>
                <w:color w:val="auto"/>
                <w:spacing w:val="19"/>
                <w:sz w:val="22"/>
                <w:szCs w:val="22"/>
                <w:lang w:eastAsia="en-US"/>
              </w:rPr>
              <w:t xml:space="preserve"> </w:t>
            </w:r>
            <w:r w:rsidRPr="00920BD5">
              <w:rPr>
                <w:rFonts w:ascii="Times New Roman" w:hAnsi="Times New Roman" w:cs="Times New Roman"/>
                <w:color w:val="auto"/>
                <w:sz w:val="22"/>
                <w:szCs w:val="22"/>
                <w:lang w:eastAsia="en-US"/>
              </w:rPr>
              <w:t>оценки</w:t>
            </w:r>
            <w:r w:rsidRPr="00920BD5">
              <w:rPr>
                <w:rFonts w:ascii="Times New Roman" w:hAnsi="Times New Roman" w:cs="Times New Roman"/>
                <w:color w:val="auto"/>
                <w:spacing w:val="20"/>
                <w:sz w:val="22"/>
                <w:szCs w:val="22"/>
                <w:lang w:eastAsia="en-US"/>
              </w:rPr>
              <w:t xml:space="preserve"> </w:t>
            </w:r>
            <w:r w:rsidRPr="00920BD5">
              <w:rPr>
                <w:rFonts w:ascii="Times New Roman" w:hAnsi="Times New Roman" w:cs="Times New Roman"/>
                <w:color w:val="auto"/>
                <w:sz w:val="22"/>
                <w:szCs w:val="22"/>
                <w:lang w:eastAsia="en-US"/>
              </w:rPr>
              <w:t>достижения</w:t>
            </w:r>
            <w:r w:rsidRPr="00920BD5">
              <w:rPr>
                <w:rFonts w:ascii="Times New Roman" w:hAnsi="Times New Roman" w:cs="Times New Roman"/>
                <w:color w:val="auto"/>
                <w:spacing w:val="17"/>
                <w:sz w:val="22"/>
                <w:szCs w:val="22"/>
                <w:lang w:eastAsia="en-US"/>
              </w:rPr>
              <w:t xml:space="preserve"> </w:t>
            </w:r>
            <w:r w:rsidRPr="00920BD5">
              <w:rPr>
                <w:rFonts w:ascii="Times New Roman" w:hAnsi="Times New Roman" w:cs="Times New Roman"/>
                <w:color w:val="auto"/>
                <w:sz w:val="22"/>
                <w:szCs w:val="22"/>
                <w:lang w:eastAsia="en-US"/>
              </w:rPr>
              <w:t>планируемых</w:t>
            </w:r>
            <w:r w:rsidRPr="00920BD5">
              <w:rPr>
                <w:rFonts w:ascii="Times New Roman" w:hAnsi="Times New Roman" w:cs="Times New Roman"/>
                <w:color w:val="auto"/>
                <w:spacing w:val="22"/>
                <w:sz w:val="22"/>
                <w:szCs w:val="22"/>
                <w:lang w:eastAsia="en-US"/>
              </w:rPr>
              <w:t xml:space="preserve"> </w:t>
            </w:r>
            <w:r w:rsidRPr="00920BD5">
              <w:rPr>
                <w:rFonts w:ascii="Times New Roman" w:hAnsi="Times New Roman" w:cs="Times New Roman"/>
                <w:color w:val="auto"/>
                <w:sz w:val="22"/>
                <w:szCs w:val="22"/>
                <w:lang w:eastAsia="en-US"/>
              </w:rPr>
              <w:t>результатов</w:t>
            </w:r>
            <w:r w:rsidRPr="00920BD5">
              <w:rPr>
                <w:rFonts w:ascii="Times New Roman" w:hAnsi="Times New Roman" w:cs="Times New Roman"/>
                <w:color w:val="auto"/>
                <w:spacing w:val="19"/>
                <w:sz w:val="22"/>
                <w:szCs w:val="22"/>
                <w:lang w:eastAsia="en-US"/>
              </w:rPr>
              <w:t xml:space="preserve"> </w:t>
            </w:r>
            <w:r w:rsidRPr="00920BD5">
              <w:rPr>
                <w:rFonts w:ascii="Times New Roman" w:hAnsi="Times New Roman" w:cs="Times New Roman"/>
                <w:color w:val="auto"/>
                <w:sz w:val="22"/>
                <w:szCs w:val="22"/>
                <w:lang w:eastAsia="en-US"/>
              </w:rPr>
              <w:t>освоения</w:t>
            </w:r>
            <w:r w:rsidRPr="00920BD5">
              <w:rPr>
                <w:rFonts w:ascii="Times New Roman" w:hAnsi="Times New Roman" w:cs="Times New Roman"/>
                <w:color w:val="auto"/>
                <w:spacing w:val="-57"/>
                <w:sz w:val="22"/>
                <w:szCs w:val="22"/>
                <w:lang w:eastAsia="en-US"/>
              </w:rPr>
              <w:t xml:space="preserve"> </w:t>
            </w:r>
            <w:r w:rsidRPr="00920BD5">
              <w:rPr>
                <w:rFonts w:ascii="Times New Roman" w:hAnsi="Times New Roman" w:cs="Times New Roman"/>
                <w:color w:val="auto"/>
                <w:sz w:val="22"/>
                <w:szCs w:val="22"/>
                <w:lang w:eastAsia="en-US"/>
              </w:rPr>
              <w:t>программы</w:t>
            </w:r>
            <w:r w:rsidRPr="00920BD5">
              <w:rPr>
                <w:rFonts w:ascii="Times New Roman" w:hAnsi="Times New Roman" w:cs="Times New Roman"/>
                <w:color w:val="auto"/>
                <w:spacing w:val="-4"/>
                <w:sz w:val="22"/>
                <w:szCs w:val="22"/>
                <w:lang w:eastAsia="en-US"/>
              </w:rPr>
              <w:t xml:space="preserve"> </w:t>
            </w:r>
            <w:r w:rsidRPr="00920BD5">
              <w:rPr>
                <w:rFonts w:ascii="Times New Roman" w:hAnsi="Times New Roman" w:cs="Times New Roman"/>
                <w:color w:val="auto"/>
                <w:sz w:val="22"/>
                <w:szCs w:val="22"/>
                <w:lang w:eastAsia="en-US"/>
              </w:rPr>
              <w:t>начального</w:t>
            </w:r>
            <w:r w:rsidRPr="00920BD5">
              <w:rPr>
                <w:rFonts w:ascii="Times New Roman" w:hAnsi="Times New Roman" w:cs="Times New Roman"/>
                <w:color w:val="auto"/>
                <w:spacing w:val="-2"/>
                <w:sz w:val="22"/>
                <w:szCs w:val="22"/>
                <w:lang w:eastAsia="en-US"/>
              </w:rPr>
              <w:t xml:space="preserve"> </w:t>
            </w:r>
            <w:r w:rsidRPr="00920BD5">
              <w:rPr>
                <w:rFonts w:ascii="Times New Roman" w:hAnsi="Times New Roman" w:cs="Times New Roman"/>
                <w:color w:val="auto"/>
                <w:sz w:val="22"/>
                <w:szCs w:val="22"/>
                <w:lang w:eastAsia="en-US"/>
              </w:rPr>
              <w:t>общего</w:t>
            </w:r>
            <w:r w:rsidRPr="00920BD5">
              <w:rPr>
                <w:rFonts w:ascii="Times New Roman" w:hAnsi="Times New Roman" w:cs="Times New Roman"/>
                <w:color w:val="auto"/>
                <w:spacing w:val="-3"/>
                <w:sz w:val="22"/>
                <w:szCs w:val="22"/>
                <w:lang w:eastAsia="en-US"/>
              </w:rPr>
              <w:t xml:space="preserve"> </w:t>
            </w:r>
            <w:r w:rsidRPr="00920BD5">
              <w:rPr>
                <w:rFonts w:ascii="Times New Roman" w:hAnsi="Times New Roman" w:cs="Times New Roman"/>
                <w:color w:val="auto"/>
                <w:sz w:val="22"/>
                <w:szCs w:val="22"/>
                <w:lang w:eastAsia="en-US"/>
              </w:rPr>
              <w:t>образования</w:t>
            </w:r>
          </w:p>
        </w:tc>
        <w:tc>
          <w:tcPr>
            <w:tcW w:w="2816" w:type="dxa"/>
            <w:tcBorders>
              <w:right w:val="single" w:sz="4" w:space="0" w:color="auto"/>
            </w:tcBorders>
          </w:tcPr>
          <w:p w:rsidR="007B2101" w:rsidRPr="00920BD5" w:rsidRDefault="007B2101" w:rsidP="00920BD5">
            <w:pPr>
              <w:autoSpaceDE w:val="0"/>
              <w:autoSpaceDN w:val="0"/>
              <w:spacing w:line="265"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18</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Общие</w:t>
            </w:r>
            <w:r w:rsidRPr="00920BD5">
              <w:rPr>
                <w:rFonts w:ascii="Times New Roman" w:hAnsi="Times New Roman" w:cs="Times New Roman"/>
                <w:color w:val="auto"/>
                <w:spacing w:val="-5"/>
                <w:sz w:val="22"/>
                <w:szCs w:val="22"/>
                <w:lang w:val="en-US" w:eastAsia="en-US"/>
              </w:rPr>
              <w:t xml:space="preserve"> </w:t>
            </w:r>
            <w:r w:rsidRPr="00920BD5">
              <w:rPr>
                <w:rFonts w:ascii="Times New Roman" w:hAnsi="Times New Roman" w:cs="Times New Roman"/>
                <w:color w:val="auto"/>
                <w:sz w:val="22"/>
                <w:szCs w:val="22"/>
                <w:lang w:val="en-US" w:eastAsia="en-US"/>
              </w:rPr>
              <w:t>положения</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19</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0"/>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Организация</w:t>
            </w:r>
            <w:r w:rsidRPr="00920BD5">
              <w:rPr>
                <w:rFonts w:ascii="Times New Roman" w:hAnsi="Times New Roman" w:cs="Times New Roman"/>
                <w:color w:val="auto"/>
                <w:spacing w:val="-12"/>
                <w:sz w:val="22"/>
                <w:szCs w:val="22"/>
                <w:lang w:eastAsia="en-US"/>
              </w:rPr>
              <w:t xml:space="preserve"> </w:t>
            </w:r>
            <w:r w:rsidRPr="00920BD5">
              <w:rPr>
                <w:rFonts w:ascii="Times New Roman" w:hAnsi="Times New Roman" w:cs="Times New Roman"/>
                <w:color w:val="auto"/>
                <w:sz w:val="22"/>
                <w:szCs w:val="22"/>
                <w:lang w:eastAsia="en-US"/>
              </w:rPr>
              <w:t>и</w:t>
            </w:r>
            <w:r w:rsidRPr="00920BD5">
              <w:rPr>
                <w:rFonts w:ascii="Times New Roman" w:hAnsi="Times New Roman" w:cs="Times New Roman"/>
                <w:color w:val="auto"/>
                <w:spacing w:val="-8"/>
                <w:sz w:val="22"/>
                <w:szCs w:val="22"/>
                <w:lang w:eastAsia="en-US"/>
              </w:rPr>
              <w:t xml:space="preserve"> </w:t>
            </w:r>
            <w:r w:rsidRPr="00920BD5">
              <w:rPr>
                <w:rFonts w:ascii="Times New Roman" w:hAnsi="Times New Roman" w:cs="Times New Roman"/>
                <w:color w:val="auto"/>
                <w:sz w:val="22"/>
                <w:szCs w:val="22"/>
                <w:lang w:eastAsia="en-US"/>
              </w:rPr>
              <w:t>содержание</w:t>
            </w:r>
            <w:r w:rsidRPr="00920BD5">
              <w:rPr>
                <w:rFonts w:ascii="Times New Roman" w:hAnsi="Times New Roman" w:cs="Times New Roman"/>
                <w:color w:val="auto"/>
                <w:spacing w:val="-11"/>
                <w:sz w:val="22"/>
                <w:szCs w:val="22"/>
                <w:lang w:eastAsia="en-US"/>
              </w:rPr>
              <w:t xml:space="preserve"> </w:t>
            </w:r>
            <w:r w:rsidRPr="00920BD5">
              <w:rPr>
                <w:rFonts w:ascii="Times New Roman" w:hAnsi="Times New Roman" w:cs="Times New Roman"/>
                <w:color w:val="auto"/>
                <w:sz w:val="22"/>
                <w:szCs w:val="22"/>
                <w:lang w:eastAsia="en-US"/>
              </w:rPr>
              <w:t>оценочных</w:t>
            </w:r>
            <w:r w:rsidRPr="00920BD5">
              <w:rPr>
                <w:rFonts w:ascii="Times New Roman" w:hAnsi="Times New Roman" w:cs="Times New Roman"/>
                <w:color w:val="auto"/>
                <w:spacing w:val="-6"/>
                <w:sz w:val="22"/>
                <w:szCs w:val="22"/>
                <w:lang w:eastAsia="en-US"/>
              </w:rPr>
              <w:t xml:space="preserve"> </w:t>
            </w:r>
            <w:r w:rsidRPr="00920BD5">
              <w:rPr>
                <w:rFonts w:ascii="Times New Roman" w:hAnsi="Times New Roman" w:cs="Times New Roman"/>
                <w:color w:val="auto"/>
                <w:sz w:val="22"/>
                <w:szCs w:val="22"/>
                <w:lang w:eastAsia="en-US"/>
              </w:rPr>
              <w:t>процедур</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23</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b/>
                <w:color w:val="auto"/>
                <w:sz w:val="22"/>
                <w:szCs w:val="22"/>
                <w:lang w:val="en-US" w:eastAsia="en-US"/>
              </w:rPr>
            </w:pPr>
            <w:r w:rsidRPr="00920BD5">
              <w:rPr>
                <w:rFonts w:ascii="Times New Roman" w:hAnsi="Times New Roman" w:cs="Times New Roman"/>
                <w:b/>
                <w:color w:val="auto"/>
                <w:sz w:val="22"/>
                <w:szCs w:val="22"/>
                <w:lang w:val="en-US" w:eastAsia="en-US"/>
              </w:rPr>
              <w:t>3.Содержательный</w:t>
            </w:r>
            <w:r w:rsidRPr="00920BD5">
              <w:rPr>
                <w:rFonts w:ascii="Times New Roman" w:hAnsi="Times New Roman" w:cs="Times New Roman"/>
                <w:b/>
                <w:color w:val="auto"/>
                <w:spacing w:val="-7"/>
                <w:sz w:val="22"/>
                <w:szCs w:val="22"/>
                <w:lang w:val="en-US" w:eastAsia="en-US"/>
              </w:rPr>
              <w:t xml:space="preserve"> </w:t>
            </w:r>
            <w:r w:rsidRPr="00920BD5">
              <w:rPr>
                <w:rFonts w:ascii="Times New Roman" w:hAnsi="Times New Roman" w:cs="Times New Roman"/>
                <w:b/>
                <w:color w:val="auto"/>
                <w:sz w:val="22"/>
                <w:szCs w:val="22"/>
                <w:lang w:val="en-US" w:eastAsia="en-US"/>
              </w:rPr>
              <w:t>раздел</w:t>
            </w:r>
          </w:p>
        </w:tc>
        <w:tc>
          <w:tcPr>
            <w:tcW w:w="2816" w:type="dxa"/>
            <w:tcBorders>
              <w:right w:val="single" w:sz="4" w:space="0" w:color="auto"/>
            </w:tcBorders>
          </w:tcPr>
          <w:p w:rsidR="007B2101" w:rsidRPr="00920BD5" w:rsidRDefault="007B2101" w:rsidP="00920BD5">
            <w:pPr>
              <w:autoSpaceDE w:val="0"/>
              <w:autoSpaceDN w:val="0"/>
              <w:rPr>
                <w:rFonts w:ascii="Times New Roman" w:hAnsi="Times New Roman" w:cs="Times New Roman"/>
                <w:color w:val="auto"/>
                <w:sz w:val="20"/>
                <w:szCs w:val="22"/>
                <w:lang w:val="en-US" w:eastAsia="en-US"/>
              </w:rPr>
            </w:pP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Рабочие</w:t>
            </w:r>
            <w:r w:rsidRPr="00920BD5">
              <w:rPr>
                <w:rFonts w:ascii="Times New Roman" w:hAnsi="Times New Roman" w:cs="Times New Roman"/>
                <w:color w:val="auto"/>
                <w:spacing w:val="49"/>
                <w:sz w:val="22"/>
                <w:szCs w:val="22"/>
                <w:lang w:val="en-US" w:eastAsia="en-US"/>
              </w:rPr>
              <w:t xml:space="preserve"> </w:t>
            </w:r>
            <w:r w:rsidRPr="00920BD5">
              <w:rPr>
                <w:rFonts w:ascii="Times New Roman" w:hAnsi="Times New Roman" w:cs="Times New Roman"/>
                <w:color w:val="auto"/>
                <w:sz w:val="22"/>
                <w:szCs w:val="22"/>
                <w:lang w:val="en-US" w:eastAsia="en-US"/>
              </w:rPr>
              <w:t>программы</w:t>
            </w:r>
            <w:r w:rsidRPr="00920BD5">
              <w:rPr>
                <w:rFonts w:ascii="Times New Roman" w:hAnsi="Times New Roman" w:cs="Times New Roman"/>
                <w:color w:val="auto"/>
                <w:spacing w:val="1"/>
                <w:sz w:val="22"/>
                <w:szCs w:val="22"/>
                <w:lang w:val="en-US" w:eastAsia="en-US"/>
              </w:rPr>
              <w:t xml:space="preserve"> </w:t>
            </w:r>
            <w:r w:rsidRPr="00920BD5">
              <w:rPr>
                <w:rFonts w:ascii="Times New Roman" w:hAnsi="Times New Roman" w:cs="Times New Roman"/>
                <w:color w:val="auto"/>
                <w:sz w:val="22"/>
                <w:szCs w:val="22"/>
                <w:lang w:val="en-US" w:eastAsia="en-US"/>
              </w:rPr>
              <w:t>учебных</w:t>
            </w:r>
            <w:r w:rsidRPr="00920BD5">
              <w:rPr>
                <w:rFonts w:ascii="Times New Roman" w:hAnsi="Times New Roman" w:cs="Times New Roman"/>
                <w:color w:val="auto"/>
                <w:spacing w:val="-3"/>
                <w:sz w:val="22"/>
                <w:szCs w:val="22"/>
                <w:lang w:val="en-US" w:eastAsia="en-US"/>
              </w:rPr>
              <w:t xml:space="preserve"> </w:t>
            </w:r>
            <w:r w:rsidRPr="00920BD5">
              <w:rPr>
                <w:rFonts w:ascii="Times New Roman" w:hAnsi="Times New Roman" w:cs="Times New Roman"/>
                <w:color w:val="auto"/>
                <w:sz w:val="22"/>
                <w:szCs w:val="22"/>
                <w:lang w:val="en-US" w:eastAsia="en-US"/>
              </w:rPr>
              <w:t>предметов</w:t>
            </w:r>
            <w:r w:rsidRPr="00920BD5">
              <w:rPr>
                <w:rFonts w:ascii="Times New Roman" w:hAnsi="Times New Roman" w:cs="Times New Roman"/>
                <w:color w:val="auto"/>
                <w:spacing w:val="-3"/>
                <w:sz w:val="22"/>
                <w:szCs w:val="22"/>
                <w:lang w:val="en-US" w:eastAsia="en-US"/>
              </w:rPr>
              <w:t xml:space="preserve"> </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17</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Русский язык (ФРП)</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17</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Литературное чтение (ФРП)</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54</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Родной (русский) язык</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87</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Литературное чтение на родном (русском языке)</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122</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Английский язык</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143</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Немецкий язык</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174</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Математика</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201</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Окружающий мир (ФРП)</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227</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ОРКСЭ</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251</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Изобразительное искусство</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271</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Музыка</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303</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Труд (Технология) (ФРП)</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348</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Физическая культура</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376</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Программа</w:t>
            </w:r>
            <w:r w:rsidRPr="00920BD5">
              <w:rPr>
                <w:rFonts w:ascii="Times New Roman" w:hAnsi="Times New Roman" w:cs="Times New Roman"/>
                <w:color w:val="auto"/>
                <w:spacing w:val="-13"/>
                <w:sz w:val="22"/>
                <w:szCs w:val="22"/>
                <w:lang w:eastAsia="en-US"/>
              </w:rPr>
              <w:t xml:space="preserve"> </w:t>
            </w:r>
            <w:r w:rsidRPr="00920BD5">
              <w:rPr>
                <w:rFonts w:ascii="Times New Roman" w:hAnsi="Times New Roman" w:cs="Times New Roman"/>
                <w:color w:val="auto"/>
                <w:sz w:val="22"/>
                <w:szCs w:val="22"/>
                <w:lang w:eastAsia="en-US"/>
              </w:rPr>
              <w:t>формирования</w:t>
            </w:r>
            <w:r w:rsidRPr="00920BD5">
              <w:rPr>
                <w:rFonts w:ascii="Times New Roman" w:hAnsi="Times New Roman" w:cs="Times New Roman"/>
                <w:color w:val="auto"/>
                <w:spacing w:val="-5"/>
                <w:sz w:val="22"/>
                <w:szCs w:val="22"/>
                <w:lang w:eastAsia="en-US"/>
              </w:rPr>
              <w:t xml:space="preserve"> </w:t>
            </w:r>
            <w:r w:rsidRPr="00920BD5">
              <w:rPr>
                <w:rFonts w:ascii="Times New Roman" w:hAnsi="Times New Roman" w:cs="Times New Roman"/>
                <w:color w:val="auto"/>
                <w:sz w:val="22"/>
                <w:szCs w:val="22"/>
                <w:lang w:eastAsia="en-US"/>
              </w:rPr>
              <w:t>универсальных</w:t>
            </w:r>
            <w:r w:rsidRPr="00920BD5">
              <w:rPr>
                <w:rFonts w:ascii="Times New Roman" w:hAnsi="Times New Roman" w:cs="Times New Roman"/>
                <w:color w:val="auto"/>
                <w:spacing w:val="-3"/>
                <w:sz w:val="22"/>
                <w:szCs w:val="22"/>
                <w:lang w:eastAsia="en-US"/>
              </w:rPr>
              <w:t xml:space="preserve"> </w:t>
            </w:r>
            <w:r w:rsidRPr="00920BD5">
              <w:rPr>
                <w:rFonts w:ascii="Times New Roman" w:hAnsi="Times New Roman" w:cs="Times New Roman"/>
                <w:color w:val="auto"/>
                <w:sz w:val="22"/>
                <w:szCs w:val="22"/>
                <w:lang w:eastAsia="en-US"/>
              </w:rPr>
              <w:t>учебных</w:t>
            </w:r>
            <w:r w:rsidRPr="00920BD5">
              <w:rPr>
                <w:rFonts w:ascii="Times New Roman" w:hAnsi="Times New Roman" w:cs="Times New Roman"/>
                <w:color w:val="auto"/>
                <w:spacing w:val="-9"/>
                <w:sz w:val="22"/>
                <w:szCs w:val="22"/>
                <w:lang w:eastAsia="en-US"/>
              </w:rPr>
              <w:t xml:space="preserve"> </w:t>
            </w:r>
            <w:r w:rsidRPr="00920BD5">
              <w:rPr>
                <w:rFonts w:ascii="Times New Roman" w:hAnsi="Times New Roman" w:cs="Times New Roman"/>
                <w:color w:val="auto"/>
                <w:sz w:val="22"/>
                <w:szCs w:val="22"/>
                <w:lang w:eastAsia="en-US"/>
              </w:rPr>
              <w:t>действий</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524</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Программа</w:t>
            </w:r>
            <w:r w:rsidRPr="00920BD5">
              <w:rPr>
                <w:rFonts w:ascii="Times New Roman" w:hAnsi="Times New Roman" w:cs="Times New Roman"/>
                <w:color w:val="auto"/>
                <w:spacing w:val="55"/>
                <w:sz w:val="22"/>
                <w:szCs w:val="22"/>
                <w:lang w:val="en-US" w:eastAsia="en-US"/>
              </w:rPr>
              <w:t xml:space="preserve"> </w:t>
            </w:r>
            <w:r w:rsidRPr="00920BD5">
              <w:rPr>
                <w:rFonts w:ascii="Times New Roman" w:hAnsi="Times New Roman" w:cs="Times New Roman"/>
                <w:color w:val="auto"/>
                <w:sz w:val="22"/>
                <w:szCs w:val="22"/>
                <w:lang w:val="en-US" w:eastAsia="en-US"/>
              </w:rPr>
              <w:t xml:space="preserve">воспитания </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531</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Пояснительная записка</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531</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Целевой раздел</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532</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Цели и задачи воспитания обучающихся</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532</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Направления воспитания</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533</w:t>
            </w:r>
          </w:p>
        </w:tc>
      </w:tr>
      <w:tr w:rsidR="007B2101" w:rsidRPr="00594786" w:rsidTr="00920BD5">
        <w:trPr>
          <w:trHeight w:val="277"/>
        </w:trPr>
        <w:tc>
          <w:tcPr>
            <w:tcW w:w="6115" w:type="dxa"/>
          </w:tcPr>
          <w:p w:rsidR="007B2101" w:rsidRPr="00920BD5" w:rsidRDefault="007B2101" w:rsidP="00920BD5">
            <w:pPr>
              <w:autoSpaceDE w:val="0"/>
              <w:autoSpaceDN w:val="0"/>
              <w:spacing w:line="258"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Целевые ориентиры воспитания</w:t>
            </w:r>
          </w:p>
        </w:tc>
        <w:tc>
          <w:tcPr>
            <w:tcW w:w="2816" w:type="dxa"/>
            <w:tcBorders>
              <w:right w:val="single" w:sz="4" w:space="0" w:color="auto"/>
            </w:tcBorders>
          </w:tcPr>
          <w:p w:rsidR="007B2101" w:rsidRPr="00920BD5" w:rsidRDefault="007B2101" w:rsidP="00920BD5">
            <w:pPr>
              <w:autoSpaceDE w:val="0"/>
              <w:autoSpaceDN w:val="0"/>
              <w:spacing w:line="258" w:lineRule="exact"/>
              <w:ind w:left="462"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535</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b/>
                <w:color w:val="auto"/>
                <w:sz w:val="22"/>
                <w:szCs w:val="22"/>
                <w:lang w:val="en-US" w:eastAsia="en-US"/>
              </w:rPr>
            </w:pPr>
            <w:r w:rsidRPr="00920BD5">
              <w:rPr>
                <w:rFonts w:ascii="Times New Roman" w:hAnsi="Times New Roman" w:cs="Times New Roman"/>
                <w:b/>
                <w:color w:val="auto"/>
                <w:sz w:val="22"/>
                <w:szCs w:val="22"/>
                <w:lang w:val="en-US" w:eastAsia="en-US"/>
              </w:rPr>
              <w:t>4.Организационный</w:t>
            </w:r>
            <w:r w:rsidRPr="00920BD5">
              <w:rPr>
                <w:rFonts w:ascii="Times New Roman" w:hAnsi="Times New Roman" w:cs="Times New Roman"/>
                <w:b/>
                <w:color w:val="auto"/>
                <w:spacing w:val="-6"/>
                <w:sz w:val="22"/>
                <w:szCs w:val="22"/>
                <w:lang w:val="en-US" w:eastAsia="en-US"/>
              </w:rPr>
              <w:t xml:space="preserve"> </w:t>
            </w:r>
            <w:r w:rsidRPr="00920BD5">
              <w:rPr>
                <w:rFonts w:ascii="Times New Roman" w:hAnsi="Times New Roman" w:cs="Times New Roman"/>
                <w:b/>
                <w:color w:val="auto"/>
                <w:sz w:val="22"/>
                <w:szCs w:val="22"/>
                <w:lang w:val="en-US" w:eastAsia="en-US"/>
              </w:rPr>
              <w:t>раздел</w:t>
            </w:r>
          </w:p>
        </w:tc>
        <w:tc>
          <w:tcPr>
            <w:tcW w:w="2816" w:type="dxa"/>
            <w:tcBorders>
              <w:right w:val="single" w:sz="4" w:space="0" w:color="auto"/>
            </w:tcBorders>
          </w:tcPr>
          <w:p w:rsidR="007B2101" w:rsidRPr="00920BD5" w:rsidRDefault="007B2101" w:rsidP="00920BD5">
            <w:pPr>
              <w:autoSpaceDE w:val="0"/>
              <w:autoSpaceDN w:val="0"/>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557</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Учебный</w:t>
            </w:r>
            <w:r w:rsidRPr="00920BD5">
              <w:rPr>
                <w:rFonts w:ascii="Times New Roman" w:hAnsi="Times New Roman" w:cs="Times New Roman"/>
                <w:color w:val="auto"/>
                <w:spacing w:val="-5"/>
                <w:sz w:val="22"/>
                <w:szCs w:val="22"/>
                <w:lang w:eastAsia="en-US"/>
              </w:rPr>
              <w:t xml:space="preserve"> </w:t>
            </w:r>
            <w:r w:rsidRPr="00920BD5">
              <w:rPr>
                <w:rFonts w:ascii="Times New Roman" w:hAnsi="Times New Roman" w:cs="Times New Roman"/>
                <w:color w:val="auto"/>
                <w:sz w:val="22"/>
                <w:szCs w:val="22"/>
                <w:lang w:eastAsia="en-US"/>
              </w:rPr>
              <w:t>план</w:t>
            </w:r>
            <w:r w:rsidRPr="00920BD5">
              <w:rPr>
                <w:rFonts w:ascii="Times New Roman" w:hAnsi="Times New Roman" w:cs="Times New Roman"/>
                <w:color w:val="auto"/>
                <w:spacing w:val="-5"/>
                <w:sz w:val="22"/>
                <w:szCs w:val="22"/>
                <w:lang w:eastAsia="en-US"/>
              </w:rPr>
              <w:t xml:space="preserve"> </w:t>
            </w:r>
            <w:r w:rsidRPr="00920BD5">
              <w:rPr>
                <w:rFonts w:ascii="Times New Roman" w:hAnsi="Times New Roman" w:cs="Times New Roman"/>
                <w:color w:val="auto"/>
                <w:sz w:val="22"/>
                <w:szCs w:val="22"/>
                <w:lang w:eastAsia="en-US"/>
              </w:rPr>
              <w:t>начального</w:t>
            </w:r>
            <w:r w:rsidRPr="00920BD5">
              <w:rPr>
                <w:rFonts w:ascii="Times New Roman" w:hAnsi="Times New Roman" w:cs="Times New Roman"/>
                <w:color w:val="auto"/>
                <w:spacing w:val="-4"/>
                <w:sz w:val="22"/>
                <w:szCs w:val="22"/>
                <w:lang w:eastAsia="en-US"/>
              </w:rPr>
              <w:t xml:space="preserve"> </w:t>
            </w:r>
            <w:r w:rsidRPr="00920BD5">
              <w:rPr>
                <w:rFonts w:ascii="Times New Roman" w:hAnsi="Times New Roman" w:cs="Times New Roman"/>
                <w:color w:val="auto"/>
                <w:sz w:val="22"/>
                <w:szCs w:val="22"/>
                <w:lang w:eastAsia="en-US"/>
              </w:rPr>
              <w:t>общего</w:t>
            </w:r>
            <w:r w:rsidRPr="00920BD5">
              <w:rPr>
                <w:rFonts w:ascii="Times New Roman" w:hAnsi="Times New Roman" w:cs="Times New Roman"/>
                <w:color w:val="auto"/>
                <w:spacing w:val="-2"/>
                <w:sz w:val="22"/>
                <w:szCs w:val="22"/>
                <w:lang w:eastAsia="en-US"/>
              </w:rPr>
              <w:t xml:space="preserve"> </w:t>
            </w:r>
            <w:r w:rsidRPr="00920BD5">
              <w:rPr>
                <w:rFonts w:ascii="Times New Roman" w:hAnsi="Times New Roman" w:cs="Times New Roman"/>
                <w:color w:val="auto"/>
                <w:sz w:val="22"/>
                <w:szCs w:val="22"/>
                <w:lang w:eastAsia="en-US"/>
              </w:rPr>
              <w:t>образования</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557</w:t>
            </w:r>
          </w:p>
        </w:tc>
      </w:tr>
      <w:tr w:rsidR="007B2101" w:rsidRPr="00594786" w:rsidTr="00920BD5">
        <w:trPr>
          <w:trHeight w:val="549"/>
        </w:trPr>
        <w:tc>
          <w:tcPr>
            <w:tcW w:w="6115" w:type="dxa"/>
            <w:vAlign w:val="center"/>
          </w:tcPr>
          <w:p w:rsidR="007B2101" w:rsidRPr="00920BD5" w:rsidRDefault="007B2101" w:rsidP="00920BD5">
            <w:pPr>
              <w:tabs>
                <w:tab w:val="left" w:pos="1742"/>
                <w:tab w:val="left" w:pos="2868"/>
                <w:tab w:val="left" w:pos="3835"/>
                <w:tab w:val="left" w:pos="5419"/>
              </w:tabs>
              <w:autoSpaceDE w:val="0"/>
              <w:autoSpaceDN w:val="0"/>
              <w:spacing w:line="230" w:lineRule="auto"/>
              <w:ind w:left="112" w:right="96"/>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Календарный</w:t>
            </w:r>
            <w:r w:rsidRPr="00920BD5">
              <w:rPr>
                <w:rFonts w:ascii="Times New Roman" w:hAnsi="Times New Roman" w:cs="Times New Roman"/>
                <w:color w:val="auto"/>
                <w:sz w:val="22"/>
                <w:szCs w:val="22"/>
                <w:lang w:eastAsia="en-US"/>
              </w:rPr>
              <w:tab/>
              <w:t>учебный</w:t>
            </w:r>
            <w:r w:rsidRPr="00920BD5">
              <w:rPr>
                <w:rFonts w:ascii="Times New Roman" w:hAnsi="Times New Roman" w:cs="Times New Roman"/>
                <w:color w:val="auto"/>
                <w:sz w:val="22"/>
                <w:szCs w:val="22"/>
                <w:lang w:eastAsia="en-US"/>
              </w:rPr>
              <w:tab/>
              <w:t>график</w:t>
            </w:r>
            <w:r w:rsidRPr="00920BD5">
              <w:rPr>
                <w:rFonts w:ascii="Times New Roman" w:hAnsi="Times New Roman" w:cs="Times New Roman"/>
                <w:color w:val="auto"/>
                <w:sz w:val="22"/>
                <w:szCs w:val="22"/>
                <w:lang w:eastAsia="en-US"/>
              </w:rPr>
              <w:tab/>
              <w:t xml:space="preserve">организации, </w:t>
            </w:r>
            <w:r w:rsidRPr="00920BD5">
              <w:rPr>
                <w:rFonts w:ascii="Times New Roman" w:hAnsi="Times New Roman" w:cs="Times New Roman"/>
                <w:color w:val="auto"/>
                <w:spacing w:val="-1"/>
                <w:sz w:val="22"/>
                <w:szCs w:val="22"/>
                <w:lang w:eastAsia="en-US"/>
              </w:rPr>
              <w:t>осуществляющей</w:t>
            </w:r>
            <w:r w:rsidRPr="00920BD5">
              <w:rPr>
                <w:rFonts w:ascii="Times New Roman" w:hAnsi="Times New Roman" w:cs="Times New Roman"/>
                <w:color w:val="auto"/>
                <w:spacing w:val="-57"/>
                <w:sz w:val="22"/>
                <w:szCs w:val="22"/>
                <w:lang w:eastAsia="en-US"/>
              </w:rPr>
              <w:t xml:space="preserve">                             </w:t>
            </w:r>
            <w:r w:rsidRPr="00920BD5">
              <w:rPr>
                <w:rFonts w:ascii="Times New Roman" w:hAnsi="Times New Roman" w:cs="Times New Roman"/>
                <w:color w:val="auto"/>
                <w:sz w:val="22"/>
                <w:szCs w:val="22"/>
                <w:lang w:eastAsia="en-US"/>
              </w:rPr>
              <w:t>образовательную</w:t>
            </w:r>
            <w:r w:rsidRPr="00920BD5">
              <w:rPr>
                <w:rFonts w:ascii="Times New Roman" w:hAnsi="Times New Roman" w:cs="Times New Roman"/>
                <w:color w:val="auto"/>
                <w:spacing w:val="-2"/>
                <w:sz w:val="22"/>
                <w:szCs w:val="22"/>
                <w:lang w:eastAsia="en-US"/>
              </w:rPr>
              <w:t xml:space="preserve"> </w:t>
            </w:r>
            <w:r w:rsidRPr="00920BD5">
              <w:rPr>
                <w:rFonts w:ascii="Times New Roman" w:hAnsi="Times New Roman" w:cs="Times New Roman"/>
                <w:color w:val="auto"/>
                <w:sz w:val="22"/>
                <w:szCs w:val="22"/>
                <w:lang w:eastAsia="en-US"/>
              </w:rPr>
              <w:t>деятельность</w:t>
            </w:r>
          </w:p>
        </w:tc>
        <w:tc>
          <w:tcPr>
            <w:tcW w:w="2816" w:type="dxa"/>
            <w:tcBorders>
              <w:right w:val="single" w:sz="4" w:space="0" w:color="auto"/>
            </w:tcBorders>
          </w:tcPr>
          <w:p w:rsidR="007B2101" w:rsidRPr="00920BD5" w:rsidRDefault="007B2101" w:rsidP="00920BD5">
            <w:pPr>
              <w:autoSpaceDE w:val="0"/>
              <w:autoSpaceDN w:val="0"/>
              <w:spacing w:line="265"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562</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План</w:t>
            </w:r>
            <w:r w:rsidRPr="00920BD5">
              <w:rPr>
                <w:rFonts w:ascii="Times New Roman" w:hAnsi="Times New Roman" w:cs="Times New Roman"/>
                <w:color w:val="auto"/>
                <w:spacing w:val="51"/>
                <w:sz w:val="22"/>
                <w:szCs w:val="22"/>
                <w:lang w:val="en-US" w:eastAsia="en-US"/>
              </w:rPr>
              <w:t xml:space="preserve"> </w:t>
            </w:r>
            <w:r w:rsidRPr="00920BD5">
              <w:rPr>
                <w:rFonts w:ascii="Times New Roman" w:hAnsi="Times New Roman" w:cs="Times New Roman"/>
                <w:color w:val="auto"/>
                <w:sz w:val="22"/>
                <w:szCs w:val="22"/>
                <w:lang w:val="en-US" w:eastAsia="en-US"/>
              </w:rPr>
              <w:t>внеурочной</w:t>
            </w:r>
            <w:r w:rsidRPr="00920BD5">
              <w:rPr>
                <w:rFonts w:ascii="Times New Roman" w:hAnsi="Times New Roman" w:cs="Times New Roman"/>
                <w:color w:val="auto"/>
                <w:spacing w:val="-3"/>
                <w:sz w:val="22"/>
                <w:szCs w:val="22"/>
                <w:lang w:val="en-US" w:eastAsia="en-US"/>
              </w:rPr>
              <w:t xml:space="preserve"> </w:t>
            </w:r>
            <w:r w:rsidRPr="00920BD5">
              <w:rPr>
                <w:rFonts w:ascii="Times New Roman" w:hAnsi="Times New Roman" w:cs="Times New Roman"/>
                <w:color w:val="auto"/>
                <w:sz w:val="22"/>
                <w:szCs w:val="22"/>
                <w:lang w:val="en-US" w:eastAsia="en-US"/>
              </w:rPr>
              <w:t>деятельности</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563</w:t>
            </w:r>
          </w:p>
        </w:tc>
      </w:tr>
      <w:tr w:rsidR="007B2101" w:rsidRPr="00594786" w:rsidTr="00920BD5">
        <w:trPr>
          <w:trHeight w:val="275"/>
        </w:trPr>
        <w:tc>
          <w:tcPr>
            <w:tcW w:w="6115" w:type="dxa"/>
          </w:tcPr>
          <w:p w:rsidR="007B2101" w:rsidRPr="00920BD5" w:rsidRDefault="007B2101" w:rsidP="00920BD5">
            <w:pPr>
              <w:autoSpaceDE w:val="0"/>
              <w:autoSpaceDN w:val="0"/>
              <w:spacing w:line="256" w:lineRule="exact"/>
              <w:ind w:left="112"/>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Календарный</w:t>
            </w:r>
            <w:r w:rsidRPr="00920BD5">
              <w:rPr>
                <w:rFonts w:ascii="Times New Roman" w:hAnsi="Times New Roman" w:cs="Times New Roman"/>
                <w:color w:val="auto"/>
                <w:spacing w:val="-6"/>
                <w:sz w:val="22"/>
                <w:szCs w:val="22"/>
                <w:lang w:val="en-US" w:eastAsia="en-US"/>
              </w:rPr>
              <w:t xml:space="preserve"> </w:t>
            </w:r>
            <w:r w:rsidRPr="00920BD5">
              <w:rPr>
                <w:rFonts w:ascii="Times New Roman" w:hAnsi="Times New Roman" w:cs="Times New Roman"/>
                <w:color w:val="auto"/>
                <w:sz w:val="22"/>
                <w:szCs w:val="22"/>
                <w:lang w:val="en-US" w:eastAsia="en-US"/>
              </w:rPr>
              <w:t>план</w:t>
            </w:r>
            <w:r w:rsidRPr="00920BD5">
              <w:rPr>
                <w:rFonts w:ascii="Times New Roman" w:hAnsi="Times New Roman" w:cs="Times New Roman"/>
                <w:color w:val="auto"/>
                <w:spacing w:val="-4"/>
                <w:sz w:val="22"/>
                <w:szCs w:val="22"/>
                <w:lang w:val="en-US" w:eastAsia="en-US"/>
              </w:rPr>
              <w:t xml:space="preserve"> </w:t>
            </w:r>
            <w:r w:rsidRPr="00920BD5">
              <w:rPr>
                <w:rFonts w:ascii="Times New Roman" w:hAnsi="Times New Roman" w:cs="Times New Roman"/>
                <w:color w:val="auto"/>
                <w:sz w:val="22"/>
                <w:szCs w:val="22"/>
                <w:lang w:val="en-US" w:eastAsia="en-US"/>
              </w:rPr>
              <w:t>воспитательной</w:t>
            </w:r>
            <w:r w:rsidRPr="00920BD5">
              <w:rPr>
                <w:rFonts w:ascii="Times New Roman" w:hAnsi="Times New Roman" w:cs="Times New Roman"/>
                <w:color w:val="auto"/>
                <w:spacing w:val="-6"/>
                <w:sz w:val="22"/>
                <w:szCs w:val="22"/>
                <w:lang w:val="en-US" w:eastAsia="en-US"/>
              </w:rPr>
              <w:t xml:space="preserve"> </w:t>
            </w:r>
            <w:r w:rsidRPr="00920BD5">
              <w:rPr>
                <w:rFonts w:ascii="Times New Roman" w:hAnsi="Times New Roman" w:cs="Times New Roman"/>
                <w:color w:val="auto"/>
                <w:sz w:val="22"/>
                <w:szCs w:val="22"/>
                <w:lang w:val="en-US" w:eastAsia="en-US"/>
              </w:rPr>
              <w:t>работы</w:t>
            </w:r>
          </w:p>
        </w:tc>
        <w:tc>
          <w:tcPr>
            <w:tcW w:w="2816" w:type="dxa"/>
            <w:tcBorders>
              <w:right w:val="single" w:sz="4" w:space="0" w:color="auto"/>
            </w:tcBorders>
          </w:tcPr>
          <w:p w:rsidR="007B2101" w:rsidRPr="00920BD5" w:rsidRDefault="007B2101" w:rsidP="00920BD5">
            <w:pPr>
              <w:autoSpaceDE w:val="0"/>
              <w:autoSpaceDN w:val="0"/>
              <w:spacing w:line="256" w:lineRule="exact"/>
              <w:ind w:left="579" w:right="551"/>
              <w:jc w:val="center"/>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565</w:t>
            </w:r>
          </w:p>
        </w:tc>
      </w:tr>
      <w:tr w:rsidR="007B2101" w:rsidRPr="00594786" w:rsidTr="00920BD5">
        <w:trPr>
          <w:trHeight w:val="458"/>
        </w:trPr>
        <w:tc>
          <w:tcPr>
            <w:tcW w:w="6115" w:type="dxa"/>
          </w:tcPr>
          <w:p w:rsidR="007B2101" w:rsidRPr="00920BD5" w:rsidRDefault="007B2101" w:rsidP="00920BD5">
            <w:pPr>
              <w:tabs>
                <w:tab w:val="left" w:pos="3093"/>
                <w:tab w:val="left" w:pos="4114"/>
                <w:tab w:val="left" w:pos="5491"/>
              </w:tabs>
              <w:autoSpaceDE w:val="0"/>
              <w:autoSpaceDN w:val="0"/>
              <w:spacing w:line="230" w:lineRule="auto"/>
              <w:ind w:left="112" w:right="91" w:hanging="3"/>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Приложение №1 «Рабочая программа воспитания»</w:t>
            </w:r>
          </w:p>
        </w:tc>
        <w:tc>
          <w:tcPr>
            <w:tcW w:w="2816" w:type="dxa"/>
            <w:tcBorders>
              <w:right w:val="single" w:sz="4" w:space="0" w:color="auto"/>
            </w:tcBorders>
          </w:tcPr>
          <w:p w:rsidR="007B2101" w:rsidRPr="00920BD5" w:rsidRDefault="007B2101" w:rsidP="00920BD5">
            <w:pPr>
              <w:autoSpaceDE w:val="0"/>
              <w:autoSpaceDN w:val="0"/>
              <w:spacing w:line="265" w:lineRule="exact"/>
              <w:ind w:left="579" w:right="551"/>
              <w:jc w:val="center"/>
              <w:rPr>
                <w:rFonts w:ascii="Times New Roman" w:hAnsi="Times New Roman" w:cs="Times New Roman"/>
                <w:color w:val="auto"/>
                <w:sz w:val="22"/>
                <w:szCs w:val="22"/>
                <w:lang w:val="en-US" w:eastAsia="en-US"/>
              </w:rPr>
            </w:pPr>
          </w:p>
        </w:tc>
      </w:tr>
      <w:tr w:rsidR="007B2101" w:rsidRPr="00594786" w:rsidTr="00920BD5">
        <w:trPr>
          <w:trHeight w:val="551"/>
        </w:trPr>
        <w:tc>
          <w:tcPr>
            <w:tcW w:w="6115" w:type="dxa"/>
          </w:tcPr>
          <w:p w:rsidR="007B2101" w:rsidRPr="00920BD5" w:rsidRDefault="007B2101" w:rsidP="00920BD5">
            <w:pPr>
              <w:autoSpaceDE w:val="0"/>
              <w:autoSpaceDN w:val="0"/>
              <w:spacing w:line="230" w:lineRule="auto"/>
              <w:ind w:left="112" w:right="669"/>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Приложение №2 «Учебный план и пояснительная записка»</w:t>
            </w:r>
          </w:p>
        </w:tc>
        <w:tc>
          <w:tcPr>
            <w:tcW w:w="2816" w:type="dxa"/>
            <w:tcBorders>
              <w:right w:val="single" w:sz="4" w:space="0" w:color="auto"/>
            </w:tcBorders>
          </w:tcPr>
          <w:p w:rsidR="007B2101" w:rsidRPr="00920BD5" w:rsidRDefault="007B2101" w:rsidP="00920BD5">
            <w:pPr>
              <w:autoSpaceDE w:val="0"/>
              <w:autoSpaceDN w:val="0"/>
              <w:spacing w:line="265" w:lineRule="exact"/>
              <w:ind w:left="579" w:right="551"/>
              <w:jc w:val="center"/>
              <w:rPr>
                <w:rFonts w:ascii="Times New Roman" w:hAnsi="Times New Roman" w:cs="Times New Roman"/>
                <w:color w:val="auto"/>
                <w:sz w:val="22"/>
                <w:szCs w:val="22"/>
                <w:lang w:eastAsia="en-US"/>
              </w:rPr>
            </w:pPr>
          </w:p>
        </w:tc>
      </w:tr>
      <w:tr w:rsidR="007B2101" w:rsidRPr="00594786" w:rsidTr="00920BD5">
        <w:trPr>
          <w:trHeight w:val="551"/>
        </w:trPr>
        <w:tc>
          <w:tcPr>
            <w:tcW w:w="6115" w:type="dxa"/>
          </w:tcPr>
          <w:p w:rsidR="007B2101" w:rsidRPr="00920BD5" w:rsidRDefault="007B2101" w:rsidP="00920BD5">
            <w:pPr>
              <w:autoSpaceDE w:val="0"/>
              <w:autoSpaceDN w:val="0"/>
              <w:spacing w:line="230" w:lineRule="auto"/>
              <w:ind w:left="112" w:right="900"/>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Приложение №3 «Календарный учебный график»</w:t>
            </w:r>
          </w:p>
        </w:tc>
        <w:tc>
          <w:tcPr>
            <w:tcW w:w="2816" w:type="dxa"/>
            <w:tcBorders>
              <w:right w:val="single" w:sz="4" w:space="0" w:color="auto"/>
            </w:tcBorders>
          </w:tcPr>
          <w:p w:rsidR="007B2101" w:rsidRPr="00920BD5" w:rsidRDefault="007B2101" w:rsidP="00920BD5">
            <w:pPr>
              <w:autoSpaceDE w:val="0"/>
              <w:autoSpaceDN w:val="0"/>
              <w:spacing w:line="265" w:lineRule="exact"/>
              <w:ind w:left="579" w:right="551"/>
              <w:jc w:val="center"/>
              <w:rPr>
                <w:rFonts w:ascii="Times New Roman" w:hAnsi="Times New Roman" w:cs="Times New Roman"/>
                <w:color w:val="auto"/>
                <w:sz w:val="22"/>
                <w:szCs w:val="22"/>
                <w:lang w:val="en-US" w:eastAsia="en-US"/>
              </w:rPr>
            </w:pPr>
          </w:p>
        </w:tc>
      </w:tr>
      <w:tr w:rsidR="007B2101" w:rsidRPr="00594786" w:rsidTr="00920BD5">
        <w:trPr>
          <w:trHeight w:val="551"/>
        </w:trPr>
        <w:tc>
          <w:tcPr>
            <w:tcW w:w="6115" w:type="dxa"/>
          </w:tcPr>
          <w:p w:rsidR="007B2101" w:rsidRPr="00920BD5" w:rsidRDefault="007B2101" w:rsidP="00920BD5">
            <w:pPr>
              <w:autoSpaceDE w:val="0"/>
              <w:autoSpaceDN w:val="0"/>
              <w:rPr>
                <w:rFonts w:ascii="Times New Roman" w:hAnsi="Times New Roman" w:cs="Times New Roman"/>
                <w:color w:val="auto"/>
                <w:sz w:val="22"/>
                <w:szCs w:val="22"/>
                <w:lang w:eastAsia="en-US"/>
              </w:rPr>
            </w:pPr>
            <w:r w:rsidRPr="00920BD5">
              <w:rPr>
                <w:rFonts w:ascii="Times New Roman" w:hAnsi="Times New Roman" w:cs="Times New Roman"/>
                <w:color w:val="auto"/>
                <w:sz w:val="22"/>
                <w:szCs w:val="22"/>
                <w:lang w:eastAsia="en-US"/>
              </w:rPr>
              <w:t>Приложение №4 «Особенности</w:t>
            </w:r>
            <w:r w:rsidRPr="00920BD5">
              <w:rPr>
                <w:rFonts w:ascii="Times New Roman" w:hAnsi="Times New Roman" w:cs="Times New Roman"/>
                <w:color w:val="auto"/>
                <w:spacing w:val="-4"/>
                <w:sz w:val="22"/>
                <w:szCs w:val="22"/>
                <w:lang w:eastAsia="en-US"/>
              </w:rPr>
              <w:t xml:space="preserve"> </w:t>
            </w:r>
            <w:r w:rsidRPr="00920BD5">
              <w:rPr>
                <w:rFonts w:ascii="Times New Roman" w:hAnsi="Times New Roman" w:cs="Times New Roman"/>
                <w:color w:val="auto"/>
                <w:sz w:val="22"/>
                <w:szCs w:val="22"/>
                <w:lang w:eastAsia="en-US"/>
              </w:rPr>
              <w:t>организации</w:t>
            </w:r>
            <w:r w:rsidRPr="00920BD5">
              <w:rPr>
                <w:rFonts w:ascii="Times New Roman" w:hAnsi="Times New Roman" w:cs="Times New Roman"/>
                <w:color w:val="auto"/>
                <w:spacing w:val="-4"/>
                <w:sz w:val="22"/>
                <w:szCs w:val="22"/>
                <w:lang w:eastAsia="en-US"/>
              </w:rPr>
              <w:t xml:space="preserve"> </w:t>
            </w:r>
            <w:r w:rsidRPr="00920BD5">
              <w:rPr>
                <w:rFonts w:ascii="Times New Roman" w:hAnsi="Times New Roman" w:cs="Times New Roman"/>
                <w:color w:val="auto"/>
                <w:sz w:val="22"/>
                <w:szCs w:val="22"/>
                <w:lang w:eastAsia="en-US"/>
              </w:rPr>
              <w:t>оценочной</w:t>
            </w:r>
            <w:r w:rsidRPr="00920BD5">
              <w:rPr>
                <w:rFonts w:ascii="Times New Roman" w:hAnsi="Times New Roman" w:cs="Times New Roman"/>
                <w:color w:val="auto"/>
                <w:spacing w:val="-3"/>
                <w:sz w:val="22"/>
                <w:szCs w:val="22"/>
                <w:lang w:eastAsia="en-US"/>
              </w:rPr>
              <w:t xml:space="preserve"> </w:t>
            </w:r>
            <w:r w:rsidRPr="00920BD5">
              <w:rPr>
                <w:rFonts w:ascii="Times New Roman" w:hAnsi="Times New Roman" w:cs="Times New Roman"/>
                <w:color w:val="auto"/>
                <w:sz w:val="22"/>
                <w:szCs w:val="22"/>
                <w:lang w:eastAsia="en-US"/>
              </w:rPr>
              <w:t>деятельности»</w:t>
            </w:r>
          </w:p>
        </w:tc>
        <w:tc>
          <w:tcPr>
            <w:tcW w:w="2816" w:type="dxa"/>
            <w:tcBorders>
              <w:right w:val="single" w:sz="4" w:space="0" w:color="auto"/>
            </w:tcBorders>
          </w:tcPr>
          <w:p w:rsidR="007B2101" w:rsidRPr="00920BD5" w:rsidRDefault="007B2101" w:rsidP="00920BD5">
            <w:pPr>
              <w:autoSpaceDE w:val="0"/>
              <w:autoSpaceDN w:val="0"/>
              <w:rPr>
                <w:rFonts w:ascii="Times New Roman" w:hAnsi="Times New Roman" w:cs="Times New Roman"/>
                <w:color w:val="auto"/>
                <w:sz w:val="22"/>
                <w:szCs w:val="22"/>
                <w:lang w:eastAsia="en-US"/>
              </w:rPr>
            </w:pPr>
          </w:p>
        </w:tc>
      </w:tr>
      <w:tr w:rsidR="007B2101" w:rsidRPr="00594786" w:rsidTr="00920BD5">
        <w:trPr>
          <w:trHeight w:val="551"/>
        </w:trPr>
        <w:tc>
          <w:tcPr>
            <w:tcW w:w="6115" w:type="dxa"/>
          </w:tcPr>
          <w:p w:rsidR="007B2101" w:rsidRPr="00920BD5" w:rsidRDefault="007B2101" w:rsidP="00920BD5">
            <w:pPr>
              <w:autoSpaceDE w:val="0"/>
              <w:autoSpaceDN w:val="0"/>
              <w:rPr>
                <w:rFonts w:ascii="Times New Roman" w:hAnsi="Times New Roman" w:cs="Times New Roman"/>
                <w:color w:val="auto"/>
                <w:sz w:val="22"/>
                <w:szCs w:val="22"/>
                <w:lang w:val="en-US" w:eastAsia="en-US"/>
              </w:rPr>
            </w:pPr>
            <w:r w:rsidRPr="00920BD5">
              <w:rPr>
                <w:rFonts w:ascii="Times New Roman" w:hAnsi="Times New Roman" w:cs="Times New Roman"/>
                <w:color w:val="auto"/>
                <w:sz w:val="22"/>
                <w:szCs w:val="22"/>
                <w:lang w:val="en-US" w:eastAsia="en-US"/>
              </w:rPr>
              <w:t>Приложение  №5 «Внеурочная деятельность»</w:t>
            </w:r>
          </w:p>
        </w:tc>
        <w:tc>
          <w:tcPr>
            <w:tcW w:w="2816" w:type="dxa"/>
            <w:tcBorders>
              <w:right w:val="single" w:sz="4" w:space="0" w:color="auto"/>
            </w:tcBorders>
          </w:tcPr>
          <w:p w:rsidR="007B2101" w:rsidRPr="00920BD5" w:rsidRDefault="007B2101" w:rsidP="00920BD5">
            <w:pPr>
              <w:autoSpaceDE w:val="0"/>
              <w:autoSpaceDN w:val="0"/>
              <w:rPr>
                <w:rFonts w:ascii="Times New Roman" w:hAnsi="Times New Roman" w:cs="Times New Roman"/>
                <w:color w:val="auto"/>
                <w:sz w:val="22"/>
                <w:szCs w:val="22"/>
                <w:lang w:val="en-US" w:eastAsia="en-US"/>
              </w:rPr>
            </w:pPr>
          </w:p>
        </w:tc>
      </w:tr>
    </w:tbl>
    <w:p w:rsidR="007B2101" w:rsidRPr="00594786" w:rsidRDefault="007B2101" w:rsidP="00594786">
      <w:pPr>
        <w:autoSpaceDE w:val="0"/>
        <w:autoSpaceDN w:val="0"/>
        <w:rPr>
          <w:rFonts w:ascii="Times New Roman" w:hAnsi="Times New Roman" w:cs="Times New Roman"/>
          <w:color w:val="auto"/>
          <w:sz w:val="22"/>
          <w:szCs w:val="22"/>
          <w:lang w:eastAsia="en-US"/>
        </w:rPr>
      </w:pPr>
    </w:p>
    <w:p w:rsidR="007B2101" w:rsidRPr="00725098" w:rsidRDefault="007B2101" w:rsidP="009976A4">
      <w:pPr>
        <w:spacing w:line="280" w:lineRule="exact"/>
        <w:jc w:val="right"/>
        <w:rPr>
          <w:rFonts w:ascii="Times New Roman" w:hAnsi="Times New Roman" w:cs="Times New Roman"/>
        </w:rPr>
      </w:pPr>
      <w:bookmarkStart w:id="0" w:name="_GoBack"/>
      <w:bookmarkEnd w:id="0"/>
    </w:p>
    <w:p w:rsidR="007B2101" w:rsidRPr="00725098" w:rsidRDefault="007B2101" w:rsidP="009501C3">
      <w:pPr>
        <w:pStyle w:val="62"/>
        <w:keepNext/>
        <w:keepLines/>
        <w:numPr>
          <w:ilvl w:val="0"/>
          <w:numId w:val="1"/>
        </w:numPr>
        <w:shd w:val="clear" w:color="auto" w:fill="auto"/>
        <w:tabs>
          <w:tab w:val="left" w:pos="4326"/>
        </w:tabs>
        <w:spacing w:before="0" w:after="186" w:line="260" w:lineRule="exact"/>
        <w:ind w:left="3980"/>
      </w:pPr>
      <w:bookmarkStart w:id="1" w:name="bookmark2"/>
      <w:r w:rsidRPr="00725098">
        <w:t>Общие положения</w:t>
      </w:r>
      <w:bookmarkEnd w:id="1"/>
    </w:p>
    <w:p w:rsidR="007B2101" w:rsidRPr="00725098" w:rsidRDefault="007B2101"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Образовательная программа начального</w:t>
      </w:r>
      <w:r>
        <w:rPr>
          <w:rFonts w:ascii="Times New Roman" w:hAnsi="Times New Roman" w:cs="Times New Roman"/>
        </w:rPr>
        <w:t xml:space="preserve"> общего образования МКОУ «Кабаковская СОШ»</w:t>
      </w:r>
      <w:r w:rsidRPr="00725098">
        <w:rPr>
          <w:rFonts w:ascii="Times New Roman" w:hAnsi="Times New Roman" w:cs="Times New Roman"/>
        </w:rPr>
        <w:t xml:space="preserve">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w:t>
      </w:r>
      <w:smartTag w:uri="urn:schemas-microsoft-com:office:smarttags" w:element="metricconverter">
        <w:smartTagPr>
          <w:attr w:name="ProductID" w:val="2022 г"/>
        </w:smartTagPr>
        <w:r w:rsidRPr="00725098">
          <w:rPr>
            <w:rFonts w:ascii="Times New Roman" w:hAnsi="Times New Roman" w:cs="Times New Roman"/>
          </w:rPr>
          <w:t>2022 г</w:t>
        </w:r>
      </w:smartTag>
      <w:r w:rsidRPr="00725098">
        <w:rPr>
          <w:rFonts w:ascii="Times New Roman" w:hAnsi="Times New Roman" w:cs="Times New Roman"/>
        </w:rPr>
        <w:t xml:space="preserve">. № 874 (зарегистрирован Министерством юстиции Российской Федерации 2 ноября </w:t>
      </w:r>
      <w:smartTag w:uri="urn:schemas-microsoft-com:office:smarttags" w:element="metricconverter">
        <w:smartTagPr>
          <w:attr w:name="ProductID" w:val="2022 г"/>
        </w:smartTagPr>
        <w:r w:rsidRPr="00725098">
          <w:rPr>
            <w:rFonts w:ascii="Times New Roman" w:hAnsi="Times New Roman" w:cs="Times New Roman"/>
          </w:rPr>
          <w:t>2022 г</w:t>
        </w:r>
      </w:smartTag>
      <w:r w:rsidRPr="00725098">
        <w:rPr>
          <w:rFonts w:ascii="Times New Roman" w:hAnsi="Times New Roman" w:cs="Times New Roman"/>
        </w:rPr>
        <w:t>., регистрационный № 70809), на основании приказа Министерства просвещения Российской Федерации от 18 мая 2023г.  № 372</w:t>
      </w:r>
      <w:r>
        <w:rPr>
          <w:rFonts w:ascii="Times New Roman" w:hAnsi="Times New Roman" w:cs="Times New Roman"/>
        </w:rPr>
        <w:t>, а также на основании приказа Министерства просвещения Российской Федерации от 22 января 2024г.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государственные образовательных стандартов начального общего образования и основного общего образования»</w:t>
      </w:r>
      <w:r w:rsidRPr="00725098">
        <w:rPr>
          <w:rFonts w:ascii="Times New Roman" w:hAnsi="Times New Roman" w:cs="Times New Roman"/>
        </w:rPr>
        <w:t>.</w:t>
      </w:r>
    </w:p>
    <w:p w:rsidR="007B2101" w:rsidRPr="00725098" w:rsidRDefault="007B2101"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725098">
        <w:rPr>
          <w:rFonts w:ascii="Times New Roman" w:hAnsi="Times New Roman" w:cs="Times New Roman"/>
          <w:vertAlign w:val="superscript"/>
        </w:rPr>
        <w:footnoteReference w:id="1"/>
      </w:r>
      <w:r w:rsidRPr="00725098">
        <w:rPr>
          <w:rFonts w:ascii="Times New Roman" w:hAnsi="Times New Roman" w:cs="Times New Roman"/>
        </w:rPr>
        <w:t>.</w:t>
      </w:r>
    </w:p>
    <w:p w:rsidR="007B2101" w:rsidRPr="00725098" w:rsidRDefault="007B2101" w:rsidP="009501C3">
      <w:pPr>
        <w:numPr>
          <w:ilvl w:val="0"/>
          <w:numId w:val="2"/>
        </w:numPr>
        <w:tabs>
          <w:tab w:val="left" w:pos="1042"/>
        </w:tabs>
        <w:spacing w:line="480" w:lineRule="exact"/>
        <w:ind w:firstLine="760"/>
        <w:jc w:val="both"/>
        <w:rPr>
          <w:rFonts w:ascii="Times New Roman" w:hAnsi="Times New Roman" w:cs="Times New Roman"/>
        </w:rPr>
        <w:sectPr w:rsidR="007B2101" w:rsidRPr="00725098" w:rsidSect="009976A4">
          <w:footerReference w:type="even" r:id="rId7"/>
          <w:footerReference w:type="first" r:id="rId8"/>
          <w:pgSz w:w="11900" w:h="16840"/>
          <w:pgMar w:top="854" w:right="496" w:bottom="846" w:left="1078" w:header="0" w:footer="3" w:gutter="0"/>
          <w:cols w:space="720"/>
          <w:noEndnote/>
          <w:docGrid w:linePitch="360"/>
        </w:sectPr>
      </w:pPr>
      <w:r w:rsidRPr="00725098">
        <w:rPr>
          <w:rFonts w:ascii="Times New Roman" w:hAnsi="Times New Roman" w:cs="Times New Roman"/>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w:t>
      </w:r>
      <w:r>
        <w:rPr>
          <w:rFonts w:ascii="Times New Roman" w:hAnsi="Times New Roman" w:cs="Times New Roman"/>
        </w:rPr>
        <w:t>О). При этом содержание и плани</w:t>
      </w:r>
      <w:r w:rsidRPr="00725098">
        <w:rPr>
          <w:rFonts w:ascii="Times New Roman" w:hAnsi="Times New Roman" w:cs="Times New Roman"/>
        </w:rPr>
        <w:t xml:space="preserve">руемые результаты </w:t>
      </w:r>
    </w:p>
    <w:p w:rsidR="007B2101" w:rsidRPr="00725098" w:rsidRDefault="007B2101" w:rsidP="00725098">
      <w:pPr>
        <w:numPr>
          <w:ilvl w:val="0"/>
          <w:numId w:val="2"/>
        </w:numPr>
        <w:tabs>
          <w:tab w:val="left" w:pos="1098"/>
        </w:tabs>
        <w:spacing w:line="485" w:lineRule="exact"/>
        <w:ind w:firstLine="780"/>
        <w:rPr>
          <w:rFonts w:ascii="Times New Roman" w:hAnsi="Times New Roman" w:cs="Times New Roman"/>
        </w:rPr>
      </w:pPr>
      <w:r w:rsidRPr="00725098">
        <w:rPr>
          <w:rFonts w:ascii="Times New Roman" w:hAnsi="Times New Roman" w:cs="Times New Roman"/>
        </w:rPr>
        <w:t xml:space="preserve">При разработке ООП НОО </w:t>
      </w:r>
      <w:r>
        <w:rPr>
          <w:rFonts w:ascii="Times New Roman" w:hAnsi="Times New Roman" w:cs="Times New Roman"/>
        </w:rPr>
        <w:t>МКОУ «Кабаковская СОШ»</w:t>
      </w:r>
      <w:r w:rsidRPr="00725098">
        <w:rPr>
          <w:rFonts w:ascii="Times New Roman" w:hAnsi="Times New Roman" w:cs="Times New Roman"/>
        </w:rPr>
        <w:t xml:space="preserve"> предусматрела непосредственное применение при реализации обязательной части ООП НОО федеральных рабочих программ по учебным предметам «Русский язык»,</w:t>
      </w:r>
      <w:r>
        <w:rPr>
          <w:rFonts w:ascii="Times New Roman" w:hAnsi="Times New Roman" w:cs="Times New Roman"/>
        </w:rPr>
        <w:t xml:space="preserve"> </w:t>
      </w:r>
      <w:r w:rsidRPr="00725098">
        <w:rPr>
          <w:rFonts w:ascii="Times New Roman" w:hAnsi="Times New Roman" w:cs="Times New Roman"/>
        </w:rPr>
        <w:t>Литературное чтение», «Окружающий мир»</w:t>
      </w:r>
      <w:r>
        <w:rPr>
          <w:rFonts w:ascii="Times New Roman" w:hAnsi="Times New Roman" w:cs="Times New Roman"/>
        </w:rPr>
        <w:t>, «Труд (технология)»</w:t>
      </w:r>
      <w:r w:rsidRPr="00725098">
        <w:rPr>
          <w:rFonts w:ascii="Times New Roman" w:hAnsi="Times New Roman" w:cs="Times New Roman"/>
        </w:rPr>
        <w:t>.</w:t>
      </w:r>
    </w:p>
    <w:p w:rsidR="007B2101" w:rsidRPr="00725098" w:rsidRDefault="007B2101" w:rsidP="00AB3BA3">
      <w:pPr>
        <w:tabs>
          <w:tab w:val="left" w:pos="4649"/>
          <w:tab w:val="left" w:pos="7975"/>
        </w:tabs>
        <w:spacing w:line="485" w:lineRule="exact"/>
        <w:rPr>
          <w:rFonts w:ascii="Times New Roman" w:hAnsi="Times New Roman" w:cs="Times New Roman"/>
        </w:rPr>
      </w:pPr>
      <w:r w:rsidRPr="00725098">
        <w:rPr>
          <w:rFonts w:ascii="Times New Roman" w:hAnsi="Times New Roman" w:cs="Times New Roman"/>
        </w:rPr>
        <w:t>ООП НОО включает</w:t>
      </w:r>
      <w:r>
        <w:rPr>
          <w:rFonts w:ascii="Times New Roman" w:hAnsi="Times New Roman" w:cs="Times New Roman"/>
        </w:rPr>
        <w:t xml:space="preserve"> </w:t>
      </w:r>
      <w:r w:rsidRPr="00725098">
        <w:rPr>
          <w:rFonts w:ascii="Times New Roman" w:hAnsi="Times New Roman" w:cs="Times New Roman"/>
        </w:rPr>
        <w:t>три раздела: целевой,</w:t>
      </w:r>
      <w:r>
        <w:rPr>
          <w:rFonts w:ascii="Times New Roman" w:hAnsi="Times New Roman" w:cs="Times New Roman"/>
        </w:rPr>
        <w:t xml:space="preserve"> </w:t>
      </w:r>
      <w:r w:rsidRPr="00725098">
        <w:rPr>
          <w:rFonts w:ascii="Times New Roman" w:hAnsi="Times New Roman" w:cs="Times New Roman"/>
        </w:rPr>
        <w:t>содержательный,</w:t>
      </w:r>
      <w:r>
        <w:rPr>
          <w:rFonts w:ascii="Times New Roman" w:hAnsi="Times New Roman" w:cs="Times New Roman"/>
        </w:rPr>
        <w:t xml:space="preserve"> </w:t>
      </w:r>
      <w:r w:rsidRPr="00725098">
        <w:rPr>
          <w:rFonts w:ascii="Times New Roman" w:hAnsi="Times New Roman" w:cs="Times New Roman"/>
        </w:rPr>
        <w:t>организационный</w:t>
      </w:r>
      <w:r w:rsidRPr="00725098">
        <w:rPr>
          <w:rFonts w:ascii="Times New Roman" w:hAnsi="Times New Roman" w:cs="Times New Roman"/>
          <w:vertAlign w:val="superscript"/>
        </w:rPr>
        <w:footnoteReference w:id="2"/>
      </w:r>
      <w:r w:rsidRPr="00725098">
        <w:rPr>
          <w:rFonts w:ascii="Times New Roman" w:hAnsi="Times New Roman" w:cs="Times New Roman"/>
        </w:rPr>
        <w:t>.</w:t>
      </w:r>
    </w:p>
    <w:p w:rsidR="007B2101" w:rsidRPr="00725098" w:rsidRDefault="007B2101" w:rsidP="009501C3">
      <w:pPr>
        <w:numPr>
          <w:ilvl w:val="0"/>
          <w:numId w:val="2"/>
        </w:numPr>
        <w:tabs>
          <w:tab w:val="left" w:pos="110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725098">
        <w:rPr>
          <w:rFonts w:ascii="Times New Roman" w:hAnsi="Times New Roman" w:cs="Times New Roman"/>
          <w:vertAlign w:val="superscript"/>
        </w:rPr>
        <w:footnoteReference w:id="3"/>
      </w:r>
      <w:r w:rsidRPr="00725098">
        <w:rPr>
          <w:rFonts w:ascii="Times New Roman" w:hAnsi="Times New Roman" w:cs="Times New Roman"/>
          <w:vertAlign w:val="superscript"/>
        </w:rPr>
        <w:t xml:space="preserve"> </w:t>
      </w:r>
      <w:r w:rsidRPr="00725098">
        <w:rPr>
          <w:rFonts w:ascii="Times New Roman" w:hAnsi="Times New Roman" w:cs="Times New Roman"/>
          <w:vertAlign w:val="superscript"/>
        </w:rPr>
        <w:footnoteReference w:id="4"/>
      </w:r>
      <w:r w:rsidRPr="00725098">
        <w:rPr>
          <w:rFonts w:ascii="Times New Roman" w:hAnsi="Times New Roman" w:cs="Times New Roman"/>
        </w:rPr>
        <w:t>.</w:t>
      </w:r>
    </w:p>
    <w:p w:rsidR="007B2101" w:rsidRPr="00725098" w:rsidRDefault="007B2101" w:rsidP="009501C3">
      <w:pPr>
        <w:numPr>
          <w:ilvl w:val="0"/>
          <w:numId w:val="2"/>
        </w:numPr>
        <w:tabs>
          <w:tab w:val="left" w:pos="116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ООП НОО включает:</w:t>
      </w:r>
    </w:p>
    <w:p w:rsidR="007B2101" w:rsidRPr="00725098" w:rsidRDefault="007B2101" w:rsidP="009976A4">
      <w:pPr>
        <w:spacing w:line="280" w:lineRule="exact"/>
        <w:ind w:firstLine="780"/>
        <w:rPr>
          <w:rFonts w:ascii="Times New Roman" w:hAnsi="Times New Roman" w:cs="Times New Roman"/>
        </w:rPr>
      </w:pPr>
      <w:r w:rsidRPr="00725098">
        <w:rPr>
          <w:rFonts w:ascii="Times New Roman" w:hAnsi="Times New Roman" w:cs="Times New Roman"/>
        </w:rPr>
        <w:t>пояснительную записку;</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планируемые результаты освоения обучающимися ООП НОО;</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систему оценки достижения планируемых результатов освоения ООП НОО</w:t>
      </w:r>
      <w:r w:rsidRPr="00725098">
        <w:rPr>
          <w:rFonts w:ascii="Times New Roman" w:hAnsi="Times New Roman" w:cs="Times New Roman"/>
          <w:vertAlign w:val="superscript"/>
        </w:rPr>
        <w:footnoteReference w:id="5"/>
      </w:r>
      <w:r w:rsidRPr="00725098">
        <w:rPr>
          <w:rFonts w:ascii="Times New Roman" w:hAnsi="Times New Roman" w:cs="Times New Roman"/>
        </w:rPr>
        <w:t>.</w:t>
      </w:r>
    </w:p>
    <w:p w:rsidR="007B2101" w:rsidRPr="00725098" w:rsidRDefault="007B2101" w:rsidP="009501C3">
      <w:pPr>
        <w:numPr>
          <w:ilvl w:val="0"/>
          <w:numId w:val="2"/>
        </w:numPr>
        <w:tabs>
          <w:tab w:val="left" w:pos="1158"/>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целевого раздела ООП НОО раскрывает:</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rsidR="007B2101" w:rsidRPr="00725098" w:rsidRDefault="007B2101" w:rsidP="009501C3">
      <w:pPr>
        <w:numPr>
          <w:ilvl w:val="0"/>
          <w:numId w:val="2"/>
        </w:numPr>
        <w:tabs>
          <w:tab w:val="left" w:pos="1107"/>
        </w:tabs>
        <w:spacing w:line="490" w:lineRule="exact"/>
        <w:ind w:firstLine="780"/>
        <w:jc w:val="both"/>
        <w:rPr>
          <w:rFonts w:ascii="Times New Roman" w:hAnsi="Times New Roman" w:cs="Times New Roman"/>
        </w:rPr>
      </w:pPr>
      <w:r w:rsidRPr="00725098">
        <w:rPr>
          <w:rFonts w:ascii="Times New Roman" w:hAnsi="Times New Roman" w:cs="Times New Roman"/>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 рабочие программы учебных предметов;</w:t>
      </w:r>
    </w:p>
    <w:p w:rsidR="007B2101" w:rsidRPr="00725098" w:rsidRDefault="007B2101" w:rsidP="009976A4">
      <w:pPr>
        <w:spacing w:line="490" w:lineRule="exact"/>
        <w:ind w:left="780" w:right="180"/>
        <w:rPr>
          <w:rFonts w:ascii="Times New Roman" w:hAnsi="Times New Roman" w:cs="Times New Roman"/>
        </w:rPr>
      </w:pPr>
      <w:r w:rsidRPr="00725098">
        <w:rPr>
          <w:rFonts w:ascii="Times New Roman" w:hAnsi="Times New Roman" w:cs="Times New Roman"/>
        </w:rPr>
        <w:t>программу формирования универсальных учебных действий у обучающихся</w:t>
      </w:r>
      <w:r w:rsidRPr="00725098">
        <w:rPr>
          <w:rFonts w:ascii="Times New Roman" w:hAnsi="Times New Roman" w:cs="Times New Roman"/>
          <w:vertAlign w:val="superscript"/>
        </w:rPr>
        <w:footnoteReference w:id="6"/>
      </w:r>
      <w:r w:rsidRPr="00725098">
        <w:rPr>
          <w:rFonts w:ascii="Times New Roman" w:hAnsi="Times New Roman" w:cs="Times New Roman"/>
        </w:rPr>
        <w:t>;  рабочую программу воспитания.</w:t>
      </w:r>
    </w:p>
    <w:p w:rsidR="007B2101" w:rsidRPr="00725098" w:rsidRDefault="007B2101"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7B2101" w:rsidRPr="00725098" w:rsidRDefault="007B2101"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формирования универсальных учебных действий у обучающихся содержит:</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характеристики регулятивных, познавательных, коммуникативных универсальных учебных действий обучающихся</w:t>
      </w:r>
      <w:r w:rsidRPr="00725098">
        <w:rPr>
          <w:rFonts w:ascii="Times New Roman" w:hAnsi="Times New Roman" w:cs="Times New Roman"/>
          <w:vertAlign w:val="superscript"/>
        </w:rPr>
        <w:footnoteReference w:id="7"/>
      </w:r>
      <w:r w:rsidRPr="00725098">
        <w:rPr>
          <w:rFonts w:ascii="Times New Roman" w:hAnsi="Times New Roman" w:cs="Times New Roman"/>
        </w:rPr>
        <w:t>.</w:t>
      </w:r>
    </w:p>
    <w:p w:rsidR="007B2101" w:rsidRPr="00725098" w:rsidRDefault="007B2101" w:rsidP="009501C3">
      <w:pPr>
        <w:numPr>
          <w:ilvl w:val="0"/>
          <w:numId w:val="2"/>
        </w:numPr>
        <w:tabs>
          <w:tab w:val="left" w:pos="1177"/>
        </w:tabs>
        <w:spacing w:line="475" w:lineRule="exact"/>
        <w:ind w:firstLine="780"/>
        <w:jc w:val="both"/>
        <w:rPr>
          <w:rFonts w:ascii="Times New Roman" w:hAnsi="Times New Roman" w:cs="Times New Roman"/>
        </w:rPr>
      </w:pPr>
      <w:r w:rsidRPr="00725098">
        <w:rPr>
          <w:rFonts w:ascii="Times New Roman" w:hAnsi="Times New Roman" w:cs="Times New Roman"/>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25098">
        <w:rPr>
          <w:rFonts w:ascii="Times New Roman" w:hAnsi="Times New Roman" w:cs="Times New Roman"/>
          <w:vertAlign w:val="superscript"/>
        </w:rPr>
        <w:footnoteReference w:id="8"/>
      </w:r>
      <w:r w:rsidRPr="00725098">
        <w:rPr>
          <w:rFonts w:ascii="Times New Roman" w:hAnsi="Times New Roman" w:cs="Times New Roman"/>
        </w:rPr>
        <w:t>.</w:t>
      </w:r>
    </w:p>
    <w:p w:rsidR="007B2101" w:rsidRPr="00725098" w:rsidRDefault="007B2101" w:rsidP="009501C3">
      <w:pPr>
        <w:numPr>
          <w:ilvl w:val="0"/>
          <w:numId w:val="2"/>
        </w:numPr>
        <w:tabs>
          <w:tab w:val="left" w:pos="1182"/>
        </w:tabs>
        <w:spacing w:line="475" w:lineRule="exact"/>
        <w:ind w:firstLine="780"/>
        <w:jc w:val="both"/>
        <w:rPr>
          <w:rFonts w:ascii="Times New Roman" w:hAnsi="Times New Roman" w:cs="Times New Roman"/>
        </w:rPr>
      </w:pPr>
      <w:r w:rsidRPr="00725098">
        <w:rPr>
          <w:rFonts w:ascii="Times New Roman" w:hAnsi="Times New Roman" w:cs="Times New Roman"/>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25098">
        <w:rPr>
          <w:rFonts w:ascii="Times New Roman" w:hAnsi="Times New Roman" w:cs="Times New Roman"/>
          <w:vertAlign w:val="superscript"/>
        </w:rPr>
        <w:footnoteReference w:id="9"/>
      </w:r>
    </w:p>
    <w:p w:rsidR="007B2101" w:rsidRPr="00725098" w:rsidRDefault="007B2101" w:rsidP="009501C3">
      <w:pPr>
        <w:numPr>
          <w:ilvl w:val="0"/>
          <w:numId w:val="2"/>
        </w:numPr>
        <w:tabs>
          <w:tab w:val="left" w:pos="1186"/>
        </w:tabs>
        <w:spacing w:line="475" w:lineRule="exact"/>
        <w:ind w:firstLine="780"/>
        <w:jc w:val="both"/>
        <w:rPr>
          <w:rFonts w:ascii="Times New Roman" w:hAnsi="Times New Roman" w:cs="Times New Roman"/>
        </w:rPr>
      </w:pPr>
      <w:r w:rsidRPr="00725098">
        <w:rPr>
          <w:rFonts w:ascii="Times New Roman" w:hAnsi="Times New Roman" w:cs="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725098">
        <w:rPr>
          <w:rFonts w:ascii="Times New Roman" w:hAnsi="Times New Roman" w:cs="Times New Roman"/>
          <w:vertAlign w:val="superscript"/>
        </w:rPr>
        <w:footnoteReference w:id="10"/>
      </w:r>
      <w:r w:rsidRPr="00725098">
        <w:rPr>
          <w:rFonts w:ascii="Times New Roman" w:hAnsi="Times New Roman" w:cs="Times New Roman"/>
          <w:vertAlign w:val="superscript"/>
        </w:rPr>
        <w:t xml:space="preserve"> </w:t>
      </w:r>
      <w:r w:rsidRPr="00725098">
        <w:rPr>
          <w:rFonts w:ascii="Times New Roman" w:hAnsi="Times New Roman" w:cs="Times New Roman"/>
          <w:vertAlign w:val="superscript"/>
        </w:rPr>
        <w:footnoteReference w:id="11"/>
      </w:r>
      <w:r w:rsidRPr="00725098">
        <w:rPr>
          <w:rFonts w:ascii="Times New Roman" w:hAnsi="Times New Roman" w:cs="Times New Roman"/>
        </w:rPr>
        <w:t>.</w:t>
      </w:r>
    </w:p>
    <w:p w:rsidR="007B2101" w:rsidRPr="00725098" w:rsidRDefault="007B2101" w:rsidP="008025FF">
      <w:pPr>
        <w:numPr>
          <w:ilvl w:val="0"/>
          <w:numId w:val="2"/>
        </w:numPr>
        <w:tabs>
          <w:tab w:val="left" w:pos="1222"/>
        </w:tabs>
        <w:spacing w:line="276" w:lineRule="auto"/>
        <w:ind w:firstLine="780"/>
        <w:jc w:val="both"/>
        <w:rPr>
          <w:rFonts w:ascii="Times New Roman" w:hAnsi="Times New Roman" w:cs="Times New Roman"/>
        </w:rPr>
      </w:pPr>
      <w:r w:rsidRPr="00725098">
        <w:rPr>
          <w:rFonts w:ascii="Times New Roman" w:hAnsi="Times New Roman" w:cs="Times New Roman"/>
        </w:rPr>
        <w:t>Рабочая программа воспитания реализуется в единстве</w:t>
      </w:r>
    </w:p>
    <w:p w:rsidR="007B2101" w:rsidRDefault="007B2101" w:rsidP="008025FF">
      <w:pPr>
        <w:spacing w:line="276" w:lineRule="auto"/>
        <w:rPr>
          <w:rFonts w:ascii="Times New Roman" w:hAnsi="Times New Roman" w:cs="Times New Roman"/>
        </w:rPr>
      </w:pPr>
      <w:r w:rsidRPr="00725098">
        <w:rPr>
          <w:rFonts w:ascii="Times New Roman" w:hAnsi="Times New Roman" w:cs="Times New Roman"/>
        </w:rPr>
        <w:t>урочной и внеурочной деятельности, осуществляемой образовательной</w:t>
      </w:r>
      <w:r w:rsidRPr="008025FF">
        <w:rPr>
          <w:rFonts w:ascii="Times New Roman" w:hAnsi="Times New Roman" w:cs="Times New Roman"/>
        </w:rPr>
        <w:t xml:space="preserve"> </w:t>
      </w:r>
      <w:r w:rsidRPr="00725098">
        <w:rPr>
          <w:rFonts w:ascii="Times New Roman" w:hAnsi="Times New Roman" w:cs="Times New Roman"/>
        </w:rPr>
        <w:t>организацией совместно с семьей и другими институтами воспитания .</w:t>
      </w:r>
    </w:p>
    <w:p w:rsidR="007B2101" w:rsidRPr="00725098" w:rsidRDefault="007B2101" w:rsidP="008025FF">
      <w:pPr>
        <w:numPr>
          <w:ilvl w:val="0"/>
          <w:numId w:val="2"/>
        </w:numPr>
        <w:tabs>
          <w:tab w:val="left" w:pos="1186"/>
        </w:tabs>
        <w:spacing w:line="276" w:lineRule="auto"/>
        <w:ind w:firstLine="780"/>
        <w:jc w:val="both"/>
        <w:rPr>
          <w:rFonts w:ascii="Times New Roman" w:hAnsi="Times New Roman" w:cs="Times New Roman"/>
        </w:rPr>
      </w:pPr>
      <w:r w:rsidRPr="00725098">
        <w:rPr>
          <w:rFonts w:ascii="Times New Roman" w:hAnsi="Times New Roman" w:cs="Times New Roman"/>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725098">
        <w:rPr>
          <w:rFonts w:ascii="Times New Roman" w:hAnsi="Times New Roman" w:cs="Times New Roman"/>
          <w:vertAlign w:val="superscript"/>
        </w:rPr>
        <w:footnoteReference w:id="12"/>
      </w:r>
      <w:r w:rsidRPr="00725098">
        <w:rPr>
          <w:rFonts w:ascii="Times New Roman" w:hAnsi="Times New Roman" w:cs="Times New Roman"/>
        </w:rPr>
        <w:t xml:space="preserve"> и включает:</w:t>
      </w:r>
    </w:p>
    <w:p w:rsidR="007B2101" w:rsidRPr="00725098" w:rsidRDefault="007B2101" w:rsidP="008025FF">
      <w:pPr>
        <w:spacing w:line="276" w:lineRule="auto"/>
        <w:ind w:right="4220"/>
        <w:rPr>
          <w:rFonts w:ascii="Times New Roman" w:hAnsi="Times New Roman" w:cs="Times New Roman"/>
        </w:rPr>
        <w:sectPr w:rsidR="007B2101" w:rsidRPr="00725098">
          <w:headerReference w:type="even" r:id="rId9"/>
          <w:headerReference w:type="default" r:id="rId10"/>
          <w:footerReference w:type="even" r:id="rId11"/>
          <w:footerReference w:type="default" r:id="rId12"/>
          <w:footerReference w:type="first" r:id="rId13"/>
          <w:pgSz w:w="11900" w:h="16840"/>
          <w:pgMar w:top="854" w:right="496" w:bottom="846" w:left="1078" w:header="0" w:footer="3" w:gutter="0"/>
          <w:pgNumType w:start="2"/>
          <w:cols w:space="720"/>
          <w:noEndnote/>
          <w:docGrid w:linePitch="360"/>
        </w:sectPr>
      </w:pPr>
      <w:r w:rsidRPr="00725098">
        <w:rPr>
          <w:rFonts w:ascii="Times New Roman" w:hAnsi="Times New Roman" w:cs="Times New Roman"/>
        </w:rPr>
        <w:t xml:space="preserve"> учебный план; календарный учебный график; план внеурочной деятельности</w:t>
      </w:r>
    </w:p>
    <w:p w:rsidR="007B2101" w:rsidRPr="00725098" w:rsidRDefault="007B2101" w:rsidP="008C6543">
      <w:pPr>
        <w:spacing w:after="364" w:line="485" w:lineRule="exact"/>
        <w:rPr>
          <w:rFonts w:ascii="Times New Roman" w:hAnsi="Times New Roman" w:cs="Times New Roman"/>
        </w:rPr>
      </w:pPr>
      <w:r w:rsidRPr="00725098">
        <w:rPr>
          <w:rFonts w:ascii="Times New Roman" w:hAnsi="Times New Roman" w:cs="Times New Roman"/>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B2101" w:rsidRPr="00725098" w:rsidRDefault="007B2101" w:rsidP="009501C3">
      <w:pPr>
        <w:pStyle w:val="62"/>
        <w:keepNext/>
        <w:keepLines/>
        <w:numPr>
          <w:ilvl w:val="0"/>
          <w:numId w:val="1"/>
        </w:numPr>
        <w:shd w:val="clear" w:color="auto" w:fill="auto"/>
        <w:tabs>
          <w:tab w:val="left" w:pos="3657"/>
        </w:tabs>
        <w:spacing w:before="0" w:after="0" w:line="480" w:lineRule="exact"/>
        <w:ind w:left="3240"/>
      </w:pPr>
      <w:bookmarkStart w:id="2" w:name="bookmark3"/>
      <w:r w:rsidRPr="00725098">
        <w:t>Целевой раздел ООП НОО</w:t>
      </w:r>
      <w:bookmarkEnd w:id="2"/>
    </w:p>
    <w:p w:rsidR="007B2101" w:rsidRPr="00725098" w:rsidRDefault="007B2101" w:rsidP="009501C3">
      <w:pPr>
        <w:numPr>
          <w:ilvl w:val="0"/>
          <w:numId w:val="2"/>
        </w:numPr>
        <w:tabs>
          <w:tab w:val="left" w:pos="1206"/>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8C6543">
      <w:pPr>
        <w:tabs>
          <w:tab w:val="left" w:pos="1397"/>
        </w:tabs>
        <w:spacing w:line="480" w:lineRule="exact"/>
        <w:ind w:left="760"/>
        <w:jc w:val="both"/>
        <w:rPr>
          <w:rFonts w:ascii="Times New Roman" w:hAnsi="Times New Roman" w:cs="Times New Roman"/>
        </w:rPr>
      </w:pPr>
      <w:r w:rsidRPr="00725098">
        <w:rPr>
          <w:rFonts w:ascii="Times New Roman" w:hAnsi="Times New Roman" w:cs="Times New Roman"/>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B2101" w:rsidRPr="00725098" w:rsidRDefault="007B2101" w:rsidP="009501C3">
      <w:pPr>
        <w:numPr>
          <w:ilvl w:val="1"/>
          <w:numId w:val="2"/>
        </w:numPr>
        <w:tabs>
          <w:tab w:val="left" w:pos="1413"/>
        </w:tabs>
        <w:spacing w:line="480" w:lineRule="exact"/>
        <w:ind w:firstLine="760"/>
        <w:jc w:val="both"/>
        <w:rPr>
          <w:rFonts w:ascii="Times New Roman" w:hAnsi="Times New Roman" w:cs="Times New Roman"/>
        </w:rPr>
      </w:pPr>
      <w:r w:rsidRPr="00725098">
        <w:rPr>
          <w:rFonts w:ascii="Times New Roman" w:hAnsi="Times New Roman" w:cs="Times New Roman"/>
        </w:rPr>
        <w:t>Целями реализации ООП НОО являются: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создание условий для свободного развития каждого обучающегося с учётом его потребностей, возможностей и стремления к самореализации;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B2101" w:rsidRPr="00725098" w:rsidRDefault="007B2101" w:rsidP="009501C3">
      <w:pPr>
        <w:numPr>
          <w:ilvl w:val="1"/>
          <w:numId w:val="2"/>
        </w:numPr>
        <w:tabs>
          <w:tab w:val="left" w:pos="1387"/>
        </w:tabs>
        <w:spacing w:line="480" w:lineRule="exact"/>
        <w:ind w:firstLine="760"/>
        <w:jc w:val="both"/>
        <w:rPr>
          <w:rFonts w:ascii="Times New Roman" w:hAnsi="Times New Roman" w:cs="Times New Roman"/>
        </w:rPr>
      </w:pPr>
      <w:r w:rsidRPr="00725098">
        <w:rPr>
          <w:rFonts w:ascii="Times New Roman" w:hAnsi="Times New Roman" w:cs="Times New Roman"/>
        </w:rPr>
        <w:t>Достижение поставленных целей реализации ООП НОО предусматривает решение следующих основных задач:</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общей культуры, гражданско-патриотическое, духовно-</w:t>
      </w:r>
      <w:r w:rsidRPr="00725098">
        <w:rPr>
          <w:rFonts w:ascii="Times New Roman" w:hAnsi="Times New Roman" w:cs="Times New Roman"/>
        </w:rPr>
        <w:softHyphen/>
        <w:t>нравственное воспитание, интеллектуальное развитие, становление творческих способностей, сохранение и укрепление здоровья;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и развитие личности в ее индивидуальности, самобытности, уникальности и неповторимости;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преемственности начального общего и основного общего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достижение планируемых результатов освоения </w:t>
      </w:r>
      <w:r>
        <w:rPr>
          <w:rFonts w:ascii="Times New Roman" w:hAnsi="Times New Roman" w:cs="Times New Roman"/>
        </w:rPr>
        <w:t>О</w:t>
      </w:r>
      <w:r w:rsidRPr="00725098">
        <w:rPr>
          <w:rFonts w:ascii="Times New Roman" w:hAnsi="Times New Roman" w:cs="Times New Roman"/>
        </w:rPr>
        <w:t>ОП НОО всеми обучающимися, в том числе обучающимися с ограниченными возможностями здоровья (далее - обучающиеся с ОВЗ);</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доступности получения качественного начального общего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B2101" w:rsidRPr="00725098" w:rsidRDefault="007B2101" w:rsidP="009501C3">
      <w:pPr>
        <w:numPr>
          <w:ilvl w:val="1"/>
          <w:numId w:val="2"/>
        </w:numPr>
        <w:tabs>
          <w:tab w:val="left" w:pos="1421"/>
        </w:tabs>
        <w:spacing w:line="480" w:lineRule="exact"/>
        <w:ind w:firstLine="760"/>
        <w:jc w:val="both"/>
        <w:rPr>
          <w:rFonts w:ascii="Times New Roman" w:hAnsi="Times New Roman" w:cs="Times New Roman"/>
        </w:rPr>
      </w:pPr>
      <w:r>
        <w:rPr>
          <w:rFonts w:ascii="Times New Roman" w:hAnsi="Times New Roman" w:cs="Times New Roman"/>
        </w:rPr>
        <w:t>О</w:t>
      </w:r>
      <w:r w:rsidRPr="00725098">
        <w:rPr>
          <w:rFonts w:ascii="Times New Roman" w:hAnsi="Times New Roman" w:cs="Times New Roman"/>
        </w:rPr>
        <w:t>ОП НОО учитывает следующие принципы:</w:t>
      </w:r>
    </w:p>
    <w:p w:rsidR="007B2101" w:rsidRPr="00725098" w:rsidRDefault="007B2101" w:rsidP="009501C3">
      <w:pPr>
        <w:numPr>
          <w:ilvl w:val="0"/>
          <w:numId w:val="3"/>
        </w:numPr>
        <w:tabs>
          <w:tab w:val="left" w:pos="1083"/>
        </w:tabs>
        <w:spacing w:line="480" w:lineRule="exact"/>
        <w:ind w:firstLine="760"/>
        <w:jc w:val="both"/>
        <w:rPr>
          <w:rFonts w:ascii="Times New Roman" w:hAnsi="Times New Roman" w:cs="Times New Roman"/>
        </w:rPr>
      </w:pPr>
      <w:r>
        <w:rPr>
          <w:rFonts w:ascii="Times New Roman" w:hAnsi="Times New Roman" w:cs="Times New Roman"/>
        </w:rPr>
        <w:t>принцип учёта ФГОС НОО: О</w:t>
      </w:r>
      <w:r w:rsidRPr="00725098">
        <w:rPr>
          <w:rFonts w:ascii="Times New Roman" w:hAnsi="Times New Roman" w:cs="Times New Roman"/>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7B2101" w:rsidRPr="00725098" w:rsidRDefault="007B2101" w:rsidP="009501C3">
      <w:pPr>
        <w:numPr>
          <w:ilvl w:val="0"/>
          <w:numId w:val="3"/>
        </w:numPr>
        <w:tabs>
          <w:tab w:val="left" w:pos="378"/>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языка обучения: с учётом условий функционирован</w:t>
      </w:r>
      <w:r>
        <w:rPr>
          <w:rFonts w:ascii="Times New Roman" w:hAnsi="Times New Roman" w:cs="Times New Roman"/>
        </w:rPr>
        <w:t>ия образовательной организации О</w:t>
      </w:r>
      <w:r w:rsidRPr="00725098">
        <w:rPr>
          <w:rFonts w:ascii="Times New Roman" w:hAnsi="Times New Roman" w:cs="Times New Roman"/>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B2101" w:rsidRPr="00725098" w:rsidRDefault="007B2101"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B2101" w:rsidRPr="00725098" w:rsidRDefault="007B2101" w:rsidP="009501C3">
      <w:pPr>
        <w:numPr>
          <w:ilvl w:val="0"/>
          <w:numId w:val="3"/>
        </w:numPr>
        <w:tabs>
          <w:tab w:val="left" w:pos="1076"/>
        </w:tabs>
        <w:spacing w:line="480" w:lineRule="exact"/>
        <w:ind w:firstLine="760"/>
        <w:jc w:val="both"/>
        <w:rPr>
          <w:rFonts w:ascii="Times New Roman" w:hAnsi="Times New Roman" w:cs="Times New Roman"/>
        </w:rPr>
      </w:pPr>
      <w:r w:rsidRPr="00725098">
        <w:rPr>
          <w:rFonts w:ascii="Times New Roman" w:hAnsi="Times New Roman" w:cs="Times New Roman"/>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B2101" w:rsidRPr="00725098" w:rsidRDefault="007B2101"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B2101" w:rsidRPr="00725098" w:rsidRDefault="007B2101"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B2101" w:rsidRPr="00725098" w:rsidRDefault="007B2101" w:rsidP="009501C3">
      <w:pPr>
        <w:numPr>
          <w:ilvl w:val="0"/>
          <w:numId w:val="3"/>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7B2101" w:rsidRPr="00725098" w:rsidRDefault="007B2101" w:rsidP="009976A4">
      <w:pPr>
        <w:tabs>
          <w:tab w:val="left" w:pos="3202"/>
        </w:tabs>
        <w:spacing w:line="480" w:lineRule="exact"/>
        <w:rPr>
          <w:rFonts w:ascii="Times New Roman" w:hAnsi="Times New Roman" w:cs="Times New Roman"/>
        </w:rPr>
      </w:pPr>
      <w:r w:rsidRPr="00725098">
        <w:rPr>
          <w:rFonts w:ascii="Times New Roman" w:hAnsi="Times New Roman" w:cs="Times New Roman"/>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25098">
        <w:rPr>
          <w:rFonts w:ascii="Times New Roman" w:hAnsi="Times New Roman" w:cs="Times New Roman"/>
        </w:rPr>
        <w:tab/>
        <w:t>72558), действующими до 1 марта 2027 г.</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B2101" w:rsidRPr="00725098" w:rsidRDefault="007B2101" w:rsidP="009501C3">
      <w:pPr>
        <w:numPr>
          <w:ilvl w:val="1"/>
          <w:numId w:val="2"/>
        </w:numPr>
        <w:tabs>
          <w:tab w:val="left" w:pos="1398"/>
        </w:tabs>
        <w:spacing w:line="480" w:lineRule="exact"/>
        <w:ind w:firstLine="780"/>
        <w:jc w:val="both"/>
        <w:rPr>
          <w:rFonts w:ascii="Times New Roman" w:hAnsi="Times New Roman" w:cs="Times New Roman"/>
        </w:rPr>
      </w:pPr>
      <w:r w:rsidRPr="00725098">
        <w:rPr>
          <w:rFonts w:ascii="Times New Roman" w:hAnsi="Times New Roman" w:cs="Times New Roman"/>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B2101" w:rsidRPr="00725098" w:rsidRDefault="007B2101" w:rsidP="009501C3">
      <w:pPr>
        <w:numPr>
          <w:ilvl w:val="1"/>
          <w:numId w:val="2"/>
        </w:numPr>
        <w:tabs>
          <w:tab w:val="left" w:pos="1393"/>
        </w:tabs>
        <w:spacing w:line="480" w:lineRule="exact"/>
        <w:ind w:firstLine="780"/>
        <w:jc w:val="both"/>
        <w:rPr>
          <w:rFonts w:ascii="Times New Roman" w:hAnsi="Times New Roman" w:cs="Times New Roman"/>
        </w:rPr>
      </w:pPr>
      <w:r w:rsidRPr="00725098">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B2101" w:rsidRPr="00725098" w:rsidRDefault="007B2101" w:rsidP="009501C3">
      <w:pPr>
        <w:numPr>
          <w:ilvl w:val="0"/>
          <w:numId w:val="2"/>
        </w:numPr>
        <w:tabs>
          <w:tab w:val="left" w:pos="1218"/>
        </w:tabs>
        <w:spacing w:line="48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ООП НОО.</w:t>
      </w:r>
    </w:p>
    <w:p w:rsidR="007B2101" w:rsidRPr="00725098" w:rsidRDefault="007B2101" w:rsidP="009501C3">
      <w:pPr>
        <w:numPr>
          <w:ilvl w:val="1"/>
          <w:numId w:val="2"/>
        </w:numPr>
        <w:tabs>
          <w:tab w:val="left" w:pos="1378"/>
        </w:tabs>
        <w:spacing w:line="48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B2101" w:rsidRPr="00725098" w:rsidRDefault="007B2101" w:rsidP="009501C3">
      <w:pPr>
        <w:numPr>
          <w:ilvl w:val="1"/>
          <w:numId w:val="2"/>
        </w:numPr>
        <w:tabs>
          <w:tab w:val="left" w:pos="1388"/>
        </w:tabs>
        <w:spacing w:line="480" w:lineRule="exact"/>
        <w:ind w:firstLine="780"/>
        <w:jc w:val="both"/>
        <w:rPr>
          <w:rFonts w:ascii="Times New Roman" w:hAnsi="Times New Roman" w:cs="Times New Roman"/>
        </w:rPr>
      </w:pPr>
      <w:r w:rsidRPr="00725098">
        <w:rPr>
          <w:rFonts w:ascii="Times New Roman" w:hAnsi="Times New Roman" w:cs="Times New Roman"/>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501C3">
      <w:pPr>
        <w:numPr>
          <w:ilvl w:val="1"/>
          <w:numId w:val="2"/>
        </w:numPr>
        <w:tabs>
          <w:tab w:val="left" w:pos="1429"/>
        </w:tabs>
        <w:spacing w:line="480" w:lineRule="exact"/>
        <w:ind w:firstLine="780"/>
        <w:jc w:val="both"/>
        <w:rPr>
          <w:rFonts w:ascii="Times New Roman" w:hAnsi="Times New Roman" w:cs="Times New Roman"/>
        </w:rPr>
      </w:pPr>
      <w:r w:rsidRPr="00725098">
        <w:rPr>
          <w:rFonts w:ascii="Times New Roman" w:hAnsi="Times New Roman" w:cs="Times New Roman"/>
        </w:rPr>
        <w:t>Метапредметные результаты характеризуют уровень сформированности</w:t>
      </w:r>
    </w:p>
    <w:p w:rsidR="007B2101" w:rsidRPr="00725098" w:rsidRDefault="007B2101" w:rsidP="009976A4">
      <w:pPr>
        <w:tabs>
          <w:tab w:val="left" w:pos="1360"/>
          <w:tab w:val="left" w:pos="3648"/>
          <w:tab w:val="left" w:pos="5414"/>
        </w:tabs>
        <w:spacing w:line="480" w:lineRule="exact"/>
        <w:rPr>
          <w:rFonts w:ascii="Times New Roman" w:hAnsi="Times New Roman" w:cs="Times New Roman"/>
        </w:rPr>
      </w:pPr>
      <w:r w:rsidRPr="00725098">
        <w:rPr>
          <w:rFonts w:ascii="Times New Roman" w:hAnsi="Times New Roman" w:cs="Times New Roman"/>
        </w:rPr>
        <w:t>познавательных, коммуникативных и регулятивных универсальных действий, которые</w:t>
      </w:r>
      <w:r w:rsidRPr="00725098">
        <w:rPr>
          <w:rFonts w:ascii="Times New Roman" w:hAnsi="Times New Roman" w:cs="Times New Roman"/>
        </w:rPr>
        <w:tab/>
        <w:t>обеспечивают</w:t>
      </w:r>
      <w:r w:rsidRPr="00725098">
        <w:rPr>
          <w:rFonts w:ascii="Times New Roman" w:hAnsi="Times New Roman" w:cs="Times New Roman"/>
        </w:rPr>
        <w:tab/>
        <w:t>успешность</w:t>
      </w:r>
      <w:r w:rsidRPr="00725098">
        <w:rPr>
          <w:rFonts w:ascii="Times New Roman" w:hAnsi="Times New Roman" w:cs="Times New Roman"/>
        </w:rPr>
        <w:tab/>
        <w:t>изучения учебных предметов,</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725098">
        <w:rPr>
          <w:rFonts w:ascii="Times New Roman" w:hAnsi="Times New Roman" w:cs="Times New Roman"/>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7B2101" w:rsidRPr="00725098" w:rsidRDefault="007B2101" w:rsidP="009501C3">
      <w:pPr>
        <w:numPr>
          <w:ilvl w:val="0"/>
          <w:numId w:val="2"/>
        </w:numPr>
        <w:spacing w:line="480" w:lineRule="exact"/>
        <w:ind w:firstLine="780"/>
        <w:jc w:val="both"/>
        <w:rPr>
          <w:rFonts w:ascii="Times New Roman" w:hAnsi="Times New Roman" w:cs="Times New Roman"/>
        </w:rPr>
      </w:pPr>
      <w:r w:rsidRPr="00725098">
        <w:rPr>
          <w:rFonts w:ascii="Times New Roman" w:hAnsi="Times New Roman" w:cs="Times New Roman"/>
        </w:rPr>
        <w:t xml:space="preserve"> Система оценки достижения планируемых результатов освоения ООП НОО.</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B2101" w:rsidRPr="00725098" w:rsidRDefault="007B2101" w:rsidP="009501C3">
      <w:pPr>
        <w:numPr>
          <w:ilvl w:val="0"/>
          <w:numId w:val="4"/>
        </w:numPr>
        <w:tabs>
          <w:tab w:val="left" w:pos="1390"/>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B2101" w:rsidRPr="00725098" w:rsidRDefault="007B2101"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7B2101" w:rsidRPr="00725098" w:rsidRDefault="007B2101"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оценка результатов деятельности педагогических работников как основа аттестационных процедур;</w:t>
      </w:r>
    </w:p>
    <w:p w:rsidR="007B2101" w:rsidRPr="00725098" w:rsidRDefault="007B2101" w:rsidP="00B50E0D">
      <w:pPr>
        <w:tabs>
          <w:tab w:val="left" w:pos="6057"/>
        </w:tabs>
        <w:spacing w:line="480" w:lineRule="exact"/>
        <w:ind w:firstLine="760"/>
        <w:rPr>
          <w:rFonts w:ascii="Times New Roman" w:hAnsi="Times New Roman" w:cs="Times New Roman"/>
        </w:rPr>
      </w:pPr>
      <w:r>
        <w:rPr>
          <w:rFonts w:ascii="Times New Roman" w:hAnsi="Times New Roman" w:cs="Times New Roman"/>
        </w:rPr>
        <w:t xml:space="preserve">оценка результатов деятельности </w:t>
      </w:r>
      <w:r w:rsidRPr="00725098">
        <w:rPr>
          <w:rFonts w:ascii="Times New Roman" w:hAnsi="Times New Roman" w:cs="Times New Roman"/>
        </w:rPr>
        <w:t>образовательной организации</w:t>
      </w:r>
      <w:r>
        <w:rPr>
          <w:rFonts w:ascii="Times New Roman" w:hAnsi="Times New Roman" w:cs="Times New Roman"/>
        </w:rPr>
        <w:t xml:space="preserve"> </w:t>
      </w:r>
      <w:r w:rsidRPr="00725098">
        <w:rPr>
          <w:rFonts w:ascii="Times New Roman" w:hAnsi="Times New Roman" w:cs="Times New Roman"/>
        </w:rPr>
        <w:t>как основа аккредитационных процедур.</w:t>
      </w:r>
    </w:p>
    <w:p w:rsidR="007B2101" w:rsidRPr="00725098" w:rsidRDefault="007B2101" w:rsidP="00B50E0D">
      <w:pPr>
        <w:tabs>
          <w:tab w:val="left" w:pos="6057"/>
          <w:tab w:val="left" w:pos="8195"/>
        </w:tabs>
        <w:spacing w:line="480" w:lineRule="exact"/>
        <w:rPr>
          <w:rFonts w:ascii="Times New Roman" w:hAnsi="Times New Roman" w:cs="Times New Roman"/>
        </w:rPr>
      </w:pPr>
      <w:r>
        <w:rPr>
          <w:rFonts w:ascii="Times New Roman" w:hAnsi="Times New Roman" w:cs="Times New Roman"/>
        </w:rPr>
        <w:t xml:space="preserve">Основным объектом системы оценки, её </w:t>
      </w:r>
      <w:r w:rsidRPr="00725098">
        <w:rPr>
          <w:rFonts w:ascii="Times New Roman" w:hAnsi="Times New Roman" w:cs="Times New Roman"/>
        </w:rPr>
        <w:t>содержательной</w:t>
      </w:r>
      <w:r>
        <w:rPr>
          <w:rFonts w:ascii="Times New Roman" w:hAnsi="Times New Roman" w:cs="Times New Roman"/>
        </w:rPr>
        <w:t xml:space="preserve"> </w:t>
      </w:r>
      <w:r w:rsidRPr="00725098">
        <w:rPr>
          <w:rFonts w:ascii="Times New Roman" w:hAnsi="Times New Roman" w:cs="Times New Roman"/>
        </w:rPr>
        <w:t>и критериальной базой выступают требования ФГОС НОО, которые конкретизируются в планируемых результатах освоения обучающимися ООП НОО.</w:t>
      </w:r>
    </w:p>
    <w:p w:rsidR="007B2101" w:rsidRPr="00725098" w:rsidRDefault="007B2101" w:rsidP="009501C3">
      <w:pPr>
        <w:numPr>
          <w:ilvl w:val="0"/>
          <w:numId w:val="4"/>
        </w:numPr>
        <w:tabs>
          <w:tab w:val="left" w:pos="1416"/>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включает процедуры внутренней и внешней оценки.</w:t>
      </w:r>
    </w:p>
    <w:p w:rsidR="007B2101" w:rsidRPr="00725098" w:rsidRDefault="007B2101" w:rsidP="009501C3">
      <w:pPr>
        <w:numPr>
          <w:ilvl w:val="0"/>
          <w:numId w:val="4"/>
        </w:numPr>
        <w:tabs>
          <w:tab w:val="left" w:pos="1449"/>
        </w:tabs>
        <w:spacing w:line="480" w:lineRule="exact"/>
        <w:ind w:left="760" w:right="4760"/>
        <w:rPr>
          <w:rFonts w:ascii="Times New Roman" w:hAnsi="Times New Roman" w:cs="Times New Roman"/>
        </w:rPr>
      </w:pPr>
      <w:r w:rsidRPr="00725098">
        <w:rPr>
          <w:rFonts w:ascii="Times New Roman" w:hAnsi="Times New Roman" w:cs="Times New Roman"/>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внутренний мониторинг образовательных достижений обучающихся.</w:t>
      </w:r>
    </w:p>
    <w:p w:rsidR="007B2101" w:rsidRPr="00725098" w:rsidRDefault="007B2101" w:rsidP="009501C3">
      <w:pPr>
        <w:numPr>
          <w:ilvl w:val="0"/>
          <w:numId w:val="4"/>
        </w:numPr>
        <w:tabs>
          <w:tab w:val="left" w:pos="1438"/>
        </w:tabs>
        <w:spacing w:after="150" w:line="280" w:lineRule="exact"/>
        <w:ind w:firstLine="780"/>
        <w:jc w:val="both"/>
        <w:rPr>
          <w:rFonts w:ascii="Times New Roman" w:hAnsi="Times New Roman" w:cs="Times New Roman"/>
        </w:rPr>
      </w:pPr>
      <w:r w:rsidRPr="00725098">
        <w:rPr>
          <w:rFonts w:ascii="Times New Roman" w:hAnsi="Times New Roman" w:cs="Times New Roman"/>
        </w:rPr>
        <w:t>Внешняя оценка включает:</w:t>
      </w:r>
    </w:p>
    <w:p w:rsidR="007B2101" w:rsidRPr="00725098" w:rsidRDefault="007B2101" w:rsidP="009976A4">
      <w:pPr>
        <w:spacing w:line="280" w:lineRule="exact"/>
        <w:ind w:firstLine="780"/>
        <w:rPr>
          <w:rFonts w:ascii="Times New Roman" w:hAnsi="Times New Roman" w:cs="Times New Roman"/>
        </w:rPr>
      </w:pPr>
      <w:r w:rsidRPr="00725098">
        <w:rPr>
          <w:rFonts w:ascii="Times New Roman" w:hAnsi="Times New Roman" w:cs="Times New Roman"/>
        </w:rPr>
        <w:t>независимую оценку качества подготовки обучающихся</w:t>
      </w:r>
      <w:r w:rsidRPr="00725098">
        <w:rPr>
          <w:rFonts w:ascii="Times New Roman" w:hAnsi="Times New Roman" w:cs="Times New Roman"/>
          <w:vertAlign w:val="superscript"/>
        </w:rPr>
        <w:footnoteReference w:id="13"/>
      </w:r>
      <w:r w:rsidRPr="00725098">
        <w:rPr>
          <w:rFonts w:ascii="Times New Roman" w:hAnsi="Times New Roman" w:cs="Times New Roman"/>
        </w:rPr>
        <w:t>;</w:t>
      </w:r>
    </w:p>
    <w:p w:rsidR="007B2101" w:rsidRPr="00725098" w:rsidRDefault="007B2101" w:rsidP="009976A4">
      <w:pPr>
        <w:spacing w:line="475" w:lineRule="exact"/>
        <w:ind w:firstLine="780"/>
        <w:rPr>
          <w:rFonts w:ascii="Times New Roman" w:hAnsi="Times New Roman" w:cs="Times New Roman"/>
        </w:rPr>
      </w:pPr>
      <w:r w:rsidRPr="00725098">
        <w:rPr>
          <w:rFonts w:ascii="Times New Roman" w:hAnsi="Times New Roman" w:cs="Times New Roman"/>
        </w:rPr>
        <w:t>итоговую аттестацию.</w:t>
      </w:r>
      <w:r w:rsidRPr="00725098">
        <w:rPr>
          <w:rFonts w:ascii="Times New Roman" w:hAnsi="Times New Roman" w:cs="Times New Roman"/>
          <w:vertAlign w:val="superscript"/>
        </w:rPr>
        <w:footnoteReference w:id="14"/>
      </w:r>
    </w:p>
    <w:p w:rsidR="007B2101" w:rsidRPr="00725098" w:rsidRDefault="007B2101" w:rsidP="009501C3">
      <w:pPr>
        <w:numPr>
          <w:ilvl w:val="0"/>
          <w:numId w:val="4"/>
        </w:numPr>
        <w:tabs>
          <w:tab w:val="left" w:pos="1438"/>
        </w:tabs>
        <w:spacing w:line="475" w:lineRule="exact"/>
        <w:ind w:firstLine="780"/>
        <w:jc w:val="both"/>
        <w:rPr>
          <w:rFonts w:ascii="Times New Roman" w:hAnsi="Times New Roman" w:cs="Times New Roman"/>
        </w:rPr>
      </w:pPr>
      <w:r w:rsidRPr="00725098">
        <w:rPr>
          <w:rFonts w:ascii="Times New Roman" w:hAnsi="Times New Roman" w:cs="Times New Roman"/>
        </w:rPr>
        <w:t xml:space="preserve">В соответствии с ФГОС НОО система оценки </w:t>
      </w:r>
      <w:r>
        <w:rPr>
          <w:rFonts w:ascii="Times New Roman" w:hAnsi="Times New Roman" w:cs="Times New Roman"/>
        </w:rPr>
        <w:t>МКОУ «Кабаковская СОШ»</w:t>
      </w:r>
      <w:r w:rsidRPr="00725098">
        <w:rPr>
          <w:rFonts w:ascii="Times New Roman" w:hAnsi="Times New Roman" w:cs="Times New Roman"/>
        </w:rPr>
        <w:t xml:space="preserve"> реализует системно-деятельностный, уровневый и комплексный подходы к оценке образовательных достижений.</w:t>
      </w:r>
    </w:p>
    <w:p w:rsidR="007B2101" w:rsidRPr="00725098" w:rsidRDefault="007B2101"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B2101" w:rsidRPr="00725098" w:rsidRDefault="007B2101"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B2101" w:rsidRPr="00725098" w:rsidRDefault="007B2101"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B2101" w:rsidRPr="00725098" w:rsidRDefault="007B2101"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Комплексный подход к оценке образовательных достижений реализуется через:</w:t>
      </w:r>
    </w:p>
    <w:p w:rsidR="007B2101" w:rsidRPr="00725098" w:rsidRDefault="007B2101" w:rsidP="009976A4">
      <w:pPr>
        <w:spacing w:line="475" w:lineRule="exact"/>
        <w:ind w:firstLine="780"/>
        <w:rPr>
          <w:rFonts w:ascii="Times New Roman" w:hAnsi="Times New Roman" w:cs="Times New Roman"/>
        </w:rPr>
      </w:pPr>
      <w:r w:rsidRPr="00725098">
        <w:rPr>
          <w:rFonts w:ascii="Times New Roman" w:hAnsi="Times New Roman" w:cs="Times New Roman"/>
        </w:rPr>
        <w:t>оценку предметных и метапредметных результатов;</w:t>
      </w:r>
    </w:p>
    <w:p w:rsidR="007B2101" w:rsidRPr="00725098" w:rsidRDefault="007B2101" w:rsidP="009976A4">
      <w:pPr>
        <w:spacing w:line="475" w:lineRule="exact"/>
        <w:ind w:firstLine="780"/>
        <w:rPr>
          <w:rFonts w:ascii="Times New Roman" w:hAnsi="Times New Roman" w:cs="Times New Roman"/>
        </w:rPr>
      </w:pPr>
      <w:r w:rsidRPr="00725098">
        <w:rPr>
          <w:rFonts w:ascii="Times New Roman" w:hAnsi="Times New Roman" w:cs="Times New Roman"/>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разнообразных методов и форм оценки, взаимно дополняющих друг друга, в том числе оценок творческих работ, наблюдения;</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w:t>
      </w:r>
      <w:r w:rsidRPr="00725098">
        <w:rPr>
          <w:rFonts w:ascii="Times New Roman" w:hAnsi="Times New Roman" w:cs="Times New Roman"/>
        </w:rPr>
        <w:softHyphen/>
        <w:t>коммуникационных (цифровых) технологий.</w:t>
      </w:r>
    </w:p>
    <w:p w:rsidR="007B2101" w:rsidRPr="00725098" w:rsidRDefault="007B2101" w:rsidP="009501C3">
      <w:pPr>
        <w:numPr>
          <w:ilvl w:val="0"/>
          <w:numId w:val="4"/>
        </w:numPr>
        <w:tabs>
          <w:tab w:val="left" w:pos="1553"/>
        </w:tabs>
        <w:spacing w:line="475" w:lineRule="exact"/>
        <w:ind w:firstLine="760"/>
        <w:jc w:val="both"/>
        <w:rPr>
          <w:rFonts w:ascii="Times New Roman" w:hAnsi="Times New Roman" w:cs="Times New Roman"/>
        </w:rPr>
      </w:pPr>
      <w:r w:rsidRPr="00725098">
        <w:rPr>
          <w:rFonts w:ascii="Times New Roman" w:hAnsi="Times New Roman" w:cs="Times New Roman"/>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7B2101" w:rsidRPr="00725098" w:rsidRDefault="007B2101"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725098">
        <w:rPr>
          <w:rFonts w:ascii="Times New Roman" w:hAnsi="Times New Roman" w:cs="Times New Roman"/>
        </w:rPr>
        <w:softHyphen/>
        <w:t>психологических особенностей развития.</w:t>
      </w:r>
    </w:p>
    <w:p w:rsidR="007B2101" w:rsidRPr="00725098" w:rsidRDefault="007B2101"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Личностные достижения обучающихся, освоивших ООП НОО, включают две группы результатов:</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основы российской гражданской идентичности, ценностные установки и социально значимые качества личности;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готовность обучающихся к саморазвитию, мотивация к познанию и обучению, активное участие в социально значимой деятельности.</w:t>
      </w:r>
    </w:p>
    <w:p w:rsidR="007B2101" w:rsidRPr="00725098" w:rsidRDefault="007B2101"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Учитывая особенности групп личностных результатов, учитель может осуществлять оценку только следующих качеств:</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наличие и характеристика мотива познания и учения;</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наличие умений принимать и удерживать учебную задачу, планировать учебные действия;</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способность осуществлять самоконтроль и самооценку.</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B2101" w:rsidRPr="00725098" w:rsidRDefault="007B2101" w:rsidP="009501C3">
      <w:pPr>
        <w:numPr>
          <w:ilvl w:val="0"/>
          <w:numId w:val="4"/>
        </w:numPr>
        <w:tabs>
          <w:tab w:val="left" w:pos="159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7B2101" w:rsidRPr="00725098" w:rsidRDefault="007B2101" w:rsidP="009501C3">
      <w:pPr>
        <w:numPr>
          <w:ilvl w:val="0"/>
          <w:numId w:val="4"/>
        </w:numPr>
        <w:tabs>
          <w:tab w:val="left" w:pos="1592"/>
        </w:tabs>
        <w:spacing w:line="475" w:lineRule="exact"/>
        <w:ind w:firstLine="760"/>
        <w:jc w:val="both"/>
        <w:rPr>
          <w:rFonts w:ascii="Times New Roman" w:hAnsi="Times New Roman" w:cs="Times New Roman"/>
        </w:rPr>
      </w:pPr>
      <w:r w:rsidRPr="00725098">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7B2101" w:rsidRPr="00725098" w:rsidRDefault="007B2101"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проводится с целью определения сформированности: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познавательных универсальных учебных действий;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коммуникативных универсальных учебных действий;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регулятивных универсальных учебных действий.</w:t>
      </w:r>
    </w:p>
    <w:p w:rsidR="007B2101" w:rsidRPr="00725098" w:rsidRDefault="007B2101"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B2101" w:rsidRPr="00725098" w:rsidRDefault="007B2101"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логическими действиями обеспечивает формирование у обучающихся умений: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объекты, устанавливать основания для сравнения, устанавливать аналогии;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B2101" w:rsidRPr="00725098" w:rsidRDefault="007B2101"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исследовательскими действиями обеспечивает формирование у обучающихся умений: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объекта, ситуации;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0"/>
          <w:numId w:val="4"/>
        </w:numPr>
        <w:tabs>
          <w:tab w:val="left" w:pos="1564"/>
        </w:tabs>
        <w:spacing w:line="475"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одно из познавательных универсальных учебных действий обеспечивает сформированность у обучающихся умений: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4"/>
        </w:numPr>
        <w:tabs>
          <w:tab w:val="left" w:pos="1559"/>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B2101" w:rsidRPr="00725098" w:rsidRDefault="007B2101"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одно из коммуникативных универсальных учебных действий обеспечивает сформированность у обучающихся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7B2101" w:rsidRPr="00725098" w:rsidRDefault="007B2101" w:rsidP="009976A4">
      <w:pPr>
        <w:spacing w:line="499"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7B2101" w:rsidRPr="00725098" w:rsidRDefault="007B2101" w:rsidP="009501C3">
      <w:pPr>
        <w:numPr>
          <w:ilvl w:val="0"/>
          <w:numId w:val="4"/>
        </w:numPr>
        <w:tabs>
          <w:tab w:val="left" w:pos="1568"/>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B2101" w:rsidRPr="00725098" w:rsidRDefault="007B2101"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B2101" w:rsidRPr="00725098" w:rsidRDefault="007B2101" w:rsidP="009501C3">
      <w:pPr>
        <w:numPr>
          <w:ilvl w:val="0"/>
          <w:numId w:val="4"/>
        </w:numPr>
        <w:tabs>
          <w:tab w:val="left" w:pos="1537"/>
        </w:tabs>
        <w:spacing w:line="475" w:lineRule="exact"/>
        <w:ind w:firstLine="780"/>
        <w:jc w:val="both"/>
        <w:rPr>
          <w:rFonts w:ascii="Times New Roman" w:hAnsi="Times New Roman" w:cs="Times New Roman"/>
        </w:rPr>
      </w:pPr>
      <w:r w:rsidRPr="00725098">
        <w:rPr>
          <w:rFonts w:ascii="Times New Roman" w:hAnsi="Times New Roman" w:cs="Times New Roman"/>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B2101" w:rsidRPr="00725098" w:rsidRDefault="007B2101"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B2101" w:rsidRPr="00725098" w:rsidRDefault="007B2101"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B2101" w:rsidRPr="00725098" w:rsidRDefault="007B2101"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B2101" w:rsidRPr="00725098" w:rsidRDefault="007B2101" w:rsidP="009501C3">
      <w:pPr>
        <w:numPr>
          <w:ilvl w:val="0"/>
          <w:numId w:val="4"/>
        </w:numPr>
        <w:tabs>
          <w:tab w:val="left" w:pos="1527"/>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контроля.</w:t>
      </w:r>
    </w:p>
    <w:p w:rsidR="007B2101" w:rsidRPr="00725098" w:rsidRDefault="007B2101" w:rsidP="009501C3">
      <w:pPr>
        <w:numPr>
          <w:ilvl w:val="0"/>
          <w:numId w:val="4"/>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Особенности оценки предметных результатов по отдельному учебному предмету фиксируются в приложении к ООП НОО.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Описание оценки предметных результатов по отдельному учебному предмету должно включать: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график контрольных мероприятий.</w:t>
      </w:r>
    </w:p>
    <w:p w:rsidR="007B2101" w:rsidRPr="00725098" w:rsidRDefault="007B2101"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B2101" w:rsidRPr="00725098" w:rsidRDefault="007B2101"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B2101" w:rsidRPr="00725098" w:rsidRDefault="007B2101"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B2101" w:rsidRPr="00725098" w:rsidRDefault="007B2101"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Текущая оценка направлена на оценку индивидуального продвижения обучающегося в освоении программы учебного предмета.</w:t>
      </w:r>
    </w:p>
    <w:p w:rsidR="007B2101" w:rsidRPr="00725098" w:rsidRDefault="007B2101" w:rsidP="009501C3">
      <w:pPr>
        <w:numPr>
          <w:ilvl w:val="0"/>
          <w:numId w:val="6"/>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B2101" w:rsidRPr="00725098" w:rsidRDefault="007B2101" w:rsidP="009501C3">
      <w:pPr>
        <w:numPr>
          <w:ilvl w:val="0"/>
          <w:numId w:val="6"/>
        </w:numPr>
        <w:tabs>
          <w:tab w:val="left" w:pos="1771"/>
        </w:tabs>
        <w:spacing w:line="480" w:lineRule="exact"/>
        <w:ind w:firstLine="780"/>
        <w:jc w:val="both"/>
        <w:rPr>
          <w:rFonts w:ascii="Times New Roman" w:hAnsi="Times New Roman" w:cs="Times New Roman"/>
        </w:rPr>
      </w:pPr>
      <w:r w:rsidRPr="00725098">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B2101" w:rsidRPr="00725098" w:rsidRDefault="007B2101" w:rsidP="009501C3">
      <w:pPr>
        <w:numPr>
          <w:ilvl w:val="0"/>
          <w:numId w:val="6"/>
        </w:numPr>
        <w:tabs>
          <w:tab w:val="left" w:pos="1766"/>
        </w:tabs>
        <w:spacing w:line="480" w:lineRule="exact"/>
        <w:ind w:firstLine="780"/>
        <w:jc w:val="both"/>
        <w:rPr>
          <w:rFonts w:ascii="Times New Roman" w:hAnsi="Times New Roman" w:cs="Times New Roman"/>
        </w:rPr>
      </w:pPr>
      <w:r w:rsidRPr="00725098">
        <w:rPr>
          <w:rFonts w:ascii="Times New Roman" w:hAnsi="Times New Roman" w:cs="Times New Roman"/>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B2101" w:rsidRPr="00725098" w:rsidRDefault="007B2101" w:rsidP="009501C3">
      <w:pPr>
        <w:numPr>
          <w:ilvl w:val="0"/>
          <w:numId w:val="6"/>
        </w:numPr>
        <w:tabs>
          <w:tab w:val="left" w:pos="1776"/>
        </w:tabs>
        <w:spacing w:line="480" w:lineRule="exact"/>
        <w:ind w:firstLine="780"/>
        <w:jc w:val="both"/>
        <w:rPr>
          <w:rFonts w:ascii="Times New Roman" w:hAnsi="Times New Roman" w:cs="Times New Roman"/>
        </w:rPr>
      </w:pPr>
      <w:r w:rsidRPr="00725098">
        <w:rPr>
          <w:rFonts w:ascii="Times New Roman" w:hAnsi="Times New Roman" w:cs="Times New Roman"/>
        </w:rPr>
        <w:t>Результаты текущей оценки являются основой для индивидуализации учебного процесса.</w:t>
      </w:r>
    </w:p>
    <w:p w:rsidR="007B2101" w:rsidRPr="00725098" w:rsidRDefault="007B2101"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Тематическая оценка направлена на оценку уровня достижения обучающимися тематических планируемых результатов по учебному предмету.</w:t>
      </w:r>
    </w:p>
    <w:p w:rsidR="007B2101" w:rsidRPr="00725098" w:rsidRDefault="007B2101" w:rsidP="009501C3">
      <w:pPr>
        <w:numPr>
          <w:ilvl w:val="0"/>
          <w:numId w:val="4"/>
        </w:numPr>
        <w:tabs>
          <w:tab w:val="left" w:pos="1555"/>
        </w:tabs>
        <w:spacing w:line="480" w:lineRule="exact"/>
        <w:ind w:firstLine="780"/>
        <w:jc w:val="both"/>
        <w:rPr>
          <w:rFonts w:ascii="Times New Roman" w:hAnsi="Times New Roman" w:cs="Times New Roman"/>
        </w:rPr>
      </w:pPr>
      <w:r w:rsidRPr="00725098">
        <w:rPr>
          <w:rFonts w:ascii="Times New Roman" w:hAnsi="Times New Roman" w:cs="Times New Roman"/>
          <w:b/>
        </w:rPr>
        <w:t>Промежуточная аттестация обучающихся проводится, начиная со 2 класса</w:t>
      </w:r>
      <w:r w:rsidRPr="00725098">
        <w:rPr>
          <w:rFonts w:ascii="Times New Roman" w:hAnsi="Times New Roman" w:cs="Times New Roman"/>
        </w:rPr>
        <w:t>, в конце каждого учебного периода по каждому изучаемому учебному предмету.</w:t>
      </w:r>
    </w:p>
    <w:p w:rsidR="007B2101" w:rsidRPr="00725098" w:rsidRDefault="007B2101"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B2101" w:rsidRPr="00725098" w:rsidRDefault="007B2101"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B2101" w:rsidRPr="00725098" w:rsidRDefault="007B2101" w:rsidP="00451FE5">
      <w:pPr>
        <w:tabs>
          <w:tab w:val="left" w:pos="5576"/>
          <w:tab w:val="left" w:pos="7453"/>
        </w:tabs>
        <w:spacing w:line="480" w:lineRule="exact"/>
        <w:jc w:val="both"/>
        <w:rPr>
          <w:rFonts w:ascii="Times New Roman" w:hAnsi="Times New Roman" w:cs="Times New Roman"/>
        </w:rPr>
      </w:pPr>
      <w:r>
        <w:rPr>
          <w:rFonts w:ascii="Times New Roman" w:hAnsi="Times New Roman" w:cs="Times New Roman"/>
        </w:rPr>
        <w:t xml:space="preserve">19.41. Итоговая оценка является процедурой </w:t>
      </w:r>
      <w:r w:rsidRPr="00725098">
        <w:rPr>
          <w:rFonts w:ascii="Times New Roman" w:hAnsi="Times New Roman" w:cs="Times New Roman"/>
        </w:rPr>
        <w:t>внутренней оценки</w:t>
      </w:r>
      <w:r>
        <w:rPr>
          <w:rFonts w:ascii="Times New Roman" w:hAnsi="Times New Roman" w:cs="Times New Roman"/>
        </w:rPr>
        <w:t xml:space="preserve"> </w:t>
      </w:r>
      <w:r w:rsidRPr="00725098">
        <w:rPr>
          <w:rFonts w:ascii="Times New Roman" w:hAnsi="Times New Roman" w:cs="Times New Roman"/>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25098">
        <w:rPr>
          <w:rFonts w:ascii="Times New Roman" w:hAnsi="Times New Roman" w:cs="Times New Roman"/>
        </w:rPr>
        <w:tab/>
        <w:t>содержании</w:t>
      </w:r>
      <w:r w:rsidRPr="00725098">
        <w:rPr>
          <w:rFonts w:ascii="Times New Roman" w:hAnsi="Times New Roman" w:cs="Times New Roman"/>
        </w:rPr>
        <w:tab/>
        <w:t>учебного предметас учётом формируемых метапредметных действий.</w:t>
      </w:r>
    </w:p>
    <w:p w:rsidR="007B2101" w:rsidRPr="00725098" w:rsidRDefault="007B2101" w:rsidP="009501C3">
      <w:pPr>
        <w:pStyle w:val="62"/>
        <w:keepNext/>
        <w:keepLines/>
        <w:numPr>
          <w:ilvl w:val="0"/>
          <w:numId w:val="1"/>
        </w:numPr>
        <w:shd w:val="clear" w:color="auto" w:fill="auto"/>
        <w:tabs>
          <w:tab w:val="left" w:pos="3892"/>
        </w:tabs>
        <w:spacing w:before="0" w:after="0" w:line="480" w:lineRule="exact"/>
        <w:ind w:left="3340"/>
      </w:pPr>
      <w:bookmarkStart w:id="3" w:name="bookmark4"/>
      <w:r w:rsidRPr="00725098">
        <w:t>Содержательный раздел</w:t>
      </w:r>
      <w:bookmarkEnd w:id="3"/>
    </w:p>
    <w:p w:rsidR="007B2101" w:rsidRPr="00725098" w:rsidRDefault="007B2101" w:rsidP="009501C3">
      <w:pPr>
        <w:numPr>
          <w:ilvl w:val="0"/>
          <w:numId w:val="2"/>
        </w:numPr>
        <w:tabs>
          <w:tab w:val="left" w:pos="1279"/>
        </w:tabs>
        <w:spacing w:line="480" w:lineRule="exact"/>
        <w:ind w:firstLine="780"/>
        <w:jc w:val="both"/>
        <w:rPr>
          <w:rFonts w:ascii="Times New Roman" w:hAnsi="Times New Roman" w:cs="Times New Roman"/>
        </w:rPr>
      </w:pPr>
      <w:r w:rsidRPr="00725098">
        <w:rPr>
          <w:rFonts w:ascii="Times New Roman" w:hAnsi="Times New Roman" w:cs="Times New Roman"/>
        </w:rPr>
        <w:t>Рабочая программа по учебному предмету «Русский язык».</w:t>
      </w:r>
    </w:p>
    <w:p w:rsidR="007B2101" w:rsidRPr="00725098" w:rsidRDefault="007B2101" w:rsidP="009501C3">
      <w:pPr>
        <w:numPr>
          <w:ilvl w:val="1"/>
          <w:numId w:val="2"/>
        </w:numPr>
        <w:tabs>
          <w:tab w:val="left" w:pos="1453"/>
        </w:tabs>
        <w:spacing w:line="480" w:lineRule="exact"/>
        <w:ind w:firstLine="780"/>
        <w:jc w:val="both"/>
        <w:rPr>
          <w:rFonts w:ascii="Times New Roman" w:hAnsi="Times New Roman" w:cs="Times New Roman"/>
        </w:rPr>
      </w:pPr>
      <w:r w:rsidRPr="00725098">
        <w:rPr>
          <w:rFonts w:ascii="Times New Roman" w:hAnsi="Times New Roman" w:cs="Times New Roman"/>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B2101" w:rsidRPr="00725098" w:rsidRDefault="007B2101"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B2101" w:rsidRPr="00725098" w:rsidRDefault="007B2101"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B2101" w:rsidRPr="00725098" w:rsidRDefault="007B2101"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2"/>
        </w:numPr>
        <w:tabs>
          <w:tab w:val="left" w:pos="1438"/>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B2101" w:rsidRPr="00725098" w:rsidRDefault="007B2101"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B2101" w:rsidRPr="00725098" w:rsidRDefault="007B2101" w:rsidP="009501C3">
      <w:pPr>
        <w:numPr>
          <w:ilvl w:val="2"/>
          <w:numId w:val="2"/>
        </w:numPr>
        <w:tabs>
          <w:tab w:val="left" w:pos="884"/>
        </w:tabs>
        <w:spacing w:line="480" w:lineRule="exact"/>
        <w:ind w:firstLine="760"/>
        <w:jc w:val="both"/>
        <w:rPr>
          <w:rFonts w:ascii="Times New Roman" w:hAnsi="Times New Roman" w:cs="Times New Roman"/>
        </w:rPr>
      </w:pPr>
      <w:r w:rsidRPr="00725098">
        <w:rPr>
          <w:rFonts w:ascii="Times New Roman" w:hAnsi="Times New Roman" w:cs="Times New Roman"/>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B2101" w:rsidRPr="00725098" w:rsidRDefault="007B2101" w:rsidP="009501C3">
      <w:pPr>
        <w:numPr>
          <w:ilvl w:val="2"/>
          <w:numId w:val="2"/>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B2101" w:rsidRPr="00725098" w:rsidRDefault="007B2101"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B2101" w:rsidRPr="00725098" w:rsidRDefault="007B2101" w:rsidP="009501C3">
      <w:pPr>
        <w:numPr>
          <w:ilvl w:val="2"/>
          <w:numId w:val="2"/>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Изучение русского языка обладает огромным потенциалом присвоения</w:t>
      </w:r>
    </w:p>
    <w:p w:rsidR="007B2101" w:rsidRPr="00725098" w:rsidRDefault="007B2101" w:rsidP="00843D44">
      <w:pPr>
        <w:tabs>
          <w:tab w:val="left" w:pos="7166"/>
        </w:tabs>
        <w:spacing w:line="480" w:lineRule="exact"/>
        <w:rPr>
          <w:rFonts w:ascii="Times New Roman" w:hAnsi="Times New Roman" w:cs="Times New Roman"/>
        </w:rPr>
      </w:pPr>
      <w:r w:rsidRPr="00725098">
        <w:rPr>
          <w:rFonts w:ascii="Times New Roman" w:hAnsi="Times New Roman" w:cs="Times New Roman"/>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Pr>
          <w:rFonts w:ascii="Times New Roman" w:hAnsi="Times New Roman" w:cs="Times New Roman"/>
        </w:rPr>
        <w:t xml:space="preserve">чностными результатами являются </w:t>
      </w:r>
      <w:r w:rsidRPr="00725098">
        <w:rPr>
          <w:rFonts w:ascii="Times New Roman" w:hAnsi="Times New Roman" w:cs="Times New Roman"/>
        </w:rPr>
        <w:t>развитие устойчивого</w:t>
      </w:r>
      <w:r>
        <w:rPr>
          <w:rFonts w:ascii="Times New Roman" w:hAnsi="Times New Roman" w:cs="Times New Roman"/>
        </w:rPr>
        <w:t xml:space="preserve"> </w:t>
      </w:r>
      <w:r w:rsidRPr="00725098">
        <w:rPr>
          <w:rFonts w:ascii="Times New Roman" w:hAnsi="Times New Roman" w:cs="Times New Roman"/>
        </w:rPr>
        <w:t>познавательного интереса</w:t>
      </w:r>
      <w:r w:rsidRPr="00725098">
        <w:rPr>
          <w:rFonts w:ascii="Times New Roman" w:hAnsi="Times New Roman" w:cs="Times New Roman"/>
        </w:rPr>
        <w:tab/>
        <w:t>к изучению русского языка, формирование</w:t>
      </w:r>
      <w:r>
        <w:rPr>
          <w:rFonts w:ascii="Times New Roman" w:hAnsi="Times New Roman" w:cs="Times New Roman"/>
        </w:rPr>
        <w:t xml:space="preserve"> </w:t>
      </w:r>
      <w:r w:rsidRPr="00725098">
        <w:rPr>
          <w:rFonts w:ascii="Times New Roman" w:hAnsi="Times New Roman" w:cs="Times New Roman"/>
        </w:rPr>
        <w:t>ответственности за сохранение чистоты русского языка.</w:t>
      </w:r>
    </w:p>
    <w:p w:rsidR="007B2101" w:rsidRPr="00725098" w:rsidRDefault="007B2101" w:rsidP="009501C3">
      <w:pPr>
        <w:numPr>
          <w:ilvl w:val="2"/>
          <w:numId w:val="2"/>
        </w:numPr>
        <w:tabs>
          <w:tab w:val="left" w:pos="1649"/>
        </w:tabs>
        <w:spacing w:line="480" w:lineRule="exact"/>
        <w:ind w:left="760"/>
        <w:jc w:val="both"/>
        <w:rPr>
          <w:rFonts w:ascii="Times New Roman" w:hAnsi="Times New Roman" w:cs="Times New Roman"/>
        </w:rPr>
      </w:pPr>
      <w:r w:rsidRPr="00725098">
        <w:rPr>
          <w:rFonts w:ascii="Times New Roman" w:hAnsi="Times New Roman" w:cs="Times New Roman"/>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B2101" w:rsidRPr="00725098" w:rsidRDefault="007B2101" w:rsidP="00843D44">
      <w:pPr>
        <w:tabs>
          <w:tab w:val="left" w:pos="2848"/>
          <w:tab w:val="left" w:pos="5061"/>
          <w:tab w:val="left" w:pos="6798"/>
          <w:tab w:val="left" w:pos="8608"/>
        </w:tabs>
        <w:spacing w:line="480" w:lineRule="exact"/>
        <w:ind w:firstLine="760"/>
        <w:rPr>
          <w:rFonts w:ascii="Times New Roman" w:hAnsi="Times New Roman" w:cs="Times New Roman"/>
        </w:rPr>
      </w:pPr>
      <w:r>
        <w:rPr>
          <w:rFonts w:ascii="Times New Roman" w:hAnsi="Times New Roman" w:cs="Times New Roman"/>
        </w:rPr>
        <w:t xml:space="preserve">овладение основными видами речевой </w:t>
      </w:r>
      <w:r w:rsidRPr="00725098">
        <w:rPr>
          <w:rFonts w:ascii="Times New Roman" w:hAnsi="Times New Roman" w:cs="Times New Roman"/>
        </w:rPr>
        <w:t>деятельности</w:t>
      </w:r>
      <w:r>
        <w:rPr>
          <w:rFonts w:ascii="Times New Roman" w:hAnsi="Times New Roman" w:cs="Times New Roman"/>
        </w:rPr>
        <w:t xml:space="preserve"> </w:t>
      </w:r>
      <w:r w:rsidRPr="00725098">
        <w:rPr>
          <w:rFonts w:ascii="Times New Roman" w:hAnsi="Times New Roman" w:cs="Times New Roman"/>
        </w:rPr>
        <w:t>на основе первоначальных представлений о нормах современного русского литературного языка: аудирование, говорение, чтение, письмо;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rsidR="007B2101" w:rsidRPr="00725098" w:rsidRDefault="007B2101"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B2101" w:rsidRPr="00725098" w:rsidRDefault="007B2101"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B2101" w:rsidRPr="00725098" w:rsidRDefault="007B2101" w:rsidP="009501C3">
      <w:pPr>
        <w:numPr>
          <w:ilvl w:val="2"/>
          <w:numId w:val="2"/>
        </w:numPr>
        <w:tabs>
          <w:tab w:val="left" w:pos="179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позволит педагогическому работнику: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русского языка современные подходы</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 достижению личностных, метапредметных и предметных результатов обучения, сформулированных в ФГОС НОО;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НОО;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rsidR="007B2101" w:rsidRPr="00725098" w:rsidRDefault="007B2101"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B2101" w:rsidRPr="00725098" w:rsidRDefault="007B2101"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B2101" w:rsidRPr="00725098" w:rsidRDefault="007B2101"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B2101" w:rsidRPr="00725098" w:rsidRDefault="007B2101"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7B2101" w:rsidRPr="00725098" w:rsidRDefault="007B2101" w:rsidP="009976A4">
      <w:pPr>
        <w:spacing w:line="475" w:lineRule="exact"/>
        <w:ind w:firstLine="760"/>
        <w:rPr>
          <w:rFonts w:ascii="Times New Roman" w:hAnsi="Times New Roman" w:cs="Times New Roman"/>
        </w:rPr>
      </w:pPr>
      <w:r w:rsidRPr="00725098">
        <w:rPr>
          <w:rFonts w:ascii="Times New Roman" w:hAnsi="Times New Roman" w:cs="Times New Roman"/>
        </w:rPr>
        <w:t>20.6. Содержание обучения в 1 классе.</w:t>
      </w:r>
    </w:p>
    <w:p w:rsidR="007B2101" w:rsidRPr="00725098" w:rsidRDefault="007B2101" w:rsidP="009501C3">
      <w:pPr>
        <w:numPr>
          <w:ilvl w:val="0"/>
          <w:numId w:val="7"/>
        </w:numPr>
        <w:tabs>
          <w:tab w:val="left" w:pos="1636"/>
        </w:tabs>
        <w:spacing w:line="480" w:lineRule="exact"/>
        <w:ind w:firstLine="740"/>
        <w:jc w:val="both"/>
        <w:rPr>
          <w:rFonts w:ascii="Times New Roman" w:hAnsi="Times New Roman" w:cs="Times New Roman"/>
        </w:rPr>
      </w:pPr>
      <w:r w:rsidRPr="00725098">
        <w:rPr>
          <w:rFonts w:ascii="Times New Roman" w:hAnsi="Times New Roman" w:cs="Times New Roman"/>
        </w:rPr>
        <w:t>Обучение грамоте.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B2101" w:rsidRPr="00725098" w:rsidRDefault="007B2101"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при его прослушивании и при самостоятельном чтении вслух.</w:t>
      </w:r>
    </w:p>
    <w:p w:rsidR="007B2101" w:rsidRPr="00725098" w:rsidRDefault="007B2101"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Слово и предложение.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слова и предложения. Работа с предложением: выделение слов, изменение их порядка.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B2101" w:rsidRPr="00725098" w:rsidRDefault="007B2101"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B2101" w:rsidRPr="00725098" w:rsidRDefault="007B2101"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B2101" w:rsidRPr="00725098" w:rsidRDefault="007B2101"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Чтение.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B2101" w:rsidRPr="00725098" w:rsidRDefault="007B2101"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B2101" w:rsidRPr="00725098" w:rsidRDefault="007B2101"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B2101" w:rsidRPr="00725098" w:rsidRDefault="007B2101" w:rsidP="009501C3">
      <w:pPr>
        <w:numPr>
          <w:ilvl w:val="0"/>
          <w:numId w:val="7"/>
        </w:numPr>
        <w:tabs>
          <w:tab w:val="left" w:pos="1642"/>
        </w:tabs>
        <w:spacing w:line="480" w:lineRule="exact"/>
        <w:ind w:firstLine="740"/>
        <w:jc w:val="both"/>
        <w:rPr>
          <w:rFonts w:ascii="Times New Roman" w:hAnsi="Times New Roman" w:cs="Times New Roman"/>
        </w:rPr>
      </w:pPr>
      <w:r w:rsidRPr="00725098">
        <w:rPr>
          <w:rFonts w:ascii="Times New Roman" w:hAnsi="Times New Roman" w:cs="Times New Roman"/>
        </w:rPr>
        <w:t>Систематический курс.</w:t>
      </w:r>
    </w:p>
    <w:p w:rsidR="007B2101" w:rsidRPr="00725098" w:rsidRDefault="007B2101" w:rsidP="009501C3">
      <w:pPr>
        <w:numPr>
          <w:ilvl w:val="0"/>
          <w:numId w:val="9"/>
        </w:numPr>
        <w:tabs>
          <w:tab w:val="left" w:pos="1853"/>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rsidR="007B2101" w:rsidRPr="00725098" w:rsidRDefault="007B2101" w:rsidP="00843D4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Цели и ситуации</w:t>
      </w:r>
      <w:r>
        <w:rPr>
          <w:rFonts w:ascii="Times New Roman" w:hAnsi="Times New Roman" w:cs="Times New Roman"/>
        </w:rPr>
        <w:t xml:space="preserve"> </w:t>
      </w:r>
      <w:r w:rsidRPr="00725098">
        <w:rPr>
          <w:rFonts w:ascii="Times New Roman" w:hAnsi="Times New Roman" w:cs="Times New Roman"/>
        </w:rPr>
        <w:t>общения.</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725098">
        <w:rPr>
          <w:rFonts w:ascii="Times New Roman" w:hAnsi="Times New Roman" w:cs="Times New Roman"/>
          <w:vertAlign w:val="superscript"/>
        </w:rPr>
        <w:t>5</w:t>
      </w:r>
      <w:r w:rsidRPr="00725098">
        <w:rPr>
          <w:rFonts w:ascii="Times New Roman" w:hAnsi="Times New Roman" w:cs="Times New Roman"/>
        </w:rPr>
        <w:t>], [щ’].</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Установление соотношения звукового и буквенного состава слова в словах, например, стол и конь.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Русский алфавит: правильное название букв, их последовательность. Использование алфавита для упорядочения списка слов.</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25098">
        <w:rPr>
          <w:rFonts w:ascii="Times New Roman" w:hAnsi="Times New Roman" w:cs="Times New Roman"/>
          <w:vertAlign w:val="superscript"/>
        </w:rPr>
        <w:footnoteReference w:id="15"/>
      </w:r>
      <w:r w:rsidRPr="00725098">
        <w:rPr>
          <w:rFonts w:ascii="Times New Roman" w:hAnsi="Times New Roman" w:cs="Times New Roman"/>
        </w:rPr>
        <w:t xml:space="preserve"> (далее - учебник).</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Слово как единица языка (ознакомление).</w:t>
      </w:r>
    </w:p>
    <w:p w:rsidR="007B2101" w:rsidRPr="00725098" w:rsidRDefault="007B2101" w:rsidP="009976A4">
      <w:pPr>
        <w:spacing w:line="499" w:lineRule="exact"/>
        <w:ind w:firstLine="740"/>
        <w:rPr>
          <w:rFonts w:ascii="Times New Roman" w:hAnsi="Times New Roman" w:cs="Times New Roman"/>
        </w:rPr>
      </w:pPr>
      <w:r w:rsidRPr="00725098">
        <w:rPr>
          <w:rFonts w:ascii="Times New Roman" w:hAnsi="Times New Roman" w:cs="Times New Roman"/>
        </w:rPr>
        <w:t>Слово как название предмета, признака предмета, действия предмета (ознакомление).</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Выявление слов, значение которых требует уточнения.</w:t>
      </w:r>
    </w:p>
    <w:p w:rsidR="007B2101" w:rsidRPr="00725098" w:rsidRDefault="007B2101" w:rsidP="009501C3">
      <w:pPr>
        <w:numPr>
          <w:ilvl w:val="0"/>
          <w:numId w:val="9"/>
        </w:numPr>
        <w:tabs>
          <w:tab w:val="left" w:pos="1890"/>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(ознакомление).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Восстановление деформированных предложений. Составление предложений из набора форм слов.</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слов в предложении;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перенос слов (без учёта морфемного членения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гласные после шипящих в сочетаниях жи, ши (в положении под ударением), «ча», «ща», «чу», «щу»;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сочетания «чк», «чн»;</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слова с непроверяемыми гласными и согласными (перечень слов в орфографическом словаре учебника);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конце предложения: точка, вопросительный и восклицательный знаки.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Алгоритм списывания текста.</w:t>
      </w:r>
    </w:p>
    <w:p w:rsidR="007B2101" w:rsidRPr="00725098" w:rsidRDefault="007B2101"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Речь как основная форма общения между людьми. Текст как единица речи (ознакомление).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на основе наблюдений.</w:t>
      </w:r>
    </w:p>
    <w:p w:rsidR="007B2101" w:rsidRPr="00725098" w:rsidRDefault="007B2101" w:rsidP="009501C3">
      <w:pPr>
        <w:numPr>
          <w:ilvl w:val="0"/>
          <w:numId w:val="7"/>
        </w:numPr>
        <w:tabs>
          <w:tab w:val="left" w:pos="944"/>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звукового состава слов: выделять признаки сходства и различия;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B2101" w:rsidRPr="00725098" w:rsidRDefault="007B2101"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изменения звуковой модели по предложенному учителем правилу, подбирать слова к модели;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о соответствии звукового и буквенного состава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алфавит для самостоятельного упорядочивания списка слов.</w:t>
      </w:r>
    </w:p>
    <w:p w:rsidR="007B2101" w:rsidRPr="00725098" w:rsidRDefault="007B2101" w:rsidP="009501C3">
      <w:pPr>
        <w:numPr>
          <w:ilvl w:val="0"/>
          <w:numId w:val="10"/>
        </w:numPr>
        <w:tabs>
          <w:tab w:val="left" w:pos="1843"/>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графическую информацию - модели звукового состава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модели звукового состава слова.</w:t>
      </w:r>
    </w:p>
    <w:p w:rsidR="007B2101" w:rsidRPr="00725098" w:rsidRDefault="007B2101"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суждения, выражать эмоции в соответствии с целями и условиями общения в знакомой среде;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в процессе общения нормы речевого этикета;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ведения диалога;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разные точки зрения;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учебного диалога отвечать на вопросы по изученному материалу;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речевое высказывание об обозначении звуков буквами; о звуковом и буквенном составе слова.</w:t>
      </w:r>
    </w:p>
    <w:p w:rsidR="007B2101" w:rsidRPr="00725098" w:rsidRDefault="007B2101"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проведении звукового анализа слова;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списывании;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B2101" w:rsidRPr="00725098" w:rsidRDefault="007B2101" w:rsidP="009501C3">
      <w:pPr>
        <w:numPr>
          <w:ilvl w:val="0"/>
          <w:numId w:val="10"/>
        </w:numPr>
        <w:tabs>
          <w:tab w:val="left" w:pos="1866"/>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правильность написания букв, соединений букв, слов, предложений.</w:t>
      </w:r>
    </w:p>
    <w:p w:rsidR="007B2101" w:rsidRPr="00725098" w:rsidRDefault="007B2101" w:rsidP="009501C3">
      <w:pPr>
        <w:numPr>
          <w:ilvl w:val="0"/>
          <w:numId w:val="10"/>
        </w:numPr>
        <w:tabs>
          <w:tab w:val="left" w:pos="191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501C3">
      <w:pPr>
        <w:numPr>
          <w:ilvl w:val="0"/>
          <w:numId w:val="11"/>
        </w:numPr>
        <w:tabs>
          <w:tab w:val="left" w:pos="1478"/>
        </w:tabs>
        <w:spacing w:line="48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B2101" w:rsidRPr="00725098" w:rsidRDefault="007B2101"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725098">
        <w:rPr>
          <w:rFonts w:ascii="Times New Roman" w:hAnsi="Times New Roman" w:cs="Times New Roman"/>
          <w:vertAlign w:val="superscript"/>
        </w:rPr>
        <w:t>5</w:t>
      </w:r>
      <w:r w:rsidRPr="00725098">
        <w:rPr>
          <w:rFonts w:ascii="Times New Roman" w:hAnsi="Times New Roman" w:cs="Times New Roman"/>
        </w:rPr>
        <w:t>], [щ’]; обозначение при письме твёрдости и мягкости согласных звуков, функции букв «е», «ё», «ю», «я» (повторение изученного в 1 классе).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твёрдости - мягкости согласные звуки.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звонкости - глухости согласные звуки.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буквами «е», «ё», «ю», «я» (в начале слова и после гласных).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Деление слов на слоги (в том числе при стечении согласных).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знания алфавита при работе со словарями.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7B2101" w:rsidRPr="00725098" w:rsidRDefault="007B2101"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B2101" w:rsidRPr="00725098" w:rsidRDefault="007B2101"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Однозначные и многозначные слова (простые случаи, наблюдение).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использованием в речи синонимов, антонимов.</w:t>
      </w:r>
    </w:p>
    <w:p w:rsidR="007B2101" w:rsidRPr="00725098" w:rsidRDefault="007B2101"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(морфемика).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Суффикс как часть слова (наблюдение). Приставка как часть слова (наблюдение).</w:t>
      </w:r>
    </w:p>
    <w:p w:rsidR="007B2101" w:rsidRPr="00725098" w:rsidRDefault="007B2101"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Морфология.</w:t>
      </w:r>
    </w:p>
    <w:p w:rsidR="007B2101" w:rsidRPr="00725098" w:rsidRDefault="007B2101"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существительное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(«кто?», «что?»), употребление в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Глагол (ознакомление): общее значение, вопросы («что делать?», «что сделать?» и другие), употребление в речи.</w:t>
      </w:r>
    </w:p>
    <w:p w:rsidR="007B2101" w:rsidRPr="00725098" w:rsidRDefault="007B2101"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прилагательное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(«какой?», «какая?», «какое?», «какие?»), употребление в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Наиболее распространённые предлоги: «в», «на», «из», «без», «над», «до», «у», «о», «об» и другие.</w:t>
      </w:r>
    </w:p>
    <w:p w:rsidR="007B2101" w:rsidRPr="00725098" w:rsidRDefault="007B2101"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Порядок слов в предложении; связь слов в предложении (повторение).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rsidR="007B2101" w:rsidRPr="00725098" w:rsidRDefault="007B2101"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мягкий знак;</w:t>
      </w:r>
    </w:p>
    <w:p w:rsidR="007B2101" w:rsidRPr="00725098" w:rsidRDefault="007B2101" w:rsidP="009976A4">
      <w:pPr>
        <w:pStyle w:val="80"/>
        <w:shd w:val="clear" w:color="auto" w:fill="auto"/>
      </w:pPr>
      <w:r w:rsidRPr="00725098">
        <w:rPr>
          <w:rStyle w:val="81"/>
        </w:rPr>
        <w:t xml:space="preserve">сочетания </w:t>
      </w:r>
      <w:r w:rsidRPr="00725098">
        <w:t>«чт», «щн», «нч»;</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проверяемые безударные гласные в корне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парные звонкие и глухие согласные в корне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именами существительными.</w:t>
      </w:r>
    </w:p>
    <w:p w:rsidR="007B2101" w:rsidRPr="00725098" w:rsidRDefault="007B2101"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устного рассказа по репродукции картины. Составление устного рассказа с использованием личных наблюдений и на вопросы.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Типы текстов: описание, повествование, рассуждение, их особенности (первичное ознакомление).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Поздравление и поздравительная открытка.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Подробное изложение повествовательного текста объёмом 30-45 слов с использованием вопросов.</w:t>
      </w:r>
    </w:p>
    <w:p w:rsidR="007B2101" w:rsidRPr="00725098" w:rsidRDefault="007B2101" w:rsidP="009501C3">
      <w:pPr>
        <w:numPr>
          <w:ilvl w:val="0"/>
          <w:numId w:val="13"/>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4"/>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значение однокоренных (родственных) слов: указывать сходство и различие лексического значения;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буквенную оболочку однокоренных (родственных) слов: выявлять случаи чередования;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слов: на какой вопрос отвечают, что обозначают;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параметрам;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признак, по которому проведена классификация звуков, букв, слов, предложений;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в процессе наблюдения за языковыми единицами;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(корень, окончание, текст); соотносить понятие с его краткой характеристикой.</w:t>
      </w:r>
    </w:p>
    <w:p w:rsidR="007B2101" w:rsidRPr="00725098" w:rsidRDefault="007B2101"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плану наблюдение за языковыми единицами (слово, предложение, текст);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предлагать доказательства того, что слова являются (не являются) однокоренными (родственными).</w:t>
      </w:r>
    </w:p>
    <w:p w:rsidR="007B2101" w:rsidRPr="00725098" w:rsidRDefault="007B2101"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7B2101" w:rsidRPr="00725098" w:rsidRDefault="007B2101" w:rsidP="009976A4">
      <w:pPr>
        <w:tabs>
          <w:tab w:val="left" w:pos="7681"/>
        </w:tabs>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r w:rsidRPr="00725098">
        <w:rPr>
          <w:rFonts w:ascii="Times New Roman" w:hAnsi="Times New Roman" w:cs="Times New Roman"/>
        </w:rPr>
        <w:tab/>
        <w:t>словарь учебника</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для получения информации;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с помощью словаря значения многозначных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w:t>
      </w:r>
    </w:p>
    <w:p w:rsidR="007B2101" w:rsidRPr="00725098" w:rsidRDefault="007B2101" w:rsidP="009976A4">
      <w:pPr>
        <w:spacing w:after="6" w:line="280" w:lineRule="exact"/>
        <w:rPr>
          <w:rFonts w:ascii="Times New Roman" w:hAnsi="Times New Roman" w:cs="Times New Roman"/>
        </w:rPr>
      </w:pPr>
      <w:r w:rsidRPr="00725098">
        <w:rPr>
          <w:rFonts w:ascii="Times New Roman" w:hAnsi="Times New Roman" w:cs="Times New Roman"/>
        </w:rPr>
        <w:t>таблице;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на уроках русского языка создавать схемы, таблицы для представления информации.</w:t>
      </w:r>
    </w:p>
    <w:p w:rsidR="007B2101" w:rsidRPr="00725098" w:rsidRDefault="007B2101" w:rsidP="009501C3">
      <w:pPr>
        <w:numPr>
          <w:ilvl w:val="0"/>
          <w:numId w:val="14"/>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о языковых единицах;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выказывание;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устно и письменно формулировать простые выводы на основе прочитанного или услышанного текста.</w:t>
      </w:r>
    </w:p>
    <w:p w:rsidR="007B2101" w:rsidRPr="00725098" w:rsidRDefault="007B2101"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 помощью учителя действия по решению орфографической задачи;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с помощью учителя причины успеха (неудач) при выполнении заданий по русскому языку;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B2101" w:rsidRPr="00725098" w:rsidRDefault="007B2101" w:rsidP="009501C3">
      <w:pPr>
        <w:numPr>
          <w:ilvl w:val="0"/>
          <w:numId w:val="14"/>
        </w:numPr>
        <w:tabs>
          <w:tab w:val="left" w:pos="2054"/>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совместно обсуждать процесс и результат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20.8. Содержание обучения в 3 классе.</w:t>
      </w:r>
    </w:p>
    <w:p w:rsidR="007B2101" w:rsidRPr="00725098" w:rsidRDefault="007B2101"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Сведения о русском языке.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7B2101" w:rsidRPr="00725098" w:rsidRDefault="007B2101"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алфавита при работе со словарями, справочниками, каталогами.</w:t>
      </w:r>
    </w:p>
    <w:p w:rsidR="007B2101" w:rsidRPr="00725098" w:rsidRDefault="007B2101"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орфоэпического словаря для решения практических задач.</w:t>
      </w:r>
    </w:p>
    <w:p w:rsidR="007B2101" w:rsidRPr="00725098" w:rsidRDefault="007B2101"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лексическое значение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Прямое и переносное значение слова (ознакомление). Устаревшие слова</w:t>
      </w:r>
    </w:p>
    <w:p w:rsidR="007B2101" w:rsidRPr="00725098" w:rsidRDefault="007B2101" w:rsidP="009976A4">
      <w:pPr>
        <w:spacing w:after="6" w:line="280" w:lineRule="exact"/>
        <w:rPr>
          <w:rFonts w:ascii="Times New Roman" w:hAnsi="Times New Roman" w:cs="Times New Roman"/>
        </w:rPr>
      </w:pPr>
      <w:r w:rsidRPr="00725098">
        <w:rPr>
          <w:rFonts w:ascii="Times New Roman" w:hAnsi="Times New Roman" w:cs="Times New Roman"/>
        </w:rPr>
        <w:t>(ознакомление).</w:t>
      </w:r>
    </w:p>
    <w:p w:rsidR="007B2101" w:rsidRPr="00725098" w:rsidRDefault="007B2101"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(морфемика).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B2101" w:rsidRPr="00725098" w:rsidRDefault="007B2101"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Морфология.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Части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w:t>
      </w:r>
    </w:p>
    <w:p w:rsidR="007B2101" w:rsidRPr="00725098" w:rsidRDefault="007B2101" w:rsidP="009501C3">
      <w:pPr>
        <w:numPr>
          <w:ilvl w:val="0"/>
          <w:numId w:val="15"/>
        </w:numPr>
        <w:tabs>
          <w:tab w:val="left" w:pos="1689"/>
        </w:tabs>
        <w:spacing w:after="6" w:line="280" w:lineRule="exact"/>
        <w:ind w:firstLine="740"/>
        <w:jc w:val="both"/>
        <w:rPr>
          <w:rFonts w:ascii="Times New Roman" w:hAnsi="Times New Roman" w:cs="Times New Roman"/>
        </w:rPr>
      </w:pPr>
      <w:r w:rsidRPr="00725098">
        <w:rPr>
          <w:rFonts w:ascii="Times New Roman" w:hAnsi="Times New Roman" w:cs="Times New Roman"/>
        </w:rPr>
        <w:t>Синтаксис.</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однородными членами предложения с союзами «и», «а», «но» и без союзов.</w:t>
      </w:r>
    </w:p>
    <w:p w:rsidR="007B2101" w:rsidRPr="00725098" w:rsidRDefault="007B2101"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твёрдый знак;</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непроизносимые согласные в корне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мягкий знак после шипящих на конце имён существительных;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существительных (на уровне наблюдения);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прилагательных (на уровне наблюдения);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личными местоимениями;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частицы не с глаголами.</w:t>
      </w:r>
    </w:p>
    <w:p w:rsidR="007B2101" w:rsidRPr="00725098" w:rsidRDefault="007B2101"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Особенности речевого этикета в условиях общения с людьми, плохо владеющими русским языком.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Жанр письма, объявления.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текста по коллективно или самостоятельно составленному плану.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Функции ознакомительного чтения, ситуации применения.</w:t>
      </w:r>
    </w:p>
    <w:p w:rsidR="007B2101" w:rsidRPr="00725098" w:rsidRDefault="007B2101" w:rsidP="009501C3">
      <w:pPr>
        <w:numPr>
          <w:ilvl w:val="0"/>
          <w:numId w:val="15"/>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6"/>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грамматические признаки разных частей речи: выделять общие и различные грамматические признаки;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тему и основную мысль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типы текстов (повествование, описание, рассуждение): выделять особенности каждого типа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прямое и переносное значение слова;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B2101" w:rsidRPr="00725098" w:rsidRDefault="007B2101"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звуков, предложений; ориентироваться</w:t>
      </w:r>
      <w:r w:rsidRPr="00725098">
        <w:rPr>
          <w:rFonts w:ascii="Times New Roman" w:hAnsi="Times New Roman" w:cs="Times New Roman"/>
        </w:rPr>
        <w:tab/>
        <w:t>в изученных</w:t>
      </w:r>
      <w:r w:rsidRPr="00725098">
        <w:rPr>
          <w:rFonts w:ascii="Times New Roman" w:hAnsi="Times New Roman" w:cs="Times New Roman"/>
        </w:rPr>
        <w:tab/>
        <w:t>понятиях (подлежащее, сказуемое,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второстепенные члены предложения, часть речи, склонение) и соотносить понятие с его краткой характеристикой.</w:t>
      </w:r>
    </w:p>
    <w:p w:rsidR="007B2101" w:rsidRPr="00725098" w:rsidRDefault="007B2101"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качеством текста на основе предложенных учителем критериев;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изменения текста, планировать действия по изменению текста;</w:t>
      </w:r>
    </w:p>
    <w:p w:rsidR="007B2101" w:rsidRPr="00725098" w:rsidRDefault="007B2101"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высказывать предположение в процессе наблюдения за языковым материалом; проводить по</w:t>
      </w:r>
      <w:r w:rsidRPr="00725098">
        <w:rPr>
          <w:rFonts w:ascii="Times New Roman" w:hAnsi="Times New Roman" w:cs="Times New Roman"/>
        </w:rPr>
        <w:tab/>
        <w:t>предложенному</w:t>
      </w:r>
      <w:r w:rsidRPr="00725098">
        <w:rPr>
          <w:rFonts w:ascii="Times New Roman" w:hAnsi="Times New Roman" w:cs="Times New Roman"/>
        </w:rPr>
        <w:tab/>
        <w:t>плану несложное лингвистическое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мини-исследование, выполнять по предложенному плану проектное задание;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наиболее подходящий для данной ситуации тип текста (на основе предложенных критериев).</w:t>
      </w:r>
    </w:p>
    <w:p w:rsidR="007B2101" w:rsidRPr="00725098" w:rsidRDefault="007B2101"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при выполнении мини-исследования;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текстовую, графическую, звуковую информацию в соответствии с учебной задачей;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 как результата наблюдения за языковыми единицами.</w:t>
      </w:r>
    </w:p>
    <w:p w:rsidR="007B2101" w:rsidRPr="00725098" w:rsidRDefault="007B2101" w:rsidP="009501C3">
      <w:pPr>
        <w:numPr>
          <w:ilvl w:val="0"/>
          <w:numId w:val="16"/>
        </w:numPr>
        <w:tabs>
          <w:tab w:val="left" w:pos="2043"/>
        </w:tabs>
        <w:spacing w:line="480" w:lineRule="exact"/>
        <w:ind w:left="760"/>
        <w:jc w:val="both"/>
        <w:rPr>
          <w:rFonts w:ascii="Times New Roman" w:hAnsi="Times New Roman" w:cs="Times New Roman"/>
        </w:rPr>
        <w:sectPr w:rsidR="007B2101" w:rsidRPr="00725098">
          <w:headerReference w:type="even" r:id="rId14"/>
          <w:headerReference w:type="default" r:id="rId15"/>
          <w:footerReference w:type="even" r:id="rId16"/>
          <w:footerReference w:type="default" r:id="rId17"/>
          <w:headerReference w:type="first" r:id="rId18"/>
          <w:footerReference w:type="first" r:id="rId19"/>
          <w:pgSz w:w="11900" w:h="16840"/>
          <w:pgMar w:top="854" w:right="496" w:bottom="846" w:left="1078" w:header="0" w:footer="3" w:gutter="0"/>
          <w:cols w:space="720"/>
          <w:noEndnote/>
          <w:titlePg/>
          <w:docGrid w:linePitch="360"/>
        </w:sectPr>
      </w:pPr>
      <w:r w:rsidRPr="00725098">
        <w:rPr>
          <w:rFonts w:ascii="Times New Roman" w:hAnsi="Times New Roman" w:cs="Times New Roman"/>
        </w:rPr>
        <w:t>Общение как часть коммуникативных универсальных учебных</w:t>
      </w:r>
    </w:p>
    <w:p w:rsidR="007B2101" w:rsidRPr="00725098" w:rsidRDefault="007B2101" w:rsidP="009976A4">
      <w:pPr>
        <w:spacing w:line="83" w:lineRule="exact"/>
        <w:rPr>
          <w:rFonts w:ascii="Times New Roman" w:hAnsi="Times New Roman" w:cs="Times New Roman"/>
          <w:sz w:val="7"/>
          <w:szCs w:val="7"/>
        </w:rPr>
      </w:pPr>
    </w:p>
    <w:p w:rsidR="007B2101" w:rsidRPr="00725098" w:rsidRDefault="007B2101" w:rsidP="009976A4">
      <w:pPr>
        <w:rPr>
          <w:rFonts w:ascii="Times New Roman" w:hAnsi="Times New Roman" w:cs="Times New Roman"/>
          <w:sz w:val="2"/>
          <w:szCs w:val="2"/>
        </w:rPr>
        <w:sectPr w:rsidR="007B2101" w:rsidRPr="00725098">
          <w:pgSz w:w="11900" w:h="16840"/>
          <w:pgMar w:top="1017" w:right="0" w:bottom="1058" w:left="0" w:header="0" w:footer="3" w:gutter="0"/>
          <w:cols w:space="720"/>
          <w:noEndnote/>
          <w:docGrid w:linePitch="360"/>
        </w:sectPr>
      </w:pPr>
    </w:p>
    <w:p w:rsidR="007B2101" w:rsidRPr="00725098" w:rsidRDefault="007B2101" w:rsidP="009976A4">
      <w:pPr>
        <w:spacing w:line="461" w:lineRule="exact"/>
        <w:ind w:left="300"/>
        <w:rPr>
          <w:rFonts w:ascii="Times New Roman" w:hAnsi="Times New Roman" w:cs="Times New Roman"/>
        </w:rPr>
      </w:pPr>
      <w:r w:rsidRPr="00725098">
        <w:rPr>
          <w:rFonts w:ascii="Times New Roman" w:hAnsi="Times New Roman" w:cs="Times New Roman"/>
        </w:rPr>
        <w:t>действий:</w:t>
      </w:r>
    </w:p>
    <w:p w:rsidR="007B2101" w:rsidRPr="00725098" w:rsidRDefault="007B2101" w:rsidP="009976A4">
      <w:pPr>
        <w:spacing w:line="461" w:lineRule="exact"/>
        <w:ind w:left="300" w:firstLine="70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 соответствующие ситуации общения;</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подготавливать небольшие выступления о результатах групповой работы, наблюдения, выполненного мини-исследования, проектного задания;</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B2101" w:rsidRPr="00725098" w:rsidRDefault="007B2101" w:rsidP="009501C3">
      <w:pPr>
        <w:numPr>
          <w:ilvl w:val="0"/>
          <w:numId w:val="16"/>
        </w:numPr>
        <w:tabs>
          <w:tab w:val="left" w:pos="2238"/>
        </w:tabs>
        <w:spacing w:line="461" w:lineRule="exact"/>
        <w:ind w:left="300" w:right="160" w:firstLine="70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7B2101" w:rsidRPr="00725098" w:rsidRDefault="007B2101" w:rsidP="009976A4">
      <w:pPr>
        <w:spacing w:line="461" w:lineRule="exact"/>
        <w:ind w:left="300" w:firstLine="700"/>
        <w:rPr>
          <w:rFonts w:ascii="Times New Roman" w:hAnsi="Times New Roman" w:cs="Times New Roman"/>
        </w:rPr>
      </w:pPr>
      <w:r w:rsidRPr="00725098">
        <w:rPr>
          <w:rFonts w:ascii="Times New Roman" w:hAnsi="Times New Roman" w:cs="Times New Roman"/>
        </w:rPr>
        <w:t>планировать действия по решению орфографической задачи;</w:t>
      </w:r>
    </w:p>
    <w:p w:rsidR="007B2101" w:rsidRPr="00725098" w:rsidRDefault="007B2101" w:rsidP="009976A4">
      <w:pPr>
        <w:spacing w:line="461" w:lineRule="exact"/>
        <w:ind w:left="300" w:firstLine="7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0"/>
          <w:numId w:val="16"/>
        </w:numPr>
        <w:tabs>
          <w:tab w:val="left" w:pos="2242"/>
        </w:tabs>
        <w:spacing w:line="461" w:lineRule="exact"/>
        <w:ind w:left="300" w:right="160" w:firstLine="70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устанавливать причины успеха (неудач) при выполнении заданий по русскому языку;</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B2101" w:rsidRPr="00725098" w:rsidRDefault="007B2101" w:rsidP="009501C3">
      <w:pPr>
        <w:numPr>
          <w:ilvl w:val="0"/>
          <w:numId w:val="16"/>
        </w:numPr>
        <w:tabs>
          <w:tab w:val="left" w:pos="2256"/>
        </w:tabs>
        <w:spacing w:line="461" w:lineRule="exact"/>
        <w:ind w:left="300" w:firstLine="700"/>
        <w:jc w:val="both"/>
        <w:rPr>
          <w:rFonts w:ascii="Times New Roman" w:hAnsi="Times New Roman" w:cs="Times New Roman"/>
        </w:rPr>
      </w:pPr>
      <w:r w:rsidRPr="00725098">
        <w:rPr>
          <w:rFonts w:ascii="Times New Roman" w:hAnsi="Times New Roman" w:cs="Times New Roman"/>
        </w:rPr>
        <w:t>Совместная деятельность:</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выполнять совместные (в группах) проектные задания с использованием предложенных образцов;</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B2101" w:rsidRPr="00725098" w:rsidRDefault="007B2101"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B2101" w:rsidRPr="00725098" w:rsidRDefault="007B2101" w:rsidP="009976A4">
      <w:pPr>
        <w:spacing w:line="461" w:lineRule="exact"/>
        <w:ind w:left="280"/>
        <w:rPr>
          <w:rFonts w:ascii="Times New Roman" w:hAnsi="Times New Roman" w:cs="Times New Roman"/>
        </w:rPr>
      </w:pPr>
      <w:r w:rsidRPr="00725098">
        <w:rPr>
          <w:rFonts w:ascii="Times New Roman" w:hAnsi="Times New Roman" w:cs="Times New Roman"/>
        </w:rPr>
        <w:t>для достижения общего успеха деятельности.</w:t>
      </w:r>
    </w:p>
    <w:p w:rsidR="007B2101" w:rsidRPr="00725098" w:rsidRDefault="007B2101" w:rsidP="009976A4">
      <w:pPr>
        <w:spacing w:line="461" w:lineRule="exact"/>
        <w:ind w:left="280" w:firstLine="680"/>
        <w:rPr>
          <w:rFonts w:ascii="Times New Roman" w:hAnsi="Times New Roman" w:cs="Times New Roman"/>
        </w:rPr>
      </w:pPr>
      <w:r w:rsidRPr="00725098">
        <w:rPr>
          <w:rFonts w:ascii="Times New Roman" w:hAnsi="Times New Roman" w:cs="Times New Roman"/>
        </w:rPr>
        <w:t>20.9. Содержание обучения в 4 классе.</w:t>
      </w:r>
    </w:p>
    <w:p w:rsidR="007B2101" w:rsidRPr="00725098" w:rsidRDefault="007B2101"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Сведения о русском языке.</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B2101" w:rsidRPr="00725098" w:rsidRDefault="007B2101"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Фонетика и графика.</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B2101" w:rsidRPr="00725098" w:rsidRDefault="007B2101"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Орфоэпия.</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rsidR="007B2101" w:rsidRPr="00725098" w:rsidRDefault="007B2101"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Лексика.</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rsidR="007B2101" w:rsidRPr="00725098" w:rsidRDefault="007B2101" w:rsidP="009976A4">
      <w:pPr>
        <w:spacing w:line="461" w:lineRule="exact"/>
        <w:ind w:left="280" w:firstLine="680"/>
        <w:rPr>
          <w:rFonts w:ascii="Times New Roman" w:hAnsi="Times New Roman" w:cs="Times New Roman"/>
        </w:rPr>
      </w:pPr>
      <w:r w:rsidRPr="00725098">
        <w:rPr>
          <w:rFonts w:ascii="Times New Roman" w:hAnsi="Times New Roman" w:cs="Times New Roman"/>
        </w:rPr>
        <w:t>Наблюдение за использованием в речи фразеологизмов (простые случаи).</w:t>
      </w:r>
    </w:p>
    <w:p w:rsidR="007B2101" w:rsidRPr="00725098" w:rsidRDefault="007B2101"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Состав слова (морфемика).</w:t>
      </w:r>
    </w:p>
    <w:p w:rsidR="007B2101" w:rsidRPr="00725098" w:rsidRDefault="007B2101"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B2101" w:rsidRPr="00725098" w:rsidRDefault="007B2101" w:rsidP="009976A4">
      <w:pPr>
        <w:spacing w:line="461" w:lineRule="exact"/>
        <w:ind w:left="280" w:firstLine="680"/>
        <w:rPr>
          <w:rFonts w:ascii="Times New Roman" w:hAnsi="Times New Roman" w:cs="Times New Roman"/>
        </w:rPr>
      </w:pPr>
      <w:r w:rsidRPr="00725098">
        <w:rPr>
          <w:rFonts w:ascii="Times New Roman" w:hAnsi="Times New Roman" w:cs="Times New Roman"/>
        </w:rPr>
        <w:t>Основа слова.</w:t>
      </w:r>
    </w:p>
    <w:p w:rsidR="007B2101" w:rsidRPr="00725098" w:rsidRDefault="007B2101" w:rsidP="009976A4">
      <w:pPr>
        <w:spacing w:line="461" w:lineRule="exact"/>
        <w:ind w:left="280" w:firstLine="680"/>
        <w:rPr>
          <w:rFonts w:ascii="Times New Roman" w:hAnsi="Times New Roman" w:cs="Times New Roman"/>
        </w:rPr>
      </w:pPr>
      <w:r w:rsidRPr="00725098">
        <w:rPr>
          <w:rFonts w:ascii="Times New Roman" w:hAnsi="Times New Roman" w:cs="Times New Roman"/>
        </w:rPr>
        <w:t>Состав неизменяемых слов (ознакомление).</w:t>
      </w:r>
    </w:p>
    <w:p w:rsidR="007B2101" w:rsidRPr="00725098" w:rsidRDefault="007B2101" w:rsidP="009976A4">
      <w:pPr>
        <w:spacing w:line="480" w:lineRule="exact"/>
        <w:ind w:left="280" w:right="180" w:firstLine="680"/>
        <w:rPr>
          <w:rFonts w:ascii="Times New Roman" w:hAnsi="Times New Roman" w:cs="Times New Roman"/>
        </w:rPr>
      </w:pPr>
      <w:r w:rsidRPr="00725098">
        <w:rPr>
          <w:rFonts w:ascii="Times New Roman" w:hAnsi="Times New Roman" w:cs="Times New Roman"/>
        </w:rPr>
        <w:t>Значение наиболее употребляемых суффиксов изученных частей речи (ознакомление).</w:t>
      </w:r>
    </w:p>
    <w:p w:rsidR="007B2101" w:rsidRPr="00725098" w:rsidRDefault="007B2101" w:rsidP="009501C3">
      <w:pPr>
        <w:numPr>
          <w:ilvl w:val="0"/>
          <w:numId w:val="17"/>
        </w:numPr>
        <w:tabs>
          <w:tab w:val="left" w:pos="1885"/>
        </w:tabs>
        <w:spacing w:after="102" w:line="280" w:lineRule="exact"/>
        <w:ind w:left="280" w:firstLine="680"/>
        <w:jc w:val="both"/>
        <w:rPr>
          <w:rFonts w:ascii="Times New Roman" w:hAnsi="Times New Roman" w:cs="Times New Roman"/>
        </w:rPr>
      </w:pPr>
      <w:r w:rsidRPr="00725098">
        <w:rPr>
          <w:rFonts w:ascii="Times New Roman" w:hAnsi="Times New Roman" w:cs="Times New Roman"/>
        </w:rPr>
        <w:t>Морфология.</w:t>
      </w:r>
    </w:p>
    <w:p w:rsidR="007B2101" w:rsidRPr="00725098" w:rsidRDefault="007B2101" w:rsidP="009976A4">
      <w:pPr>
        <w:spacing w:line="280" w:lineRule="exact"/>
        <w:ind w:left="280" w:firstLine="680"/>
        <w:rPr>
          <w:rFonts w:ascii="Times New Roman" w:hAnsi="Times New Roman" w:cs="Times New Roman"/>
        </w:rPr>
      </w:pPr>
      <w:r w:rsidRPr="00725098">
        <w:rPr>
          <w:rFonts w:ascii="Times New Roman" w:hAnsi="Times New Roman" w:cs="Times New Roman"/>
        </w:rPr>
        <w:t>Части речи самостоятельные и служебные.</w:t>
      </w:r>
    </w:p>
    <w:p w:rsidR="007B2101" w:rsidRPr="00725098" w:rsidRDefault="007B2101" w:rsidP="009976A4">
      <w:pPr>
        <w:tabs>
          <w:tab w:val="left" w:pos="8016"/>
          <w:tab w:val="left" w:pos="9312"/>
        </w:tabs>
        <w:spacing w:line="480" w:lineRule="exact"/>
        <w:ind w:firstLine="740"/>
        <w:rPr>
          <w:rFonts w:ascii="Times New Roman" w:hAnsi="Times New Roman" w:cs="Times New Roman"/>
        </w:rPr>
      </w:pPr>
      <w:r w:rsidRPr="00725098">
        <w:rPr>
          <w:rFonts w:ascii="Times New Roman" w:hAnsi="Times New Roman" w:cs="Times New Roman"/>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725098">
        <w:rPr>
          <w:rFonts w:ascii="Times New Roman" w:hAnsi="Times New Roman" w:cs="Times New Roman"/>
        </w:rPr>
        <w:tab/>
        <w:t>«-ин»,</w:t>
      </w:r>
      <w:r w:rsidRPr="00725098">
        <w:rPr>
          <w:rFonts w:ascii="Times New Roman" w:hAnsi="Times New Roman" w:cs="Times New Roman"/>
        </w:rPr>
        <w:tab/>
        <w:t>«-ий»);</w:t>
      </w:r>
    </w:p>
    <w:p w:rsidR="007B2101" w:rsidRPr="00725098" w:rsidRDefault="007B2101" w:rsidP="009976A4">
      <w:pPr>
        <w:tabs>
          <w:tab w:val="left" w:pos="3979"/>
        </w:tabs>
        <w:spacing w:line="480" w:lineRule="exact"/>
        <w:rPr>
          <w:rFonts w:ascii="Times New Roman" w:hAnsi="Times New Roman" w:cs="Times New Roman"/>
        </w:rPr>
      </w:pPr>
      <w:r w:rsidRPr="00725098">
        <w:rPr>
          <w:rFonts w:ascii="Times New Roman" w:hAnsi="Times New Roman" w:cs="Times New Roman"/>
        </w:rPr>
        <w:t>имена существительные 1,</w:t>
      </w:r>
      <w:r w:rsidRPr="00725098">
        <w:rPr>
          <w:rFonts w:ascii="Times New Roman" w:hAnsi="Times New Roman" w:cs="Times New Roman"/>
        </w:rPr>
        <w:tab/>
        <w:t>2, 3-го склонения (повторение изученного).</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Несклоняемые имена существительные (ознакомление).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Местоимение. Личные местоимения (повторение). Личные местоимения </w:t>
      </w:r>
      <w:r w:rsidRPr="00725098">
        <w:rPr>
          <w:rFonts w:ascii="Times New Roman" w:hAnsi="Times New Roman" w:cs="Times New Roman"/>
          <w:lang w:val="en-US" w:eastAsia="en-US"/>
        </w:rPr>
        <w:t>l</w:t>
      </w:r>
      <w:r w:rsidRPr="00725098">
        <w:rPr>
          <w:rFonts w:ascii="Times New Roman" w:hAnsi="Times New Roman" w:cs="Times New Roman"/>
          <w:lang w:eastAsia="en-US"/>
        </w:rPr>
        <w:t>-</w:t>
      </w:r>
      <w:r w:rsidRPr="00725098">
        <w:rPr>
          <w:rFonts w:ascii="Times New Roman" w:hAnsi="Times New Roman" w:cs="Times New Roman"/>
          <w:lang w:val="en-US" w:eastAsia="en-US"/>
        </w:rPr>
        <w:t>ro</w:t>
      </w:r>
      <w:r w:rsidRPr="00725098">
        <w:rPr>
          <w:rFonts w:ascii="Times New Roman" w:hAnsi="Times New Roman" w:cs="Times New Roman"/>
          <w:lang w:eastAsia="en-US"/>
        </w:rPr>
        <w:t xml:space="preserve"> </w:t>
      </w:r>
      <w:r w:rsidRPr="00725098">
        <w:rPr>
          <w:rFonts w:ascii="Times New Roman" w:hAnsi="Times New Roman" w:cs="Times New Roman"/>
        </w:rPr>
        <w:t>и 3-го лица единственного и множественного числа; склонение личных местоимений.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Наречие (общее представление). Значение, вопросы, употребление в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(повторение).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Союз; союзы «и», «а», «но» в простых и сложных предложениях.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 (повторение).</w:t>
      </w:r>
    </w:p>
    <w:p w:rsidR="007B2101" w:rsidRPr="00725098" w:rsidRDefault="007B2101" w:rsidP="009501C3">
      <w:pPr>
        <w:numPr>
          <w:ilvl w:val="0"/>
          <w:numId w:val="17"/>
        </w:numPr>
        <w:tabs>
          <w:tab w:val="left" w:pos="1673"/>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Связь между словами в словосочетании.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B2101" w:rsidRPr="00725098" w:rsidRDefault="007B2101"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7B2101" w:rsidRPr="00725098" w:rsidRDefault="007B2101" w:rsidP="009976A4">
      <w:pPr>
        <w:tabs>
          <w:tab w:val="left" w:pos="8228"/>
          <w:tab w:val="left" w:pos="8761"/>
        </w:tabs>
        <w:spacing w:line="480" w:lineRule="exact"/>
        <w:ind w:firstLine="740"/>
        <w:rPr>
          <w:rFonts w:ascii="Times New Roman" w:hAnsi="Times New Roman" w:cs="Times New Roman"/>
        </w:rPr>
      </w:pPr>
      <w:r w:rsidRPr="00725098">
        <w:rPr>
          <w:rFonts w:ascii="Times New Roman" w:hAnsi="Times New Roman" w:cs="Times New Roman"/>
        </w:rPr>
        <w:t>Повторение правил правописания, изученных в 1,</w:t>
      </w:r>
      <w:r w:rsidRPr="00725098">
        <w:rPr>
          <w:rFonts w:ascii="Times New Roman" w:hAnsi="Times New Roman" w:cs="Times New Roman"/>
        </w:rPr>
        <w:tab/>
        <w:t>2,</w:t>
      </w:r>
      <w:r w:rsidRPr="00725098">
        <w:rPr>
          <w:rFonts w:ascii="Times New Roman" w:hAnsi="Times New Roman" w:cs="Times New Roman"/>
        </w:rPr>
        <w:tab/>
        <w:t>3 классах.</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падежные окончания имён прилагательных;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мягкий знак после шипящих на конце глаголов в форме 2-го лица единственного числа;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наличие или отсутствие мягкого знака в глаголах на «-ться» и «-тся»;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личные окончания глаголов;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предложениях с однородными членами, соединёнными союзами «и», «а», «но» и без союзов.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сложном предложении, состоящем из двух простых (наблюдение).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предложении с прямой речью после слов автора (наблюдение).</w:t>
      </w:r>
    </w:p>
    <w:p w:rsidR="007B2101" w:rsidRPr="00725098" w:rsidRDefault="007B2101"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(подробный устный и письменный пересказ текста; выборочный устный пересказ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Сочинение как вид письменной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B2101" w:rsidRPr="00725098" w:rsidRDefault="007B2101" w:rsidP="009501C3">
      <w:pPr>
        <w:numPr>
          <w:ilvl w:val="0"/>
          <w:numId w:val="17"/>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группировать слова на основании того, какой частью речи они являются;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глаголы в группы по определённому признаку (например, время, спряжение);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предложения по определённому признаку, самостоятельно устанавливать этот признак;</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классифицировать предложенные языковые единицы;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устно характеризовать языковые единицы по заданным признакам;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(склонение, спряжение, неопределённая форма, однородные члены предложения, сложное предложение)</w:t>
      </w:r>
    </w:p>
    <w:p w:rsidR="007B2101" w:rsidRPr="00725098" w:rsidRDefault="007B2101" w:rsidP="009976A4">
      <w:pPr>
        <w:spacing w:after="2" w:line="280" w:lineRule="exact"/>
        <w:rPr>
          <w:rFonts w:ascii="Times New Roman" w:hAnsi="Times New Roman" w:cs="Times New Roman"/>
        </w:rPr>
      </w:pPr>
      <w:r w:rsidRPr="00725098">
        <w:rPr>
          <w:rFonts w:ascii="Times New Roman" w:hAnsi="Times New Roman" w:cs="Times New Roman"/>
        </w:rPr>
        <w:t>и соотносить понятие с его краткой характеристикой.</w:t>
      </w:r>
    </w:p>
    <w:p w:rsidR="007B2101" w:rsidRPr="00725098" w:rsidRDefault="007B2101"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алгоритму различные виды анализа (звуко-буквенный, морфемный, морфологический, синтаксический);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речевой ситуации.</w:t>
      </w:r>
    </w:p>
    <w:p w:rsidR="007B2101" w:rsidRPr="00725098" w:rsidRDefault="007B2101"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18"/>
        </w:numPr>
        <w:tabs>
          <w:tab w:val="left" w:pos="1978"/>
        </w:tabs>
        <w:spacing w:line="480" w:lineRule="exact"/>
        <w:ind w:firstLine="74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планировать действия по решению учебной задачи для получения результата;</w:t>
      </w:r>
    </w:p>
    <w:p w:rsidR="007B2101" w:rsidRPr="00725098" w:rsidRDefault="007B2101" w:rsidP="009976A4">
      <w:pPr>
        <w:spacing w:line="480" w:lineRule="exact"/>
        <w:ind w:left="740" w:right="2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предвидеть трудности и возможные ошибки.</w:t>
      </w:r>
    </w:p>
    <w:p w:rsidR="007B2101" w:rsidRPr="00725098" w:rsidRDefault="007B2101"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для преодоления ошибок;</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оценку своей работы.</w:t>
      </w:r>
    </w:p>
    <w:p w:rsidR="007B2101" w:rsidRPr="00725098" w:rsidRDefault="007B2101" w:rsidP="009501C3">
      <w:pPr>
        <w:numPr>
          <w:ilvl w:val="0"/>
          <w:numId w:val="18"/>
        </w:numPr>
        <w:tabs>
          <w:tab w:val="left" w:pos="2012"/>
        </w:tabs>
        <w:spacing w:line="480" w:lineRule="exact"/>
        <w:ind w:firstLine="740"/>
        <w:jc w:val="both"/>
        <w:rPr>
          <w:rFonts w:ascii="Times New Roman" w:hAnsi="Times New Roman" w:cs="Times New Roman"/>
        </w:rPr>
      </w:pPr>
      <w:r w:rsidRPr="00725098">
        <w:rPr>
          <w:rFonts w:ascii="Times New Roman" w:hAnsi="Times New Roman" w:cs="Times New Roman"/>
        </w:rPr>
        <w:t>Совместная деятельность: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80" w:lineRule="exact"/>
        <w:ind w:left="740" w:right="10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 планов, идей.</w:t>
      </w:r>
    </w:p>
    <w:p w:rsidR="007B2101" w:rsidRPr="00725098" w:rsidRDefault="007B2101" w:rsidP="009501C3">
      <w:pPr>
        <w:numPr>
          <w:ilvl w:val="0"/>
          <w:numId w:val="19"/>
        </w:numPr>
        <w:tabs>
          <w:tab w:val="left" w:pos="1545"/>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русскому языку на уровне начального общего образования.</w:t>
      </w:r>
    </w:p>
    <w:p w:rsidR="007B2101" w:rsidRPr="00725098" w:rsidRDefault="007B2101" w:rsidP="009501C3">
      <w:pPr>
        <w:numPr>
          <w:ilvl w:val="0"/>
          <w:numId w:val="20"/>
        </w:numPr>
        <w:tabs>
          <w:tab w:val="left" w:pos="1752"/>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личностные результаты:</w:t>
      </w:r>
    </w:p>
    <w:p w:rsidR="007B2101" w:rsidRPr="00725098" w:rsidRDefault="007B2101" w:rsidP="009501C3">
      <w:pPr>
        <w:numPr>
          <w:ilvl w:val="0"/>
          <w:numId w:val="21"/>
        </w:numPr>
        <w:tabs>
          <w:tab w:val="left" w:pos="1120"/>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B2101" w:rsidRPr="00725098" w:rsidRDefault="007B2101" w:rsidP="009501C3">
      <w:pPr>
        <w:numPr>
          <w:ilvl w:val="0"/>
          <w:numId w:val="21"/>
        </w:numPr>
        <w:tabs>
          <w:tab w:val="left" w:pos="1144"/>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языка как одной из главных духовно-нравственных ценностей народа;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B2101" w:rsidRPr="00725098" w:rsidRDefault="007B2101" w:rsidP="009501C3">
      <w:pPr>
        <w:numPr>
          <w:ilvl w:val="0"/>
          <w:numId w:val="21"/>
        </w:numPr>
        <w:tabs>
          <w:tab w:val="left" w:pos="1176"/>
        </w:tabs>
        <w:spacing w:line="2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стремление к самовыражению в искусстве слова; осознание важности русского языка как средства общения и самовыражения;</w:t>
      </w:r>
    </w:p>
    <w:p w:rsidR="007B2101" w:rsidRPr="00725098" w:rsidRDefault="007B2101" w:rsidP="009501C3">
      <w:pPr>
        <w:numPr>
          <w:ilvl w:val="0"/>
          <w:numId w:val="21"/>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соблюдение правил безопасного поиска в информационной среде дополнительной информации в процессе языкового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B2101" w:rsidRPr="00725098" w:rsidRDefault="007B2101"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B2101" w:rsidRPr="00725098" w:rsidRDefault="007B2101"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природе;</w:t>
      </w:r>
    </w:p>
    <w:p w:rsidR="007B2101" w:rsidRPr="00725098" w:rsidRDefault="007B2101"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ценность научного познания: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B2101" w:rsidRPr="00725098" w:rsidRDefault="007B2101" w:rsidP="009501C3">
      <w:pPr>
        <w:numPr>
          <w:ilvl w:val="0"/>
          <w:numId w:val="20"/>
        </w:numPr>
        <w:tabs>
          <w:tab w:val="left" w:pos="1779"/>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22"/>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объекты (языковые единицы) по определённому признаку;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7B2101" w:rsidRPr="00725098" w:rsidRDefault="007B2101" w:rsidP="009501C3">
      <w:pPr>
        <w:numPr>
          <w:ilvl w:val="0"/>
          <w:numId w:val="22"/>
        </w:numPr>
        <w:tabs>
          <w:tab w:val="left" w:pos="1976"/>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целесообразный (на основе предложенных критериев);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B2101" w:rsidRPr="00725098" w:rsidRDefault="007B2101"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rsidR="007B2101" w:rsidRPr="00725098" w:rsidRDefault="007B2101" w:rsidP="009976A4">
      <w:pPr>
        <w:spacing w:line="480" w:lineRule="exact"/>
        <w:ind w:left="74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7B2101" w:rsidRPr="00725098" w:rsidRDefault="007B2101"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7B2101" w:rsidRPr="00725098" w:rsidRDefault="007B2101" w:rsidP="009501C3">
      <w:pPr>
        <w:numPr>
          <w:ilvl w:val="0"/>
          <w:numId w:val="22"/>
        </w:numPr>
        <w:tabs>
          <w:tab w:val="left" w:pos="2108"/>
          <w:tab w:val="left" w:pos="2514"/>
          <w:tab w:val="left" w:pos="4478"/>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при осуществлении совместной деятельности: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промежуточных шагов и сроков;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7B2101" w:rsidRPr="00725098" w:rsidRDefault="007B2101" w:rsidP="009976A4">
      <w:pPr>
        <w:spacing w:line="480" w:lineRule="exact"/>
        <w:ind w:left="740" w:right="42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7B2101" w:rsidRPr="00725098" w:rsidRDefault="007B2101"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1 классе обучающийся научится:</w:t>
      </w:r>
    </w:p>
    <w:p w:rsidR="007B2101" w:rsidRPr="00725098" w:rsidRDefault="007B2101" w:rsidP="009976A4">
      <w:pPr>
        <w:spacing w:line="480" w:lineRule="exact"/>
        <w:ind w:left="740" w:right="1680"/>
        <w:rPr>
          <w:rFonts w:ascii="Times New Roman" w:hAnsi="Times New Roman" w:cs="Times New Roman"/>
        </w:rPr>
      </w:pPr>
      <w:r w:rsidRPr="00725098">
        <w:rPr>
          <w:rFonts w:ascii="Times New Roman" w:hAnsi="Times New Roman" w:cs="Times New Roman"/>
        </w:rPr>
        <w:t>различать слово и предложение; выделять слова из предложений; выделять звуки из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гласные и согласные звуки (в том числе различать в словах согласный звук [й’] и гласный звук [и]);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ударные и безударные гласные звуки;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согласные звуки: мягкие и твёрдые, звонкие и глухие (вне слова и в слове);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понятия «звук» и «буква»;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буквами «е», «ё», «ю», «я» и буквой «ь» в конце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писать аккуратным разборчивым почерком прописные и строчные буквы, соединения букв, слова;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и исправлять ошибки по изученным правилам;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прослушанный текст;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слова, значение которых требует уточнения;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предложение из набора форм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устно составлять текст из 3-5 предложений по сюжетным картинкам и на основе наблюдений;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изученные понятия в процессе решения учебных задач.</w:t>
      </w:r>
    </w:p>
    <w:p w:rsidR="007B2101" w:rsidRPr="00725098" w:rsidRDefault="007B2101"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во 2 классе обучающийся научится: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язык как основное средство общения;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количество слогов в слове; делить слово на слоги (в том числе слова со стечением согласных);</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соотношение звукового и буквенного состава слова,</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том числе с учётом функций букв «е», «ё», «ю», «я»;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буквой мягкий знак в середине слова;</w:t>
      </w:r>
    </w:p>
    <w:p w:rsidR="007B2101" w:rsidRPr="00725098" w:rsidRDefault="007B2101" w:rsidP="009976A4">
      <w:pPr>
        <w:spacing w:line="480" w:lineRule="exact"/>
        <w:ind w:left="740" w:right="4380"/>
        <w:rPr>
          <w:rFonts w:ascii="Times New Roman" w:hAnsi="Times New Roman" w:cs="Times New Roman"/>
        </w:rPr>
      </w:pPr>
      <w:r w:rsidRPr="00725098">
        <w:rPr>
          <w:rFonts w:ascii="Times New Roman" w:hAnsi="Times New Roman" w:cs="Times New Roman"/>
        </w:rPr>
        <w:t>находить однокоренные слова; выделять в слове корень (простые случаи); выделять в слове окончание;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725098">
        <w:rPr>
          <w:rStyle w:val="22"/>
        </w:rPr>
        <w:t>«что</w:t>
      </w:r>
      <w:r w:rsidRPr="00725098">
        <w:rPr>
          <w:rFonts w:ascii="Times New Roman" w:hAnsi="Times New Roman" w:cs="Times New Roman"/>
        </w:rPr>
        <w:t xml:space="preserve"> сделать?» и другие;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слова, отвечающие на вопросы «какой?», «какая?», «какое?», «какие?»;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50 слов;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толковым, орфографическим, орфоэпическим словарями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учебника;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простые выводы на основе прочитанного (услышанного) устно и письменно (1-2 предложения);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предложения из слов, устанавливая между ними смысловую связь по вопросам;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текста и озаглавливать текст, отражая его тему;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текст из разрозненных предложений, частей текста;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подробное изложение повествовательного текста объёмом 30-45 слов с использованием вопросов;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7B2101" w:rsidRPr="00725098" w:rsidRDefault="007B2101" w:rsidP="009501C3">
      <w:pPr>
        <w:numPr>
          <w:ilvl w:val="0"/>
          <w:numId w:val="20"/>
        </w:numPr>
        <w:tabs>
          <w:tab w:val="left" w:pos="177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3 классе обучающийся научится: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значение русского языка как государственного языка Российской Федерации;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характеризовать, сравнивать, классифицировать звуки вне слова и в слове по заданным параметрам;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производить звуко-буквенный анализ слова (в словах с орфограммами; без транскрибирования);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словах с однозначно выделяемыми морфемами окончание, корень,</w:t>
      </w:r>
    </w:p>
    <w:p w:rsidR="007B2101" w:rsidRPr="00725098" w:rsidRDefault="007B2101" w:rsidP="009976A4">
      <w:pPr>
        <w:spacing w:line="485" w:lineRule="exact"/>
        <w:rPr>
          <w:rFonts w:ascii="Times New Roman" w:hAnsi="Times New Roman" w:cs="Times New Roman"/>
        </w:rPr>
      </w:pPr>
      <w:r w:rsidRPr="00725098">
        <w:rPr>
          <w:rFonts w:ascii="Times New Roman" w:hAnsi="Times New Roman" w:cs="Times New Roman"/>
        </w:rPr>
        <w:t>приставку, суффикс;</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выявлять случаи употребления синонимов и антонимов; подбирать синонимы и антонимы к словам разных частей речи;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слова, употребляемые в прямом и переносном значении (простые случаи);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определять значение слова в тексте;</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имена прилагательные; определять грамматические признаки имён прилагательных: род, число, падеж;</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личные местоимения (в начальной форме);</w:t>
      </w:r>
    </w:p>
    <w:p w:rsidR="007B2101" w:rsidRPr="00725098" w:rsidRDefault="007B2101" w:rsidP="009976A4">
      <w:pPr>
        <w:spacing w:line="499" w:lineRule="exact"/>
        <w:ind w:firstLine="740"/>
        <w:rPr>
          <w:rFonts w:ascii="Times New Roman" w:hAnsi="Times New Roman" w:cs="Times New Roman"/>
        </w:rPr>
      </w:pPr>
      <w:r w:rsidRPr="00725098">
        <w:rPr>
          <w:rFonts w:ascii="Times New Roman" w:hAnsi="Times New Roman" w:cs="Times New Roman"/>
        </w:rPr>
        <w:t>использовать личные местоимения для устранения неоправданных повторов в тексте;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предлоги и приставки;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главные и второстепенные (без деления на виды) члены предложения;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распространённые и нераспространённые предложения;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7B2101" w:rsidRPr="00725098" w:rsidRDefault="007B2101" w:rsidP="009976A4">
      <w:pPr>
        <w:tabs>
          <w:tab w:val="left" w:pos="3222"/>
        </w:tabs>
        <w:spacing w:line="480" w:lineRule="exact"/>
        <w:ind w:left="740"/>
        <w:rPr>
          <w:rFonts w:ascii="Times New Roman" w:hAnsi="Times New Roman" w:cs="Times New Roman"/>
        </w:rPr>
      </w:pPr>
      <w:r w:rsidRPr="00725098">
        <w:rPr>
          <w:rFonts w:ascii="Times New Roman" w:hAnsi="Times New Roman" w:cs="Times New Roman"/>
        </w:rPr>
        <w:t>строить устное</w:t>
      </w:r>
      <w:r w:rsidRPr="00725098">
        <w:rPr>
          <w:rFonts w:ascii="Times New Roman" w:hAnsi="Times New Roman" w:cs="Times New Roman"/>
        </w:rPr>
        <w:tab/>
        <w:t>диалогическое и монологическое высказывания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связь предложений в тексте (с помощью личных местоимений, синонимов, союзов «и», «а», «но»);</w:t>
      </w:r>
    </w:p>
    <w:p w:rsidR="007B2101" w:rsidRPr="00725098" w:rsidRDefault="007B2101" w:rsidP="009976A4">
      <w:pPr>
        <w:spacing w:line="480" w:lineRule="exact"/>
        <w:ind w:left="740" w:right="3560"/>
        <w:rPr>
          <w:rFonts w:ascii="Times New Roman" w:hAnsi="Times New Roman" w:cs="Times New Roman"/>
        </w:rPr>
      </w:pPr>
      <w:r w:rsidRPr="00725098">
        <w:rPr>
          <w:rFonts w:ascii="Times New Roman" w:hAnsi="Times New Roman" w:cs="Times New Roman"/>
        </w:rPr>
        <w:t>определять ключевые слова в тексте; определять тему текста и основную мысль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выявлять части текста (абзацы) и отражать с помощью ключевых слов или предложений их смысловое содержание;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уточнять значение слова с помощью толкового словаря.</w:t>
      </w:r>
    </w:p>
    <w:p w:rsidR="007B2101" w:rsidRPr="00725098" w:rsidRDefault="007B2101" w:rsidP="009501C3">
      <w:pPr>
        <w:numPr>
          <w:ilvl w:val="0"/>
          <w:numId w:val="20"/>
        </w:numPr>
        <w:tabs>
          <w:tab w:val="left" w:pos="1745"/>
        </w:tabs>
        <w:spacing w:line="480" w:lineRule="exact"/>
        <w:ind w:firstLine="740"/>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4 классе обучающийся научится: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языка как основного средства общения;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русского языка как государственного языка Российской Федерации и языка межнационального общения;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правильную устную и письменную речь как показатель общей культуры человека;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звуко-буквенный разбор слов (в соответствии с предложенным в учебнике алгоритмом);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подбирать к предложенным словам синонимы; подбирать к предложенным словам антонимы;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в речи слова, значение которых требует уточнения, определять значение слова по контексту;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предложение, словосочетание и слово;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предложения по цели высказывания и по эмоциональной окраске;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распространённые и нераспространённые предложения;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производить синтаксический разбор простого предложения;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rsidR="007B2101" w:rsidRPr="00725098" w:rsidRDefault="007B2101" w:rsidP="009976A4">
      <w:pPr>
        <w:tabs>
          <w:tab w:val="left" w:pos="4546"/>
          <w:tab w:val="left" w:pos="6226"/>
          <w:tab w:val="left" w:pos="7416"/>
        </w:tabs>
        <w:spacing w:line="480" w:lineRule="exact"/>
        <w:ind w:firstLine="760"/>
        <w:rPr>
          <w:rFonts w:ascii="Times New Roman" w:hAnsi="Times New Roman" w:cs="Times New Roman"/>
        </w:rPr>
      </w:pPr>
      <w:r w:rsidRPr="00725098">
        <w:rPr>
          <w:rFonts w:ascii="Times New Roman" w:hAnsi="Times New Roman" w:cs="Times New Roma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25098">
        <w:rPr>
          <w:rFonts w:ascii="Times New Roman" w:hAnsi="Times New Roman" w:cs="Times New Roman"/>
        </w:rPr>
        <w:tab/>
        <w:t>числе, а</w:t>
      </w:r>
      <w:r w:rsidRPr="00725098">
        <w:rPr>
          <w:rFonts w:ascii="Times New Roman" w:hAnsi="Times New Roman" w:cs="Times New Roman"/>
        </w:rPr>
        <w:tab/>
        <w:t>также</w:t>
      </w:r>
      <w:r w:rsidRPr="00725098">
        <w:rPr>
          <w:rFonts w:ascii="Times New Roman" w:hAnsi="Times New Roman" w:cs="Times New Roman"/>
        </w:rPr>
        <w:tab/>
        <w:t>кроме собственных</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правильно списывать тексты объёмом не более 85 слов;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 диктовку тексты объёмом не более 80 слов с учётом изученных правил правописания;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исправлять орфографические и пунктуационные ошибки по изученным правилам;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ситуацию общения (с какой целью, с кем, где происходит общение); выбирать языковые средства в ситуации общения;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и основную мысль текста; самостоятельно озаглавливать текст с использованием темы или основной мысли;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порядок предложений и частей текста;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план к заданным текстам;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подробный пересказ текста (устно и письменно);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выборочный пересказ текста (устно);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писать (после предварительной подготовки) сочинения по заданным темам;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7B2101" w:rsidRPr="00725098" w:rsidRDefault="007B2101" w:rsidP="009501C3">
      <w:pPr>
        <w:numPr>
          <w:ilvl w:val="0"/>
          <w:numId w:val="23"/>
        </w:numPr>
        <w:tabs>
          <w:tab w:val="left" w:pos="1302"/>
        </w:tabs>
        <w:spacing w:line="504"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«Литературное чтение».</w:t>
      </w:r>
    </w:p>
    <w:p w:rsidR="007B2101" w:rsidRPr="00725098" w:rsidRDefault="007B2101" w:rsidP="009501C3">
      <w:pPr>
        <w:numPr>
          <w:ilvl w:val="1"/>
          <w:numId w:val="23"/>
        </w:numPr>
        <w:tabs>
          <w:tab w:val="left" w:pos="723"/>
        </w:tabs>
        <w:spacing w:line="280"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B2101" w:rsidRPr="00725098" w:rsidRDefault="007B2101" w:rsidP="009501C3">
      <w:pPr>
        <w:numPr>
          <w:ilvl w:val="1"/>
          <w:numId w:val="23"/>
        </w:numPr>
        <w:tabs>
          <w:tab w:val="left" w:pos="1388"/>
        </w:tabs>
        <w:spacing w:line="480" w:lineRule="exact"/>
        <w:ind w:firstLine="74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23"/>
        </w:numPr>
        <w:tabs>
          <w:tab w:val="left" w:pos="1398"/>
        </w:tabs>
        <w:spacing w:line="480" w:lineRule="exact"/>
        <w:ind w:firstLine="740"/>
        <w:jc w:val="both"/>
        <w:rPr>
          <w:rFonts w:ascii="Times New Roman" w:hAnsi="Times New Roman" w:cs="Times New Roman"/>
        </w:rPr>
      </w:pPr>
      <w:r w:rsidRPr="00725098">
        <w:rPr>
          <w:rFonts w:ascii="Times New Roman" w:hAnsi="Times New Roman" w:cs="Times New Roman"/>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B2101" w:rsidRPr="00725098" w:rsidRDefault="007B2101" w:rsidP="009501C3">
      <w:pPr>
        <w:numPr>
          <w:ilvl w:val="1"/>
          <w:numId w:val="23"/>
        </w:numPr>
        <w:tabs>
          <w:tab w:val="left" w:pos="1388"/>
        </w:tabs>
        <w:spacing w:line="48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101" w:rsidRPr="00725098" w:rsidRDefault="007B2101" w:rsidP="009501C3">
      <w:pPr>
        <w:numPr>
          <w:ilvl w:val="1"/>
          <w:numId w:val="23"/>
        </w:numPr>
        <w:tabs>
          <w:tab w:val="left" w:pos="1418"/>
        </w:tabs>
        <w:spacing w:line="48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B2101" w:rsidRPr="00725098" w:rsidRDefault="007B2101" w:rsidP="009501C3">
      <w:pPr>
        <w:numPr>
          <w:ilvl w:val="2"/>
          <w:numId w:val="23"/>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B2101" w:rsidRPr="00725098" w:rsidRDefault="007B2101" w:rsidP="009501C3">
      <w:pPr>
        <w:numPr>
          <w:ilvl w:val="2"/>
          <w:numId w:val="23"/>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B2101" w:rsidRPr="00725098" w:rsidRDefault="007B2101"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B2101" w:rsidRPr="00725098" w:rsidRDefault="007B2101"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Достижение цели изучения литературного чтения определяется решением следующих задач:</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необходимого для продолжения образования уровня общего речевого развития;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техникой смыслового чтения вслух, обеспечивающей понимание</w:t>
      </w:r>
    </w:p>
    <w:p w:rsidR="007B2101" w:rsidRPr="00725098" w:rsidRDefault="007B2101" w:rsidP="009976A4">
      <w:pPr>
        <w:spacing w:after="6" w:line="280" w:lineRule="exact"/>
        <w:rPr>
          <w:rFonts w:ascii="Times New Roman" w:hAnsi="Times New Roman" w:cs="Times New Roman"/>
        </w:rPr>
      </w:pPr>
      <w:r w:rsidRPr="00725098">
        <w:rPr>
          <w:rFonts w:ascii="Times New Roman" w:hAnsi="Times New Roman" w:cs="Times New Roman"/>
        </w:rPr>
        <w:t>и использование информации для решения учебных задач.</w:t>
      </w:r>
    </w:p>
    <w:p w:rsidR="007B2101" w:rsidRPr="00725098" w:rsidRDefault="007B2101"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B2101" w:rsidRPr="00725098" w:rsidRDefault="007B2101"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725098">
        <w:rPr>
          <w:rFonts w:ascii="Times New Roman" w:hAnsi="Times New Roman" w:cs="Times New Roman"/>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7B2101" w:rsidRPr="00725098" w:rsidRDefault="007B2101"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B2101" w:rsidRPr="00725098" w:rsidRDefault="007B2101"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101" w:rsidRPr="00725098" w:rsidRDefault="007B2101"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B2101" w:rsidRPr="00725098" w:rsidRDefault="007B2101" w:rsidP="009501C3">
      <w:pPr>
        <w:numPr>
          <w:ilvl w:val="2"/>
          <w:numId w:val="23"/>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725098">
        <w:rPr>
          <w:rStyle w:val="22"/>
        </w:rPr>
        <w:t>2-4</w:t>
      </w:r>
      <w:r w:rsidRPr="00725098">
        <w:rPr>
          <w:rFonts w:ascii="Times New Roman" w:hAnsi="Times New Roman" w:cs="Times New Roman"/>
        </w:rPr>
        <w:t xml:space="preserve"> классах рекомендуется отводить по 136 часов (4 часа в неделю в каждом классе).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21.6. Содержание обучения в 1 классе.</w:t>
      </w:r>
    </w:p>
    <w:p w:rsidR="007B2101" w:rsidRPr="00725098" w:rsidRDefault="007B2101"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B2101" w:rsidRPr="00725098" w:rsidRDefault="007B2101" w:rsidP="009501C3">
      <w:pPr>
        <w:numPr>
          <w:ilvl w:val="0"/>
          <w:numId w:val="2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7B2101" w:rsidRPr="00725098" w:rsidRDefault="007B2101"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25098">
        <w:rPr>
          <w:rFonts w:ascii="Times New Roman" w:hAnsi="Times New Roman" w:cs="Times New Roman"/>
        </w:rPr>
        <w:softHyphen/>
        <w:t>этических понятий: друг, дружба, забота, труд, взаимопомощь.</w:t>
      </w:r>
    </w:p>
    <w:p w:rsidR="007B2101" w:rsidRPr="00725098" w:rsidRDefault="007B2101" w:rsidP="009501C3">
      <w:pPr>
        <w:numPr>
          <w:ilvl w:val="0"/>
          <w:numId w:val="26"/>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B2101" w:rsidRPr="00725098" w:rsidRDefault="007B2101"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B2101" w:rsidRPr="00725098" w:rsidRDefault="007B2101"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B2101" w:rsidRPr="00725098" w:rsidRDefault="007B2101" w:rsidP="009501C3">
      <w:pPr>
        <w:numPr>
          <w:ilvl w:val="0"/>
          <w:numId w:val="27"/>
        </w:numPr>
        <w:tabs>
          <w:tab w:val="left" w:pos="183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потешки, загадки, пословицы.</w:t>
      </w:r>
    </w:p>
    <w:p w:rsidR="007B2101" w:rsidRPr="00725098" w:rsidRDefault="007B2101"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B2101" w:rsidRPr="00725098" w:rsidRDefault="007B2101" w:rsidP="009501C3">
      <w:pPr>
        <w:numPr>
          <w:ilvl w:val="0"/>
          <w:numId w:val="28"/>
        </w:numPr>
        <w:tabs>
          <w:tab w:val="left" w:pos="181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В.В. Бианки «Лис и Мышонок», Е.И. Чарушин «Про Томку», М.М. Пришвин «Ёж», Н.И. Сладков «Лисица и Ёж» и другие.</w:t>
      </w:r>
    </w:p>
    <w:p w:rsidR="007B2101" w:rsidRPr="00725098" w:rsidRDefault="007B2101" w:rsidP="009501C3">
      <w:pPr>
        <w:numPr>
          <w:ilvl w:val="0"/>
          <w:numId w:val="24"/>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маме. Восприятие и самостоятельное чтение произведений о маме (не менее одного автора по выбору, на примере произведений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Е.А. Благининой, А.Л. Барто, А.В. Митяева и других). Осознание нравственно</w:t>
      </w:r>
      <w:r w:rsidRPr="00725098">
        <w:rPr>
          <w:rFonts w:ascii="Times New Roman" w:hAnsi="Times New Roman" w:cs="Times New Roman"/>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B2101" w:rsidRPr="00725098" w:rsidRDefault="007B2101" w:rsidP="009501C3">
      <w:pPr>
        <w:numPr>
          <w:ilvl w:val="0"/>
          <w:numId w:val="29"/>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Е.А. Благинина «Посидим в тишине», А.Л. Барто «Мама», А.В. Митяев «За что я люблю маму» и другие (по выбору).</w:t>
      </w:r>
    </w:p>
    <w:p w:rsidR="007B2101" w:rsidRPr="00725098" w:rsidRDefault="007B2101" w:rsidP="009501C3">
      <w:pPr>
        <w:numPr>
          <w:ilvl w:val="0"/>
          <w:numId w:val="24"/>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B2101" w:rsidRPr="00725098" w:rsidRDefault="007B2101" w:rsidP="009501C3">
      <w:pPr>
        <w:numPr>
          <w:ilvl w:val="0"/>
          <w:numId w:val="30"/>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Р.С. Сеф «Чудо», В.В. Лунин «Я видел чудо», Б.В. Заходер «Моя Вообразилия», Ю.П. Мориц «Сто фантазий» и другие (по выбору).</w:t>
      </w:r>
    </w:p>
    <w:p w:rsidR="007B2101" w:rsidRPr="00725098" w:rsidRDefault="007B2101"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B2101" w:rsidRPr="00725098" w:rsidRDefault="007B2101"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31"/>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фактическое содержание прочитанного или прослушанного текста;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 группировать произведения по жанрам (загадки, пословицы, сказки (фольклорная и литературная), стихотворение, рассказ);</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настроению, которое оно вызывает.</w:t>
      </w:r>
    </w:p>
    <w:p w:rsidR="007B2101" w:rsidRPr="00725098" w:rsidRDefault="007B2101" w:rsidP="009501C3">
      <w:pPr>
        <w:numPr>
          <w:ilvl w:val="0"/>
          <w:numId w:val="31"/>
        </w:numPr>
        <w:tabs>
          <w:tab w:val="left" w:pos="1849"/>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текст произведения может быть представлен в иллюстрациях, различных видах зрительного искусства (фильм, спектакль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иллюстрацию с текстом произведения, читать отрывки из текста, которые соответствуют иллюстрации.</w:t>
      </w:r>
    </w:p>
    <w:p w:rsidR="007B2101" w:rsidRPr="00725098" w:rsidRDefault="007B2101"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(далее - УУД)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наизусть стихотворения, соблюдать орфоэпические и пунктуационные нормы;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с использованием вопросов, рисунков, предложенного плана;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своё настроение после слушания (чтения) стихотворений, сказок, рассказов.</w:t>
      </w:r>
    </w:p>
    <w:p w:rsidR="007B2101" w:rsidRPr="00725098" w:rsidRDefault="007B2101"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и удерживать поставленную учебную задачу, в случае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необходимости обращаться за помощью к педагогическому работнику;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желание самостоятельно читать, совершенствовать свой навык чтения;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оценивать свои успехи (трудности) в освоении читательской деятельности.</w:t>
      </w:r>
    </w:p>
    <w:p w:rsidR="007B2101" w:rsidRPr="00725098" w:rsidRDefault="007B2101" w:rsidP="009501C3">
      <w:pPr>
        <w:numPr>
          <w:ilvl w:val="0"/>
          <w:numId w:val="31"/>
        </w:numPr>
        <w:tabs>
          <w:tab w:val="left" w:pos="1806"/>
        </w:tabs>
        <w:spacing w:line="480" w:lineRule="exact"/>
        <w:ind w:firstLine="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21.7. Содержание обучения во 2 классе.</w:t>
      </w:r>
    </w:p>
    <w:p w:rsidR="007B2101" w:rsidRPr="00725098" w:rsidRDefault="007B2101" w:rsidP="009501C3">
      <w:pPr>
        <w:numPr>
          <w:ilvl w:val="0"/>
          <w:numId w:val="32"/>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B2101" w:rsidRPr="00725098" w:rsidRDefault="007B2101" w:rsidP="009501C3">
      <w:pPr>
        <w:numPr>
          <w:ilvl w:val="0"/>
          <w:numId w:val="33"/>
        </w:numPr>
        <w:tabs>
          <w:tab w:val="left" w:pos="1802"/>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И.С. Никитин «Русь», Ф.П. Савинов «Родина», А.А. Прокофьев «Родина» и другие (по выбору).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B2101" w:rsidRPr="00725098" w:rsidRDefault="007B2101" w:rsidP="009501C3">
      <w:pPr>
        <w:numPr>
          <w:ilvl w:val="0"/>
          <w:numId w:val="34"/>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B2101" w:rsidRPr="00725098" w:rsidRDefault="007B2101" w:rsidP="009501C3">
      <w:pPr>
        <w:numPr>
          <w:ilvl w:val="0"/>
          <w:numId w:val="35"/>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B2101" w:rsidRPr="00725098" w:rsidRDefault="007B2101" w:rsidP="009501C3">
      <w:pPr>
        <w:numPr>
          <w:ilvl w:val="0"/>
          <w:numId w:val="36"/>
        </w:numPr>
        <w:tabs>
          <w:tab w:val="left" w:pos="180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B2101" w:rsidRPr="00725098" w:rsidRDefault="007B2101" w:rsidP="009501C3">
      <w:pPr>
        <w:numPr>
          <w:ilvl w:val="0"/>
          <w:numId w:val="35"/>
        </w:numPr>
        <w:tabs>
          <w:tab w:val="left" w:pos="1925"/>
        </w:tabs>
        <w:spacing w:line="480" w:lineRule="exact"/>
        <w:ind w:firstLine="740"/>
        <w:jc w:val="both"/>
        <w:rPr>
          <w:rFonts w:ascii="Times New Roman" w:hAnsi="Times New Roman" w:cs="Times New Roman"/>
        </w:rPr>
      </w:pPr>
      <w:r w:rsidRPr="00725098">
        <w:rPr>
          <w:rFonts w:ascii="Times New Roman" w:hAnsi="Times New Roman" w:cs="Times New Roman"/>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B2101" w:rsidRPr="00725098" w:rsidRDefault="007B2101" w:rsidP="009501C3">
      <w:pPr>
        <w:numPr>
          <w:ilvl w:val="0"/>
          <w:numId w:val="37"/>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Л.Н. Толстой «Филиппок», Е.А. Пермяк «Две пословицы», Ю.И. Ермолаев «Два пирожных», В.А. Осеева «Синие листья»,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Н.Н. Носов «На горке», «Заплатка», А.Л. Барто «Катя», В.В. Лунин «Я и Вовка», В.Ю. Драгунский «Тайное становится явным» и другие (по выбору).</w:t>
      </w:r>
    </w:p>
    <w:p w:rsidR="007B2101" w:rsidRPr="00725098" w:rsidRDefault="007B2101"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B2101" w:rsidRPr="00725098" w:rsidRDefault="007B2101" w:rsidP="009501C3">
      <w:pPr>
        <w:numPr>
          <w:ilvl w:val="0"/>
          <w:numId w:val="38"/>
        </w:numPr>
        <w:tabs>
          <w:tab w:val="left" w:pos="1850"/>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народная сказка «Золотая рыбка»,</w:t>
      </w:r>
    </w:p>
    <w:p w:rsidR="007B2101" w:rsidRPr="00725098" w:rsidRDefault="007B2101"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С. Пушкин «Сказка о рыбаке и рыбке», народная сказка «Морозко»,</w:t>
      </w:r>
    </w:p>
    <w:p w:rsidR="007B2101" w:rsidRPr="00725098" w:rsidRDefault="007B2101"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Ф. Одоевский «Мороз Иванович», В.И. Даль «Девочка Снегурочка» и другие.</w:t>
      </w:r>
    </w:p>
    <w:p w:rsidR="007B2101" w:rsidRPr="00725098" w:rsidRDefault="007B2101" w:rsidP="009501C3">
      <w:pPr>
        <w:numPr>
          <w:ilvl w:val="0"/>
          <w:numId w:val="35"/>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725098">
        <w:rPr>
          <w:rFonts w:ascii="Times New Roman" w:hAnsi="Times New Roman" w:cs="Times New Roman"/>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B2101" w:rsidRPr="00725098" w:rsidRDefault="007B2101" w:rsidP="009501C3">
      <w:pPr>
        <w:numPr>
          <w:ilvl w:val="0"/>
          <w:numId w:val="40"/>
        </w:numPr>
        <w:tabs>
          <w:tab w:val="left" w:pos="184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B2101" w:rsidRPr="00725098" w:rsidRDefault="007B2101" w:rsidP="009501C3">
      <w:pPr>
        <w:numPr>
          <w:ilvl w:val="0"/>
          <w:numId w:val="35"/>
        </w:numPr>
        <w:tabs>
          <w:tab w:val="left" w:pos="1868"/>
        </w:tabs>
        <w:spacing w:line="480" w:lineRule="exact"/>
        <w:ind w:firstLine="760"/>
        <w:jc w:val="both"/>
        <w:rPr>
          <w:rFonts w:ascii="Times New Roman" w:hAnsi="Times New Roman" w:cs="Times New Roman"/>
        </w:rPr>
      </w:pPr>
      <w:r w:rsidRPr="00725098">
        <w:rPr>
          <w:rFonts w:ascii="Times New Roman" w:hAnsi="Times New Roman" w:cs="Times New Roman"/>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B2101" w:rsidRPr="00725098" w:rsidRDefault="007B2101" w:rsidP="009501C3">
      <w:pPr>
        <w:numPr>
          <w:ilvl w:val="0"/>
          <w:numId w:val="41"/>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B2101" w:rsidRPr="00725098" w:rsidRDefault="007B2101" w:rsidP="009501C3">
      <w:pPr>
        <w:numPr>
          <w:ilvl w:val="0"/>
          <w:numId w:val="35"/>
        </w:numPr>
        <w:tabs>
          <w:tab w:val="left" w:pos="1594"/>
        </w:tabs>
        <w:spacing w:line="480" w:lineRule="exact"/>
        <w:ind w:firstLine="760"/>
        <w:jc w:val="both"/>
        <w:rPr>
          <w:rFonts w:ascii="Times New Roman" w:hAnsi="Times New Roman" w:cs="Times New Roman"/>
        </w:rPr>
      </w:pPr>
      <w:r w:rsidRPr="00725098">
        <w:rPr>
          <w:rFonts w:ascii="Times New Roman" w:hAnsi="Times New Roman" w:cs="Times New Roman"/>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B2101" w:rsidRPr="00725098" w:rsidRDefault="007B2101" w:rsidP="009501C3">
      <w:pPr>
        <w:numPr>
          <w:ilvl w:val="0"/>
          <w:numId w:val="42"/>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Ш. Перро «Кот в сапогах», Х.-К. Андерсен «Пятеро из одного стручка» и другие (по выбору).</w:t>
      </w:r>
    </w:p>
    <w:p w:rsidR="007B2101" w:rsidRPr="00725098" w:rsidRDefault="007B2101"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B2101" w:rsidRPr="00725098" w:rsidRDefault="007B2101" w:rsidP="009501C3">
      <w:pPr>
        <w:numPr>
          <w:ilvl w:val="0"/>
          <w:numId w:val="35"/>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4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произведения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(кратко) особенности жанров (произведения устного народного творчества, литературная сказка, рассказ, басня, стихотворение);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7B2101" w:rsidRPr="00725098" w:rsidRDefault="007B2101" w:rsidP="009501C3">
      <w:pPr>
        <w:numPr>
          <w:ilvl w:val="0"/>
          <w:numId w:val="43"/>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иллюстрации с текстом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содержании книги, каталоге, выбирать книгу по автору, каталогу на основе рекомендованного списка;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 информации, представленной в оглавлении, в иллюстрациях предполагать тему и содержание книги;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словарями для уточнения значения незнакомого слова.</w:t>
      </w:r>
    </w:p>
    <w:p w:rsidR="007B2101" w:rsidRPr="00725098" w:rsidRDefault="007B2101" w:rsidP="009501C3">
      <w:pPr>
        <w:numPr>
          <w:ilvl w:val="0"/>
          <w:numId w:val="43"/>
        </w:numPr>
        <w:tabs>
          <w:tab w:val="left" w:pos="1972"/>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подробно и выборочно прочитанное произведение;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обсуждать (в парах, группах) содержание текста, формулировать (устно) простые выводы на основе прочитанного (прослушанного) произведения;</w:t>
      </w:r>
    </w:p>
    <w:p w:rsidR="007B2101" w:rsidRPr="00725098" w:rsidRDefault="007B2101" w:rsidP="009976A4">
      <w:pPr>
        <w:spacing w:after="6" w:line="280" w:lineRule="exact"/>
        <w:ind w:firstLine="760"/>
        <w:rPr>
          <w:rFonts w:ascii="Times New Roman" w:hAnsi="Times New Roman" w:cs="Times New Roman"/>
        </w:rPr>
      </w:pPr>
      <w:r w:rsidRPr="00725098">
        <w:rPr>
          <w:rFonts w:ascii="Times New Roman" w:hAnsi="Times New Roman" w:cs="Times New Roman"/>
        </w:rPr>
        <w:t>описывать (устно) картины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рассказы, небольшие сказки;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инсценировках и драматизации отрывков из художественных произведений.</w:t>
      </w:r>
    </w:p>
    <w:p w:rsidR="007B2101" w:rsidRPr="00725098" w:rsidRDefault="007B2101" w:rsidP="009501C3">
      <w:pPr>
        <w:numPr>
          <w:ilvl w:val="0"/>
          <w:numId w:val="43"/>
        </w:numPr>
        <w:tabs>
          <w:tab w:val="left" w:pos="198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своё эмоциональное состояние, возникшее при прочтении (слушании) произведения;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в памяти последовательность событий прослушанного (прочитанного) текста;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выполнение поставленной учебной задачи при чтении (слушании) произведения;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проверять (по образцу) выполнение поставленной учебной задачи.</w:t>
      </w:r>
    </w:p>
    <w:p w:rsidR="007B2101" w:rsidRPr="00725098" w:rsidRDefault="007B2101" w:rsidP="009501C3">
      <w:pPr>
        <w:numPr>
          <w:ilvl w:val="0"/>
          <w:numId w:val="43"/>
        </w:numPr>
        <w:tabs>
          <w:tab w:val="left" w:pos="203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распределять работу, договариваться, приходить к общему решению, отвечать за общий результат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21.8. Содержание обучения в 3 классе.</w:t>
      </w:r>
    </w:p>
    <w:p w:rsidR="007B2101" w:rsidRPr="00725098" w:rsidRDefault="007B2101" w:rsidP="009501C3">
      <w:pPr>
        <w:numPr>
          <w:ilvl w:val="0"/>
          <w:numId w:val="44"/>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B2101" w:rsidRPr="00725098" w:rsidRDefault="007B2101" w:rsidP="009501C3">
      <w:pPr>
        <w:numPr>
          <w:ilvl w:val="0"/>
          <w:numId w:val="45"/>
        </w:numPr>
        <w:tabs>
          <w:tab w:val="left" w:pos="186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7B2101" w:rsidRPr="00725098" w:rsidRDefault="007B2101"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B2101" w:rsidRPr="00725098" w:rsidRDefault="007B2101" w:rsidP="009501C3">
      <w:pPr>
        <w:numPr>
          <w:ilvl w:val="0"/>
          <w:numId w:val="4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7B2101" w:rsidRPr="00725098" w:rsidRDefault="007B2101"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B2101" w:rsidRPr="00725098" w:rsidRDefault="007B2101" w:rsidP="009501C3">
      <w:pPr>
        <w:numPr>
          <w:ilvl w:val="0"/>
          <w:numId w:val="46"/>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7B2101" w:rsidRPr="00725098" w:rsidRDefault="007B2101" w:rsidP="009501C3">
      <w:pPr>
        <w:numPr>
          <w:ilvl w:val="0"/>
          <w:numId w:val="44"/>
        </w:numPr>
        <w:tabs>
          <w:tab w:val="left" w:pos="1624"/>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А.С. Пушкин - великий русский поэт.</w:t>
      </w:r>
    </w:p>
    <w:p w:rsidR="007B2101" w:rsidRPr="00725098" w:rsidRDefault="007B2101" w:rsidP="009976A4">
      <w:pPr>
        <w:tabs>
          <w:tab w:val="left" w:pos="2006"/>
          <w:tab w:val="left" w:pos="4776"/>
          <w:tab w:val="left" w:pos="6643"/>
        </w:tabs>
        <w:spacing w:line="480" w:lineRule="exact"/>
        <w:rPr>
          <w:rFonts w:ascii="Times New Roman" w:hAnsi="Times New Roman" w:cs="Times New Roman"/>
        </w:rPr>
      </w:pPr>
      <w:r w:rsidRPr="00725098">
        <w:rPr>
          <w:rFonts w:ascii="Times New Roman" w:hAnsi="Times New Roman" w:cs="Times New Roman"/>
        </w:rPr>
        <w:t>Лирические</w:t>
      </w:r>
      <w:r w:rsidRPr="00725098">
        <w:rPr>
          <w:rFonts w:ascii="Times New Roman" w:hAnsi="Times New Roman" w:cs="Times New Roman"/>
        </w:rPr>
        <w:tab/>
        <w:t>произведения А.С.</w:t>
      </w:r>
      <w:r w:rsidRPr="00725098">
        <w:rPr>
          <w:rFonts w:ascii="Times New Roman" w:hAnsi="Times New Roman" w:cs="Times New Roman"/>
        </w:rPr>
        <w:tab/>
        <w:t>Пушкина:</w:t>
      </w:r>
      <w:r w:rsidRPr="00725098">
        <w:rPr>
          <w:rFonts w:ascii="Times New Roman" w:hAnsi="Times New Roman" w:cs="Times New Roman"/>
        </w:rPr>
        <w:tab/>
        <w:t>средства художественной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выразительности (сравнение, эпитет); рифма, ритм. Литературные сказки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B2101" w:rsidRPr="00725098" w:rsidRDefault="007B2101" w:rsidP="009501C3">
      <w:pPr>
        <w:numPr>
          <w:ilvl w:val="0"/>
          <w:numId w:val="47"/>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B2101" w:rsidRPr="00725098" w:rsidRDefault="007B2101"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B2101" w:rsidRPr="00725098" w:rsidRDefault="007B2101" w:rsidP="009501C3">
      <w:pPr>
        <w:numPr>
          <w:ilvl w:val="0"/>
          <w:numId w:val="48"/>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«Ворона и Лисица», «Лисица и виноград», «Мартышка и очки» и другие (по выбору).</w:t>
      </w:r>
    </w:p>
    <w:p w:rsidR="007B2101" w:rsidRPr="00725098" w:rsidRDefault="007B2101"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произведениях поэтов и писателей </w:t>
      </w:r>
      <w:r w:rsidRPr="00725098">
        <w:rPr>
          <w:rFonts w:ascii="Times New Roman" w:hAnsi="Times New Roman" w:cs="Times New Roman"/>
          <w:lang w:val="en-US" w:eastAsia="en-US"/>
        </w:rPr>
        <w:t>XIX</w:t>
      </w:r>
      <w:r w:rsidRPr="00725098">
        <w:rPr>
          <w:rFonts w:ascii="Times New Roman" w:hAnsi="Times New Roman" w:cs="Times New Roman"/>
          <w:lang w:eastAsia="en-US"/>
        </w:rPr>
        <w:t>-</w:t>
      </w:r>
      <w:r w:rsidRPr="00725098">
        <w:rPr>
          <w:rFonts w:ascii="Times New Roman" w:hAnsi="Times New Roman" w:cs="Times New Roman"/>
          <w:lang w:val="en-US" w:eastAsia="en-US"/>
        </w:rPr>
        <w:t>XX</w:t>
      </w:r>
      <w:r w:rsidRPr="00725098">
        <w:rPr>
          <w:rFonts w:ascii="Times New Roman" w:hAnsi="Times New Roman" w:cs="Times New Roman"/>
          <w:lang w:eastAsia="en-US"/>
        </w:rPr>
        <w:t xml:space="preserve"> </w:t>
      </w:r>
      <w:r w:rsidRPr="00725098">
        <w:rPr>
          <w:rFonts w:ascii="Times New Roman" w:hAnsi="Times New Roman" w:cs="Times New Roman"/>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B2101" w:rsidRPr="00725098" w:rsidRDefault="007B2101" w:rsidP="009501C3">
      <w:pPr>
        <w:numPr>
          <w:ilvl w:val="0"/>
          <w:numId w:val="49"/>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B2101" w:rsidRPr="00725098" w:rsidRDefault="007B2101"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B2101" w:rsidRPr="00725098" w:rsidRDefault="007B2101" w:rsidP="009501C3">
      <w:pPr>
        <w:numPr>
          <w:ilvl w:val="0"/>
          <w:numId w:val="50"/>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«Лебеди», «Зайцы», «Прыжок», «Акула» и другие.</w:t>
      </w:r>
    </w:p>
    <w:p w:rsidR="007B2101" w:rsidRPr="00725098" w:rsidRDefault="007B2101" w:rsidP="009501C3">
      <w:pPr>
        <w:numPr>
          <w:ilvl w:val="0"/>
          <w:numId w:val="44"/>
        </w:numPr>
        <w:tabs>
          <w:tab w:val="left" w:pos="1595"/>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7B2101" w:rsidRPr="00725098" w:rsidRDefault="007B2101" w:rsidP="009501C3">
      <w:pPr>
        <w:numPr>
          <w:ilvl w:val="0"/>
          <w:numId w:val="51"/>
        </w:numPr>
        <w:tabs>
          <w:tab w:val="left" w:pos="1850"/>
          <w:tab w:val="left" w:pos="635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В.М. Гаршин «Лягушка-</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путешественница», И.С. Соколов-Микитов «Листопадничек», М. Горький «Случай с Евсейкой» и другие (по выбору).</w:t>
      </w:r>
    </w:p>
    <w:p w:rsidR="007B2101" w:rsidRPr="00725098" w:rsidRDefault="007B2101" w:rsidP="009501C3">
      <w:pPr>
        <w:numPr>
          <w:ilvl w:val="0"/>
          <w:numId w:val="44"/>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B2101" w:rsidRPr="00725098" w:rsidRDefault="007B2101" w:rsidP="009501C3">
      <w:pPr>
        <w:numPr>
          <w:ilvl w:val="0"/>
          <w:numId w:val="52"/>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Б.С. Житков «Про обезьянку», К.Г. Паустовский «Барсучий нос», «Кот-ворюга», Д.Н. Мамин-Сибиряк «Приёмыш» и другие (по выбору).</w:t>
      </w:r>
    </w:p>
    <w:p w:rsidR="007B2101" w:rsidRPr="00725098" w:rsidRDefault="007B2101"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B2101" w:rsidRPr="00725098" w:rsidRDefault="007B2101" w:rsidP="009501C3">
      <w:pPr>
        <w:numPr>
          <w:ilvl w:val="0"/>
          <w:numId w:val="53"/>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 Пантелеев «На ялике», А. Гайдар «Тимур и его команда» (отрывки), Л. Кассиль и другие (по выбору).</w:t>
      </w:r>
    </w:p>
    <w:p w:rsidR="007B2101" w:rsidRPr="00725098" w:rsidRDefault="007B2101"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B2101" w:rsidRPr="00725098" w:rsidRDefault="007B2101" w:rsidP="009501C3">
      <w:pPr>
        <w:numPr>
          <w:ilvl w:val="0"/>
          <w:numId w:val="54"/>
        </w:numPr>
        <w:tabs>
          <w:tab w:val="left" w:pos="193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В.Ю. Драгунский «Денискины рассказы» (1-2 произведения), Н.Н. Носов «Весёлая семейка» и другие (по выбору).</w:t>
      </w:r>
    </w:p>
    <w:p w:rsidR="007B2101" w:rsidRPr="00725098" w:rsidRDefault="007B2101"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B2101" w:rsidRPr="00725098" w:rsidRDefault="007B2101" w:rsidP="009501C3">
      <w:pPr>
        <w:numPr>
          <w:ilvl w:val="0"/>
          <w:numId w:val="55"/>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Х.-К. Андерсен «Гадкий утёнок», Ш. Перро «Подарок феи» и другие (по выбору).</w:t>
      </w:r>
    </w:p>
    <w:p w:rsidR="007B2101" w:rsidRPr="00725098" w:rsidRDefault="007B2101"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B2101" w:rsidRPr="00725098" w:rsidRDefault="007B2101" w:rsidP="009501C3">
      <w:pPr>
        <w:numPr>
          <w:ilvl w:val="0"/>
          <w:numId w:val="44"/>
        </w:numPr>
        <w:tabs>
          <w:tab w:val="left" w:pos="1023"/>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доступные по восприятию и небольшие по объёму прозаические и стихотворные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сказочные и реалистические, лирические и эпические, народные и авторские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конструировать план текста, дополнять и восстанавливать нарушенную последовательность;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произведения, относящиеся к одной теме, но разным жанрам; произведения одного жанра, но разной тематики;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исследовать текст: находить описания в произведениях разных жанров (портрет, пейзаж, интерьер).</w:t>
      </w:r>
    </w:p>
    <w:p w:rsidR="007B2101" w:rsidRPr="00725098" w:rsidRDefault="007B2101"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информацию словесную (текст), графическую или изобразительную (иллюстрация), звуковую (музыкальное произведение);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rsidR="007B2101" w:rsidRPr="00725098" w:rsidRDefault="007B2101" w:rsidP="009501C3">
      <w:pPr>
        <w:numPr>
          <w:ilvl w:val="0"/>
          <w:numId w:val="56"/>
        </w:numPr>
        <w:tabs>
          <w:tab w:val="left" w:pos="1960"/>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текст с разными интонациями, передавая своё отношение к событиям, героям произведения;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простые истории (сказки, рассказы) по аналогии.</w:t>
      </w:r>
    </w:p>
    <w:p w:rsidR="007B2101" w:rsidRPr="00725098" w:rsidRDefault="007B2101" w:rsidP="009501C3">
      <w:pPr>
        <w:numPr>
          <w:ilvl w:val="0"/>
          <w:numId w:val="56"/>
        </w:numPr>
        <w:tabs>
          <w:tab w:val="left" w:pos="1961"/>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качество своего восприятия текста на слух;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B2101" w:rsidRPr="00725098" w:rsidRDefault="007B2101" w:rsidP="009501C3">
      <w:pPr>
        <w:numPr>
          <w:ilvl w:val="0"/>
          <w:numId w:val="56"/>
        </w:numPr>
        <w:tabs>
          <w:tab w:val="left" w:pos="2020"/>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 совместной деятельности: выполнять роли лидера,</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подчинённого, соблюдать равноправие и дружелюбие;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 оценивать свой вклад в общее дело.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21.9. Содержание обучения в 4 классе.</w:t>
      </w:r>
    </w:p>
    <w:p w:rsidR="007B2101" w:rsidRPr="00725098" w:rsidRDefault="007B2101" w:rsidP="009501C3">
      <w:pPr>
        <w:numPr>
          <w:ilvl w:val="0"/>
          <w:numId w:val="57"/>
        </w:numPr>
        <w:tabs>
          <w:tab w:val="left" w:pos="1620"/>
        </w:tabs>
        <w:spacing w:line="480" w:lineRule="exact"/>
        <w:ind w:firstLine="760"/>
        <w:jc w:val="both"/>
        <w:rPr>
          <w:rFonts w:ascii="Times New Roman" w:hAnsi="Times New Roman" w:cs="Times New Roman"/>
        </w:rPr>
      </w:pPr>
      <w:r w:rsidRPr="00725098">
        <w:rPr>
          <w:rFonts w:ascii="Times New Roman" w:hAnsi="Times New Roman" w:cs="Times New Roman"/>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B2101" w:rsidRPr="00725098" w:rsidRDefault="007B2101" w:rsidP="009501C3">
      <w:pPr>
        <w:numPr>
          <w:ilvl w:val="0"/>
          <w:numId w:val="58"/>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B2101" w:rsidRPr="00725098" w:rsidRDefault="007B2101" w:rsidP="009501C3">
      <w:pPr>
        <w:numPr>
          <w:ilvl w:val="0"/>
          <w:numId w:val="58"/>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25098">
        <w:rPr>
          <w:rFonts w:ascii="Times New Roman" w:hAnsi="Times New Roman" w:cs="Times New Roman"/>
        </w:rPr>
        <w:softHyphen/>
        <w:t>исторической тематики) и другие (по выбору).</w:t>
      </w:r>
    </w:p>
    <w:p w:rsidR="007B2101" w:rsidRPr="00725098" w:rsidRDefault="007B2101" w:rsidP="009501C3">
      <w:pPr>
        <w:numPr>
          <w:ilvl w:val="0"/>
          <w:numId w:val="57"/>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B2101" w:rsidRPr="00725098" w:rsidRDefault="007B2101" w:rsidP="009501C3">
      <w:pPr>
        <w:numPr>
          <w:ilvl w:val="0"/>
          <w:numId w:val="59"/>
        </w:numPr>
        <w:tabs>
          <w:tab w:val="left" w:pos="1810"/>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B2101" w:rsidRPr="00725098" w:rsidRDefault="007B2101" w:rsidP="009501C3">
      <w:pPr>
        <w:numPr>
          <w:ilvl w:val="0"/>
          <w:numId w:val="59"/>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B2101" w:rsidRPr="00725098" w:rsidRDefault="007B2101"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B2101" w:rsidRPr="00725098" w:rsidRDefault="007B2101" w:rsidP="009501C3">
      <w:pPr>
        <w:numPr>
          <w:ilvl w:val="0"/>
          <w:numId w:val="60"/>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А.С. Пушкин «Сказка о мёртвой царевне и о семи богатырях», «Няне», «Осень» (отрывки), «Зимняя дорога» и другие.</w:t>
      </w:r>
    </w:p>
    <w:p w:rsidR="007B2101" w:rsidRPr="00725098" w:rsidRDefault="007B2101"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B2101" w:rsidRPr="00725098" w:rsidRDefault="007B2101" w:rsidP="009501C3">
      <w:pPr>
        <w:numPr>
          <w:ilvl w:val="0"/>
          <w:numId w:val="61"/>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Крылов И.А. «Стрекоза и муравей», «Квартет», И.И. Хемницер «Стрекоза», Л.Н. Толстой «Стрекоза и муравьи» и другие.</w:t>
      </w:r>
    </w:p>
    <w:p w:rsidR="007B2101" w:rsidRPr="00725098" w:rsidRDefault="007B2101"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B2101" w:rsidRPr="00725098" w:rsidRDefault="007B2101" w:rsidP="009501C3">
      <w:pPr>
        <w:numPr>
          <w:ilvl w:val="0"/>
          <w:numId w:val="62"/>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М.Ю. Лермонтов «Утёс», «Парус», «Москва, Москва! .. .Люблю тебя как сын...» и другие.</w:t>
      </w:r>
    </w:p>
    <w:p w:rsidR="007B2101" w:rsidRPr="00725098" w:rsidRDefault="007B2101" w:rsidP="009501C3">
      <w:pPr>
        <w:numPr>
          <w:ilvl w:val="0"/>
          <w:numId w:val="57"/>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B2101" w:rsidRPr="00725098" w:rsidRDefault="007B2101" w:rsidP="009501C3">
      <w:pPr>
        <w:numPr>
          <w:ilvl w:val="0"/>
          <w:numId w:val="63"/>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П.П. Бажов «Серебряное копытце», П.П. Ершов «Конёк-Горбунок», С.Т. Аксаков «Аленький цветочек» и другие.</w:t>
      </w:r>
    </w:p>
    <w:p w:rsidR="007B2101" w:rsidRPr="00725098" w:rsidRDefault="007B2101"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творчестве поэтов и писателей </w:t>
      </w:r>
      <w:r w:rsidRPr="00725098">
        <w:rPr>
          <w:rFonts w:ascii="Times New Roman" w:hAnsi="Times New Roman" w:cs="Times New Roman"/>
          <w:lang w:val="en-US" w:eastAsia="en-US"/>
        </w:rPr>
        <w:t>XIX</w:t>
      </w:r>
      <w:r w:rsidRPr="00725098">
        <w:rPr>
          <w:rFonts w:ascii="Times New Roman" w:hAnsi="Times New Roman" w:cs="Times New Roman"/>
          <w:lang w:eastAsia="en-US"/>
        </w:rPr>
        <w:t>-</w:t>
      </w:r>
      <w:r w:rsidRPr="00725098">
        <w:rPr>
          <w:rFonts w:ascii="Times New Roman" w:hAnsi="Times New Roman" w:cs="Times New Roman"/>
          <w:lang w:val="en-US" w:eastAsia="en-US"/>
        </w:rPr>
        <w:t>XX</w:t>
      </w:r>
      <w:r w:rsidRPr="00725098">
        <w:rPr>
          <w:rFonts w:ascii="Times New Roman" w:hAnsi="Times New Roman" w:cs="Times New Roman"/>
          <w:lang w:eastAsia="en-US"/>
        </w:rPr>
        <w:t xml:space="preserve"> </w:t>
      </w:r>
      <w:r w:rsidRPr="00725098">
        <w:rPr>
          <w:rFonts w:ascii="Times New Roman" w:hAnsi="Times New Roman" w:cs="Times New Roman"/>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B2101" w:rsidRPr="00725098" w:rsidRDefault="007B2101" w:rsidP="009501C3">
      <w:pPr>
        <w:numPr>
          <w:ilvl w:val="0"/>
          <w:numId w:val="64"/>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B2101" w:rsidRPr="00725098" w:rsidRDefault="007B2101"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B2101" w:rsidRPr="00725098" w:rsidRDefault="007B2101" w:rsidP="009501C3">
      <w:pPr>
        <w:numPr>
          <w:ilvl w:val="0"/>
          <w:numId w:val="6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«Детство» (отдельные главы), «Русак», «Черепаха» и другие (по выбору).</w:t>
      </w:r>
    </w:p>
    <w:p w:rsidR="007B2101" w:rsidRPr="00725098" w:rsidRDefault="007B2101"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животных и родной природе. Взаимоотношения человека и животных, защита и охрана природы как тема произведений литературы.</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Круг чтения (не менее трёх авторов): на примере произведений А.И. Куприна, В.П. Астафьева, К.Г. Паустовского, М.М. Пришвина, Ю.И. Коваля и другие.</w:t>
      </w:r>
    </w:p>
    <w:p w:rsidR="007B2101" w:rsidRPr="00725098" w:rsidRDefault="007B2101" w:rsidP="009501C3">
      <w:pPr>
        <w:numPr>
          <w:ilvl w:val="0"/>
          <w:numId w:val="66"/>
        </w:numPr>
        <w:tabs>
          <w:tab w:val="left" w:pos="1798"/>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В.П. Астафьев «Капалуха», М.М. Пришвин «Выскочка» и другие (по выбору).</w:t>
      </w:r>
    </w:p>
    <w:p w:rsidR="007B2101" w:rsidRPr="00725098" w:rsidRDefault="007B2101"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B2101" w:rsidRPr="00725098" w:rsidRDefault="007B2101" w:rsidP="009501C3">
      <w:pPr>
        <w:numPr>
          <w:ilvl w:val="0"/>
          <w:numId w:val="67"/>
        </w:numPr>
        <w:tabs>
          <w:tab w:val="left" w:pos="1972"/>
          <w:tab w:val="left" w:pos="637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А.П. Чехов «Мальчики»,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B2101" w:rsidRPr="00725098" w:rsidRDefault="007B2101" w:rsidP="009501C3">
      <w:pPr>
        <w:numPr>
          <w:ilvl w:val="0"/>
          <w:numId w:val="57"/>
        </w:numPr>
        <w:tabs>
          <w:tab w:val="left" w:pos="1731"/>
        </w:tabs>
        <w:spacing w:line="480" w:lineRule="exact"/>
        <w:ind w:firstLine="740"/>
        <w:jc w:val="both"/>
        <w:rPr>
          <w:rFonts w:ascii="Times New Roman" w:hAnsi="Times New Roman" w:cs="Times New Roman"/>
        </w:rPr>
      </w:pPr>
      <w:r w:rsidRPr="00725098">
        <w:rPr>
          <w:rFonts w:ascii="Times New Roman" w:hAnsi="Times New Roman" w:cs="Times New Roman"/>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B2101" w:rsidRPr="00725098" w:rsidRDefault="007B2101" w:rsidP="009501C3">
      <w:pPr>
        <w:numPr>
          <w:ilvl w:val="0"/>
          <w:numId w:val="68"/>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Пьеса и сказка: драматическое и эпическое произведения. Авторские ремарки: назначение, содержание.</w:t>
      </w:r>
    </w:p>
    <w:p w:rsidR="007B2101" w:rsidRPr="00725098" w:rsidRDefault="007B2101" w:rsidP="009501C3">
      <w:pPr>
        <w:numPr>
          <w:ilvl w:val="0"/>
          <w:numId w:val="68"/>
        </w:numPr>
        <w:tabs>
          <w:tab w:val="left" w:pos="1947"/>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С.Я. Маршак «Двенадцать месяцев» и другие.</w:t>
      </w:r>
    </w:p>
    <w:p w:rsidR="007B2101" w:rsidRPr="00725098" w:rsidRDefault="007B2101"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B2101" w:rsidRPr="00725098" w:rsidRDefault="007B2101" w:rsidP="009501C3">
      <w:pPr>
        <w:numPr>
          <w:ilvl w:val="0"/>
          <w:numId w:val="69"/>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B2101" w:rsidRPr="00725098" w:rsidRDefault="007B2101" w:rsidP="009501C3">
      <w:pPr>
        <w:numPr>
          <w:ilvl w:val="0"/>
          <w:numId w:val="57"/>
        </w:numPr>
        <w:tabs>
          <w:tab w:val="left" w:pos="1025"/>
        </w:tabs>
        <w:spacing w:line="480" w:lineRule="exact"/>
        <w:ind w:firstLine="740"/>
        <w:jc w:val="both"/>
        <w:rPr>
          <w:rFonts w:ascii="Times New Roman" w:hAnsi="Times New Roman" w:cs="Times New Roman"/>
        </w:rPr>
      </w:pPr>
      <w:r w:rsidRPr="00725098">
        <w:rPr>
          <w:rFonts w:ascii="Times New Roman" w:hAnsi="Times New Roman" w:cs="Times New Roman"/>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7B2101" w:rsidRPr="00725098" w:rsidRDefault="007B2101" w:rsidP="009501C3">
      <w:pPr>
        <w:numPr>
          <w:ilvl w:val="0"/>
          <w:numId w:val="70"/>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7B2101" w:rsidRPr="00725098" w:rsidRDefault="007B2101"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B2101" w:rsidRPr="00725098" w:rsidRDefault="007B2101"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71"/>
        </w:numPr>
        <w:tabs>
          <w:tab w:val="left" w:pos="195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про себя (молча), оценивать своё чтение с точки зрения понимания и запоминания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героя и давать оценку его поступкам;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(вопросный, номинативный, цитатный) текста, дополнять и восстанавливать нарушенную последовательность;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B2101" w:rsidRPr="00725098" w:rsidRDefault="007B2101" w:rsidP="009501C3">
      <w:pPr>
        <w:numPr>
          <w:ilvl w:val="0"/>
          <w:numId w:val="71"/>
        </w:numPr>
        <w:tabs>
          <w:tab w:val="left" w:pos="2004"/>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справочную информацию для получения дополнительной информации в соответствии с учебной задачей;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книгу по её элементам (обложка, оглавление, аннотация, предисловие, иллюстрации, примечания и другие);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rsidR="007B2101" w:rsidRPr="00725098" w:rsidRDefault="007B2101" w:rsidP="009501C3">
      <w:pPr>
        <w:numPr>
          <w:ilvl w:val="0"/>
          <w:numId w:val="71"/>
        </w:numPr>
        <w:tabs>
          <w:tab w:val="left" w:pos="1999"/>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правила речевого этикета в учебном диалоге, отвечать и задавать вопросы к учебным и художественным текстам;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текст в соответствии с учебной задачей;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рассказывать о тематике детской литературы, о любимом писателе и его произведениях;</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мнение авторов о героях и своё отношение к ним;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элементы импровизации при исполнении фольклорных произведений;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повествовательного и описательного характера по наблюдениям, на заданную тему.</w:t>
      </w:r>
    </w:p>
    <w:p w:rsidR="007B2101" w:rsidRPr="00725098" w:rsidRDefault="007B2101" w:rsidP="009501C3">
      <w:pPr>
        <w:numPr>
          <w:ilvl w:val="0"/>
          <w:numId w:val="71"/>
        </w:numPr>
        <w:tabs>
          <w:tab w:val="left" w:pos="1994"/>
        </w:tabs>
        <w:spacing w:line="480" w:lineRule="exact"/>
        <w:ind w:firstLine="74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B2101" w:rsidRPr="00725098" w:rsidRDefault="007B2101" w:rsidP="00843D44">
      <w:pPr>
        <w:numPr>
          <w:ilvl w:val="0"/>
          <w:numId w:val="71"/>
        </w:numPr>
        <w:tabs>
          <w:tab w:val="left" w:pos="1979"/>
          <w:tab w:val="left" w:pos="8209"/>
        </w:tabs>
        <w:spacing w:line="480" w:lineRule="exact"/>
        <w:ind w:left="74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w:t>
      </w:r>
      <w:r>
        <w:rPr>
          <w:rFonts w:ascii="Times New Roman" w:hAnsi="Times New Roman" w:cs="Times New Roman"/>
        </w:rPr>
        <w:t xml:space="preserve"> театрализованной деятельности: инсценирование </w:t>
      </w:r>
      <w:r w:rsidRPr="00725098">
        <w:rPr>
          <w:rFonts w:ascii="Times New Roman" w:hAnsi="Times New Roman" w:cs="Times New Roman"/>
        </w:rPr>
        <w:t>(читать по ролям, разыгрывать сценки); соблюдать правила взаимодействия;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относиться к своим обязанностям в процессе совместной деятельности, оценивать свой вклад в общее дело.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rsidR="007B2101" w:rsidRPr="00725098" w:rsidRDefault="007B2101" w:rsidP="009501C3">
      <w:pPr>
        <w:numPr>
          <w:ilvl w:val="0"/>
          <w:numId w:val="72"/>
        </w:numPr>
        <w:tabs>
          <w:tab w:val="left" w:pos="1875"/>
        </w:tabs>
        <w:spacing w:line="480" w:lineRule="exact"/>
        <w:ind w:firstLine="74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7B2101" w:rsidRPr="00725098" w:rsidRDefault="007B2101" w:rsidP="009501C3">
      <w:pPr>
        <w:numPr>
          <w:ilvl w:val="0"/>
          <w:numId w:val="73"/>
        </w:numPr>
        <w:tabs>
          <w:tab w:val="left" w:pos="1077"/>
        </w:tabs>
        <w:spacing w:line="480" w:lineRule="exact"/>
        <w:ind w:firstLine="74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Федерации, понимание естественной связи прошлого и настоящего в культуре общества;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B2101" w:rsidRPr="00725098" w:rsidRDefault="007B2101"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7B2101" w:rsidRPr="00725098" w:rsidRDefault="007B2101"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приобретение эстетического опыта слушания, чтения и эмоционально</w:t>
      </w:r>
      <w:r w:rsidRPr="00725098">
        <w:rPr>
          <w:rFonts w:ascii="Times New Roman" w:hAnsi="Times New Roman" w:cs="Times New Roman"/>
        </w:rPr>
        <w:softHyphen/>
        <w:t>эстетической оценки произведений фольклора и художественной литературы;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образного языка художественных произведений, выразительных</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средств, создающих художественный образ.</w:t>
      </w:r>
    </w:p>
    <w:p w:rsidR="007B2101" w:rsidRPr="00725098" w:rsidRDefault="007B2101"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B2101" w:rsidRPr="00725098" w:rsidRDefault="007B2101"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окружающей среде.</w:t>
      </w:r>
    </w:p>
    <w:p w:rsidR="007B2101" w:rsidRPr="00725098" w:rsidRDefault="007B2101"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25098">
        <w:rPr>
          <w:rFonts w:ascii="Times New Roman" w:hAnsi="Times New Roman" w:cs="Times New Roman"/>
        </w:rPr>
        <w:softHyphen/>
        <w:t>художественного образа, способа выражения мыслей, чувств, идей автора;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овладение смысловым чтением для решения различного уровня учебных и жизненных задач;</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B2101" w:rsidRPr="00725098" w:rsidRDefault="007B2101" w:rsidP="009501C3">
      <w:pPr>
        <w:numPr>
          <w:ilvl w:val="0"/>
          <w:numId w:val="72"/>
        </w:numPr>
        <w:tabs>
          <w:tab w:val="left" w:pos="1788"/>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21.10.2.1. 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произведения по жанру, авторской принадлежности;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произведения по темам, жанрам;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B2101" w:rsidRPr="00725098" w:rsidRDefault="007B2101" w:rsidP="009501C3">
      <w:pPr>
        <w:numPr>
          <w:ilvl w:val="0"/>
          <w:numId w:val="74"/>
        </w:numPr>
        <w:tabs>
          <w:tab w:val="left" w:pos="1974"/>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с помощью учителя цель, планировать изменения объекта, ситуации;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0"/>
          <w:numId w:val="74"/>
        </w:numPr>
        <w:tabs>
          <w:tab w:val="left" w:pos="1969"/>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B2101" w:rsidRPr="00725098" w:rsidRDefault="007B2101" w:rsidP="009976A4">
      <w:pPr>
        <w:spacing w:line="480" w:lineRule="exact"/>
        <w:ind w:left="740" w:right="22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7B2101" w:rsidRPr="00725098" w:rsidRDefault="007B2101"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B2101" w:rsidRPr="00725098" w:rsidRDefault="007B2101" w:rsidP="009976A4">
      <w:pPr>
        <w:spacing w:line="480" w:lineRule="exact"/>
        <w:ind w:left="740" w:right="170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 корректировать свои учебные действия для преодоления ошибок.</w:t>
      </w:r>
    </w:p>
    <w:p w:rsidR="007B2101" w:rsidRPr="00725098" w:rsidRDefault="007B2101"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21.10.3. Предметные результаты изучения литературного чтения. К концу обучения в 1 классе обучающийся научится: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и литературные), рассказы, стихотворения);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содержание прослушанного (прочитанного) произведения: отвечать на вопросы по фактическому содержанию произведения;</w:t>
      </w:r>
    </w:p>
    <w:p w:rsidR="007B2101" w:rsidRPr="00725098" w:rsidRDefault="007B2101" w:rsidP="009976A4">
      <w:pPr>
        <w:tabs>
          <w:tab w:val="left" w:pos="4488"/>
        </w:tabs>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текста прослушанного (прочитанного) произведения:</w:t>
      </w:r>
      <w:r w:rsidRPr="00725098">
        <w:rPr>
          <w:rFonts w:ascii="Times New Roman" w:hAnsi="Times New Roman" w:cs="Times New Roman"/>
        </w:rPr>
        <w:tab/>
        <w:t>определять последовательность событий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 предложенному началу (не менее 3 предложений);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обращаться к справочной литературе для получения дополнительной информации в соответствии с учебной задачей.</w:t>
      </w:r>
    </w:p>
    <w:p w:rsidR="007B2101" w:rsidRPr="00725098" w:rsidRDefault="007B2101" w:rsidP="009501C3">
      <w:pPr>
        <w:numPr>
          <w:ilvl w:val="0"/>
          <w:numId w:val="75"/>
        </w:numPr>
        <w:tabs>
          <w:tab w:val="left" w:pos="174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во 2 классе обучающийся научится: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725098">
        <w:rPr>
          <w:rFonts w:ascii="Times New Roman" w:hAnsi="Times New Roman" w:cs="Times New Roman"/>
        </w:rPr>
        <w:softHyphen/>
        <w:t>этических понятиях в контексте изученных произведений;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подробно, выборочно, от лица героя, от третьего лица;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высказывания на заданную тему по содержанию произведения (не менее 5 предложений);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получения дополнительной информации в соответствии с учебной задачей.</w:t>
      </w:r>
    </w:p>
    <w:p w:rsidR="007B2101" w:rsidRPr="00725098" w:rsidRDefault="007B2101" w:rsidP="009501C3">
      <w:pPr>
        <w:numPr>
          <w:ilvl w:val="0"/>
          <w:numId w:val="75"/>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3 классе обучающийся научится: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произведения в темпе не менее 60 слов в минуту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не менее 4 стихотворений в соответствии с изученной тематикой произведений;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(сравнение, эпитет, олицетворение);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произведение (устно) подробно, выборочно, сжато (кратко), от лица героя, с изменением лица рассказчика, от третьего лица;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инсценировать небольшие эпизоды из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краткий отзыв о прочитанном произведении по заданному алгоритму;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сочинять тексты, используя аналогии, иллюстрации, придумывать продолжение прочитанного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B2101" w:rsidRPr="00725098" w:rsidRDefault="007B2101" w:rsidP="009501C3">
      <w:pPr>
        <w:numPr>
          <w:ilvl w:val="0"/>
          <w:numId w:val="76"/>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4 классе обучающийся научится: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не менее 5 стихотворений в соответствии с изученной тематикой произведений;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 тексте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произведения, выявлять связь событий, эпизодов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составлять краткий отзыв о прочитанном произведении по заданному алгоритму;</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B2101" w:rsidRPr="00725098" w:rsidRDefault="007B2101" w:rsidP="009501C3">
      <w:pPr>
        <w:numPr>
          <w:ilvl w:val="0"/>
          <w:numId w:val="77"/>
        </w:numPr>
        <w:tabs>
          <w:tab w:val="left" w:pos="1182"/>
        </w:tabs>
        <w:spacing w:line="485"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«Родной (русский) язык».</w:t>
      </w:r>
    </w:p>
    <w:p w:rsidR="007B2101" w:rsidRPr="00725098" w:rsidRDefault="007B2101" w:rsidP="009501C3">
      <w:pPr>
        <w:numPr>
          <w:ilvl w:val="1"/>
          <w:numId w:val="77"/>
        </w:numPr>
        <w:tabs>
          <w:tab w:val="left" w:pos="1393"/>
        </w:tabs>
        <w:spacing w:line="485"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B2101" w:rsidRPr="00725098" w:rsidRDefault="007B2101" w:rsidP="009501C3">
      <w:pPr>
        <w:numPr>
          <w:ilvl w:val="1"/>
          <w:numId w:val="77"/>
        </w:numPr>
        <w:tabs>
          <w:tab w:val="left" w:pos="1378"/>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77"/>
        </w:numPr>
        <w:tabs>
          <w:tab w:val="left" w:pos="1383"/>
        </w:tabs>
        <w:spacing w:line="485"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B2101" w:rsidRPr="00725098" w:rsidRDefault="007B2101" w:rsidP="009501C3">
      <w:pPr>
        <w:numPr>
          <w:ilvl w:val="1"/>
          <w:numId w:val="77"/>
        </w:numPr>
        <w:tabs>
          <w:tab w:val="left" w:pos="1388"/>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77"/>
        </w:numPr>
        <w:tabs>
          <w:tab w:val="left" w:pos="1418"/>
        </w:tabs>
        <w:spacing w:line="49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77"/>
        </w:numPr>
        <w:tabs>
          <w:tab w:val="left" w:pos="1599"/>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7B2101" w:rsidRPr="00725098" w:rsidRDefault="007B2101" w:rsidP="009501C3">
      <w:pPr>
        <w:numPr>
          <w:ilvl w:val="2"/>
          <w:numId w:val="77"/>
        </w:numPr>
        <w:tabs>
          <w:tab w:val="left" w:pos="160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(русскому) языку позволит педагогическому работнику: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rsidR="007B2101" w:rsidRPr="00725098" w:rsidRDefault="007B2101" w:rsidP="009501C3">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7B2101" w:rsidRPr="00725098" w:rsidRDefault="007B2101" w:rsidP="009501C3">
      <w:pPr>
        <w:numPr>
          <w:ilvl w:val="2"/>
          <w:numId w:val="77"/>
        </w:numPr>
        <w:tabs>
          <w:tab w:val="left" w:pos="1599"/>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приобретение практического опыта исследовательской работы по русскому языку, воспитание самостоятельности в приобретении знаний.</w:t>
      </w:r>
    </w:p>
    <w:p w:rsidR="007B2101" w:rsidRPr="00725098" w:rsidRDefault="007B2101" w:rsidP="009501C3">
      <w:pPr>
        <w:numPr>
          <w:ilvl w:val="2"/>
          <w:numId w:val="77"/>
        </w:numPr>
        <w:tabs>
          <w:tab w:val="left" w:pos="1661"/>
        </w:tabs>
        <w:spacing w:line="490" w:lineRule="exact"/>
        <w:ind w:firstLine="740"/>
        <w:jc w:val="both"/>
        <w:rPr>
          <w:rFonts w:ascii="Times New Roman" w:hAnsi="Times New Roman" w:cs="Times New Roman"/>
        </w:rPr>
      </w:pPr>
      <w:r w:rsidRPr="00725098">
        <w:rPr>
          <w:rFonts w:ascii="Times New Roman" w:hAnsi="Times New Roman" w:cs="Times New Roman"/>
        </w:rPr>
        <w:t>В соответствии с ФГОС НОО родной (русский) язык входит</w:t>
      </w:r>
    </w:p>
    <w:p w:rsidR="007B2101" w:rsidRPr="00725098" w:rsidRDefault="007B2101" w:rsidP="009976A4">
      <w:pPr>
        <w:tabs>
          <w:tab w:val="left" w:pos="2414"/>
          <w:tab w:val="left" w:pos="3946"/>
        </w:tabs>
        <w:spacing w:line="490" w:lineRule="exact"/>
        <w:rPr>
          <w:rFonts w:ascii="Times New Roman" w:hAnsi="Times New Roman" w:cs="Times New Roman"/>
        </w:rPr>
      </w:pPr>
      <w:r w:rsidRPr="00725098">
        <w:rPr>
          <w:rFonts w:ascii="Times New Roman" w:hAnsi="Times New Roman" w:cs="Times New Roman"/>
        </w:rPr>
        <w:t>в предметную</w:t>
      </w:r>
      <w:r w:rsidRPr="00725098">
        <w:rPr>
          <w:rFonts w:ascii="Times New Roman" w:hAnsi="Times New Roman" w:cs="Times New Roman"/>
        </w:rPr>
        <w:tab/>
        <w:t>область</w:t>
      </w:r>
      <w:r w:rsidRPr="00725098">
        <w:rPr>
          <w:rFonts w:ascii="Times New Roman" w:hAnsi="Times New Roman" w:cs="Times New Roman"/>
        </w:rPr>
        <w:tab/>
        <w:t>«Родной язык и литературное чтение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 родном языке» и является обязательным для изучения.</w:t>
      </w:r>
    </w:p>
    <w:p w:rsidR="007B2101" w:rsidRPr="00725098" w:rsidRDefault="007B2101"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учебного предмета «Родной (русский) язык», представленное в программе по родному (русскому) языку, соответствует ФГОС НОО.</w:t>
      </w:r>
    </w:p>
    <w:p w:rsidR="007B2101" w:rsidRPr="00725098" w:rsidRDefault="007B2101"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7B2101" w:rsidRPr="00725098" w:rsidRDefault="007B2101" w:rsidP="009501C3">
      <w:pPr>
        <w:numPr>
          <w:ilvl w:val="2"/>
          <w:numId w:val="77"/>
        </w:numPr>
        <w:spacing w:line="490" w:lineRule="exact"/>
        <w:ind w:firstLine="740"/>
        <w:jc w:val="both"/>
        <w:rPr>
          <w:rFonts w:ascii="Times New Roman" w:hAnsi="Times New Roman" w:cs="Times New Roman"/>
        </w:rPr>
      </w:pPr>
      <w:r w:rsidRPr="00725098">
        <w:rPr>
          <w:rFonts w:ascii="Times New Roman" w:hAnsi="Times New Roman" w:cs="Times New Roman"/>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B2101" w:rsidRPr="00725098" w:rsidRDefault="007B2101" w:rsidP="009501C3">
      <w:pPr>
        <w:numPr>
          <w:ilvl w:val="2"/>
          <w:numId w:val="77"/>
        </w:numPr>
        <w:tabs>
          <w:tab w:val="left" w:pos="1775"/>
        </w:tabs>
        <w:spacing w:line="490" w:lineRule="exact"/>
        <w:ind w:firstLine="740"/>
        <w:jc w:val="both"/>
        <w:rPr>
          <w:rFonts w:ascii="Times New Roman" w:hAnsi="Times New Roman" w:cs="Times New Roman"/>
        </w:rPr>
      </w:pPr>
      <w:r w:rsidRPr="00725098">
        <w:rPr>
          <w:rFonts w:ascii="Times New Roman" w:hAnsi="Times New Roman" w:cs="Times New Roman"/>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7B2101" w:rsidRPr="00725098" w:rsidRDefault="007B2101" w:rsidP="009501C3">
      <w:pPr>
        <w:numPr>
          <w:ilvl w:val="2"/>
          <w:numId w:val="77"/>
        </w:numPr>
        <w:tabs>
          <w:tab w:val="left" w:pos="180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родного (русского) языка являются: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совершенствование у обучающихся как носителей языка способности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ориентироваться в пространстве языка и речи, развитие языковой интуиции, изучение исторических фактов развития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B2101" w:rsidRPr="00725098" w:rsidRDefault="007B2101" w:rsidP="009501C3">
      <w:pPr>
        <w:numPr>
          <w:ilvl w:val="2"/>
          <w:numId w:val="77"/>
        </w:numPr>
        <w:tabs>
          <w:tab w:val="left" w:pos="1800"/>
        </w:tabs>
        <w:spacing w:line="490" w:lineRule="exact"/>
        <w:ind w:firstLine="740"/>
        <w:jc w:val="both"/>
        <w:rPr>
          <w:rFonts w:ascii="Times New Roman" w:hAnsi="Times New Roman" w:cs="Times New Roman"/>
        </w:rPr>
      </w:pPr>
      <w:r w:rsidRPr="00725098">
        <w:rPr>
          <w:rFonts w:ascii="Times New Roman" w:hAnsi="Times New Roman" w:cs="Times New Roman"/>
        </w:rPr>
        <w:t>В соответствии с этим в программе по родному (русскому) языку</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выделяются три блока.</w:t>
      </w:r>
    </w:p>
    <w:p w:rsidR="007B2101" w:rsidRPr="00725098" w:rsidRDefault="007B2101" w:rsidP="009501C3">
      <w:pPr>
        <w:numPr>
          <w:ilvl w:val="3"/>
          <w:numId w:val="77"/>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B2101" w:rsidRPr="00725098" w:rsidRDefault="007B2101" w:rsidP="009501C3">
      <w:pPr>
        <w:numPr>
          <w:ilvl w:val="3"/>
          <w:numId w:val="77"/>
        </w:numPr>
        <w:tabs>
          <w:tab w:val="left" w:pos="1959"/>
        </w:tabs>
        <w:spacing w:line="490" w:lineRule="exact"/>
        <w:ind w:firstLine="760"/>
        <w:jc w:val="both"/>
        <w:rPr>
          <w:rFonts w:ascii="Times New Roman" w:hAnsi="Times New Roman" w:cs="Times New Roman"/>
        </w:rPr>
      </w:pPr>
      <w:r w:rsidRPr="00725098">
        <w:rPr>
          <w:rFonts w:ascii="Times New Roman" w:hAnsi="Times New Roman" w:cs="Times New Roman"/>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B2101" w:rsidRPr="00725098" w:rsidRDefault="007B2101" w:rsidP="009501C3">
      <w:pPr>
        <w:numPr>
          <w:ilvl w:val="3"/>
          <w:numId w:val="77"/>
        </w:numPr>
        <w:spacing w:line="490" w:lineRule="exact"/>
        <w:ind w:firstLine="760"/>
        <w:jc w:val="both"/>
        <w:rPr>
          <w:rFonts w:ascii="Times New Roman" w:hAnsi="Times New Roman" w:cs="Times New Roman"/>
        </w:rPr>
      </w:pPr>
      <w:r w:rsidRPr="00725098">
        <w:rPr>
          <w:rFonts w:ascii="Times New Roman" w:hAnsi="Times New Roman" w:cs="Times New Roman"/>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725098">
        <w:rPr>
          <w:rFonts w:ascii="Times New Roman" w:hAnsi="Times New Roman" w:cs="Times New Roman"/>
        </w:rPr>
        <w:softHyphen/>
        <w:t>смысловых типов, жанров, стилистической принадлежности.</w:t>
      </w:r>
    </w:p>
    <w:p w:rsidR="007B2101" w:rsidRPr="00725098" w:rsidRDefault="007B2101" w:rsidP="009501C3">
      <w:pPr>
        <w:numPr>
          <w:ilvl w:val="2"/>
          <w:numId w:val="77"/>
        </w:numPr>
        <w:tabs>
          <w:tab w:val="left" w:pos="1891"/>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7B2101" w:rsidRPr="00725098" w:rsidRDefault="007B2101" w:rsidP="009501C3">
      <w:pPr>
        <w:numPr>
          <w:ilvl w:val="1"/>
          <w:numId w:val="77"/>
        </w:numPr>
        <w:tabs>
          <w:tab w:val="left" w:pos="143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Сведения об истории русской письменности: как появились буквы современного русского алфавита.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Особенности оформления книг в Древней Руси: оформление красной строки и заставок.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Практическая работа.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Оформление буквиц и заставок. Лексические единицы с национально</w:t>
      </w:r>
      <w:r w:rsidRPr="00725098">
        <w:rPr>
          <w:rFonts w:ascii="Times New Roman" w:hAnsi="Times New Roman" w:cs="Times New Roman"/>
        </w:rPr>
        <w:softHyphen/>
        <w:t>культурной семантикой, обозначающие предметы традиционного русского быта: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дом в старину: что как называлось (изба, терем, хоромы, горница, светлица, светец, лучина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как называлось то, во что одевались в старину (кафтан, кушак, рубаха, сарафан, лапти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Имена в малых жанрах фольклора (пословицах, поговорках, загадках, прибаутках).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Проектное задание.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в картинках.</w:t>
      </w:r>
    </w:p>
    <w:p w:rsidR="007B2101" w:rsidRPr="00725098" w:rsidRDefault="007B2101"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Язык в действии.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Как нельзя произносить слова (пропедевтическая работа по предупреждению ошибок в произношении 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Смыслоразличительная роль ударения.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7B2101" w:rsidRPr="00725098" w:rsidRDefault="007B2101"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Различные приемы слушания научно-познавательных и художественных текстов об истории языка и культуре русского народа.</w:t>
      </w:r>
    </w:p>
    <w:p w:rsidR="007B2101" w:rsidRPr="00725098" w:rsidRDefault="007B2101" w:rsidP="009501C3">
      <w:pPr>
        <w:numPr>
          <w:ilvl w:val="1"/>
          <w:numId w:val="77"/>
        </w:numPr>
        <w:tabs>
          <w:tab w:val="left" w:pos="1478"/>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предметы традиционного русского быта:</w:t>
      </w:r>
    </w:p>
    <w:p w:rsidR="007B2101" w:rsidRPr="00725098" w:rsidRDefault="007B2101" w:rsidP="009501C3">
      <w:pPr>
        <w:numPr>
          <w:ilvl w:val="0"/>
          <w:numId w:val="78"/>
        </w:numPr>
        <w:tabs>
          <w:tab w:val="left" w:pos="113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домашнюю утварь и орудия труда (например, ухват, ушат, ступа, плошка, крынка, ковш, решето, веретено, серп, коса, плуг),</w:t>
      </w:r>
    </w:p>
    <w:p w:rsidR="007B2101" w:rsidRPr="00725098" w:rsidRDefault="007B2101" w:rsidP="009501C3">
      <w:pPr>
        <w:numPr>
          <w:ilvl w:val="0"/>
          <w:numId w:val="78"/>
        </w:numPr>
        <w:tabs>
          <w:tab w:val="left" w:pos="113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7B2101" w:rsidRPr="00725098" w:rsidRDefault="007B2101" w:rsidP="009501C3">
      <w:pPr>
        <w:numPr>
          <w:ilvl w:val="0"/>
          <w:numId w:val="78"/>
        </w:numPr>
        <w:tabs>
          <w:tab w:val="left" w:pos="114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то, во что раньше одевались дети (например, шубейка, тулуп, шапка, валенки, сарафан, рубаха, лапти).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Проектное задание.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«Почему это так называется?».</w:t>
      </w:r>
    </w:p>
    <w:p w:rsidR="007B2101" w:rsidRPr="00725098" w:rsidRDefault="007B2101"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Язык в действии.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Смыслоразличительная роль ударения. Наблюдение за изменением места ударения в поэтическом тексте. Работа со словарем ударений.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Практическая работа.</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Слушаем и учимся читать фрагменты стихов и сказок, в которых есть слова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 необычным произношением и ударением.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Разные способы толкования значения слов. Наблюдение за сочетаемостью</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Совершенствование орфографических навыков.</w:t>
      </w:r>
    </w:p>
    <w:p w:rsidR="007B2101" w:rsidRPr="00725098" w:rsidRDefault="007B2101"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Связь предложений в тексте. Практическое овладение средствами связи: лексический повтор, местоименный повтор.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текстов-повествований: заметки о посещении музеев, об участии в народных праздниках.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текста: развёрнутое толкование значения слова. Анализ информации прочитанного и прослушанного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различение главных фактов и второстепенных, выделение наиболее существенных фактов, установление логической связи между фактами.</w:t>
      </w:r>
    </w:p>
    <w:p w:rsidR="007B2101" w:rsidRPr="00725098" w:rsidRDefault="007B2101" w:rsidP="009501C3">
      <w:pPr>
        <w:numPr>
          <w:ilvl w:val="1"/>
          <w:numId w:val="77"/>
        </w:numPr>
        <w:tabs>
          <w:tab w:val="left" w:pos="1473"/>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названия растений).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занятия людей (например, ямщик, извозчик, коробейник, лавочник).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музыкальные инструменты (например, балалайка, гусли, гармонь).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Названия старинных русских городов, сведения о происхождении этих названий.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Проектные задания.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Откуда в русском языке эта фамилия? История моих имени и фамилии. (Приобретение опыта поиска информации о происхождении слов.)</w:t>
      </w:r>
    </w:p>
    <w:p w:rsidR="007B2101" w:rsidRPr="00725098" w:rsidRDefault="007B2101"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Раздел 2. Язык в действии.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725098">
        <w:rPr>
          <w:rFonts w:ascii="Times New Roman" w:hAnsi="Times New Roman" w:cs="Times New Roman"/>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Совершенствование навыков орфографического оформления текста.</w:t>
      </w:r>
    </w:p>
    <w:p w:rsidR="007B2101" w:rsidRPr="00725098" w:rsidRDefault="007B2101" w:rsidP="009501C3">
      <w:pPr>
        <w:numPr>
          <w:ilvl w:val="2"/>
          <w:numId w:val="77"/>
        </w:numPr>
        <w:tabs>
          <w:tab w:val="left" w:pos="164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Особенности устного выступления.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7B2101" w:rsidRPr="00725098" w:rsidRDefault="007B2101" w:rsidP="009501C3">
      <w:pPr>
        <w:numPr>
          <w:ilvl w:val="1"/>
          <w:numId w:val="77"/>
        </w:numPr>
        <w:tabs>
          <w:tab w:val="left" w:pos="1433"/>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Русские традиционные эпитеты: уточнение значений, наблюдение за использованием в произведениях фольклора и художественной литературы.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Лексика, заимствованная русским языком из языков народов России и мира. Русские слова в языках других народов.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Проектные задания.</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B2101" w:rsidRPr="00725098" w:rsidRDefault="007B2101" w:rsidP="009501C3">
      <w:pPr>
        <w:numPr>
          <w:ilvl w:val="2"/>
          <w:numId w:val="77"/>
        </w:numPr>
        <w:tabs>
          <w:tab w:val="left" w:pos="1686"/>
        </w:tabs>
        <w:spacing w:line="490" w:lineRule="exact"/>
        <w:ind w:firstLine="760"/>
        <w:jc w:val="both"/>
        <w:rPr>
          <w:rFonts w:ascii="Times New Roman" w:hAnsi="Times New Roman" w:cs="Times New Roman"/>
        </w:rPr>
      </w:pPr>
      <w:r w:rsidRPr="00725098">
        <w:rPr>
          <w:rFonts w:ascii="Times New Roman" w:hAnsi="Times New Roman" w:cs="Times New Roman"/>
        </w:rPr>
        <w:t>Язык в действии.</w:t>
      </w:r>
    </w:p>
    <w:p w:rsidR="007B2101" w:rsidRPr="00725098" w:rsidRDefault="007B2101" w:rsidP="009976A4">
      <w:pPr>
        <w:tabs>
          <w:tab w:val="left" w:pos="1606"/>
          <w:tab w:val="left" w:pos="3414"/>
        </w:tabs>
        <w:spacing w:line="490" w:lineRule="exact"/>
        <w:ind w:firstLine="760"/>
        <w:rPr>
          <w:rFonts w:ascii="Times New Roman" w:hAnsi="Times New Roman" w:cs="Times New Roman"/>
        </w:rPr>
      </w:pPr>
      <w:r w:rsidRPr="00725098">
        <w:rPr>
          <w:rFonts w:ascii="Times New Roman" w:hAnsi="Times New Roman" w:cs="Times New Roman"/>
        </w:rPr>
        <w:t>Как</w:t>
      </w:r>
      <w:r w:rsidRPr="00725098">
        <w:rPr>
          <w:rFonts w:ascii="Times New Roman" w:hAnsi="Times New Roman" w:cs="Times New Roman"/>
        </w:rPr>
        <w:tab/>
        <w:t>правильно</w:t>
      </w:r>
      <w:r w:rsidRPr="00725098">
        <w:rPr>
          <w:rFonts w:ascii="Times New Roman" w:hAnsi="Times New Roman" w:cs="Times New Roman"/>
        </w:rPr>
        <w:tab/>
        <w:t>произносить слова (пропедевтическая работа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по предупреждению ошибок в произношении слов в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B2101" w:rsidRPr="00725098" w:rsidRDefault="007B2101" w:rsidP="009501C3">
      <w:pPr>
        <w:numPr>
          <w:ilvl w:val="2"/>
          <w:numId w:val="77"/>
        </w:numPr>
        <w:tabs>
          <w:tab w:val="left" w:pos="1690"/>
        </w:tabs>
        <w:spacing w:line="490" w:lineRule="exact"/>
        <w:ind w:firstLine="760"/>
        <w:jc w:val="both"/>
        <w:rPr>
          <w:rFonts w:ascii="Times New Roman" w:hAnsi="Times New Roman" w:cs="Times New Roman"/>
        </w:rPr>
      </w:pPr>
      <w:r w:rsidRPr="00725098">
        <w:rPr>
          <w:rFonts w:ascii="Times New Roman" w:hAnsi="Times New Roman" w:cs="Times New Roman"/>
        </w:rPr>
        <w:t>Секреты речи и 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ведения диалога: корректные и некорректные вопросы.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Различные виды чтения (изучающее и поисковое) научно-познавательных и художественных текстов об истории языка и культуре русского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Приёмы работы с примечаниями к тексту. Информативная функция заголовков. Типы заголовков.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текста как результата собственной исследовательской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B2101" w:rsidRDefault="007B2101" w:rsidP="00843D44">
      <w:pPr>
        <w:numPr>
          <w:ilvl w:val="1"/>
          <w:numId w:val="77"/>
        </w:numPr>
        <w:tabs>
          <w:tab w:val="left" w:pos="1606"/>
        </w:tabs>
        <w:spacing w:line="490" w:lineRule="exact"/>
        <w:ind w:firstLine="760"/>
        <w:rPr>
          <w:rFonts w:ascii="Times New Roman" w:hAnsi="Times New Roman" w:cs="Times New Roman"/>
        </w:rPr>
      </w:pPr>
      <w:r w:rsidRPr="00725098">
        <w:rPr>
          <w:rFonts w:ascii="Times New Roman" w:hAnsi="Times New Roman" w:cs="Times New Roman"/>
        </w:rPr>
        <w:t>Планируемые результаты освоения программы по родному (русскому) языку на ур</w:t>
      </w:r>
      <w:r>
        <w:rPr>
          <w:rFonts w:ascii="Times New Roman" w:hAnsi="Times New Roman" w:cs="Times New Roman"/>
        </w:rPr>
        <w:t>овне начального общего образования</w:t>
      </w:r>
    </w:p>
    <w:p w:rsidR="007B2101" w:rsidRDefault="007B2101" w:rsidP="00843D44">
      <w:pPr>
        <w:tabs>
          <w:tab w:val="left" w:pos="1606"/>
        </w:tabs>
        <w:spacing w:line="490" w:lineRule="exact"/>
        <w:rPr>
          <w:rFonts w:ascii="Times New Roman" w:hAnsi="Times New Roman" w:cs="Times New Roman"/>
        </w:rPr>
      </w:pPr>
    </w:p>
    <w:p w:rsidR="007B2101" w:rsidRPr="00725098" w:rsidRDefault="007B2101" w:rsidP="00843D44">
      <w:pPr>
        <w:tabs>
          <w:tab w:val="left" w:pos="1606"/>
        </w:tabs>
        <w:spacing w:line="490" w:lineRule="exact"/>
        <w:rPr>
          <w:rFonts w:ascii="Times New Roman" w:hAnsi="Times New Roman" w:cs="Times New Roman"/>
        </w:rPr>
        <w:sectPr w:rsidR="007B2101" w:rsidRPr="00725098">
          <w:type w:val="continuous"/>
          <w:pgSz w:w="11900" w:h="16840"/>
          <w:pgMar w:top="1017" w:right="535" w:bottom="1058" w:left="1121" w:header="0" w:footer="3" w:gutter="0"/>
          <w:cols w:space="720"/>
          <w:noEndnote/>
          <w:docGrid w:linePitch="360"/>
        </w:sectPr>
      </w:pPr>
    </w:p>
    <w:p w:rsidR="007B2101" w:rsidRPr="00725098" w:rsidRDefault="007B2101" w:rsidP="00843D44">
      <w:pPr>
        <w:pStyle w:val="90"/>
        <w:shd w:val="clear" w:color="auto" w:fill="auto"/>
        <w:spacing w:after="98" w:line="360" w:lineRule="exact"/>
        <w:jc w:val="left"/>
        <w:rPr>
          <w:rFonts w:ascii="Times New Roman" w:hAnsi="Times New Roman" w:cs="Times New Roman"/>
        </w:rPr>
      </w:pPr>
    </w:p>
    <w:p w:rsidR="007B2101" w:rsidRPr="00725098" w:rsidRDefault="007B2101" w:rsidP="009501C3">
      <w:pPr>
        <w:numPr>
          <w:ilvl w:val="2"/>
          <w:numId w:val="77"/>
        </w:numPr>
        <w:tabs>
          <w:tab w:val="left" w:pos="1763"/>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Духовно-нравственное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Эстетическое воспитание:</w:t>
      </w:r>
    </w:p>
    <w:p w:rsidR="007B2101" w:rsidRPr="00725098" w:rsidRDefault="007B2101" w:rsidP="009976A4">
      <w:pPr>
        <w:spacing w:line="490" w:lineRule="exact"/>
        <w:ind w:firstLine="740"/>
        <w:rPr>
          <w:rFonts w:ascii="Times New Roman" w:hAnsi="Times New Roman" w:cs="Times New Roman"/>
        </w:rPr>
        <w:sectPr w:rsidR="007B2101" w:rsidRPr="00725098">
          <w:headerReference w:type="even" r:id="rId20"/>
          <w:headerReference w:type="default" r:id="rId21"/>
          <w:footerReference w:type="even" r:id="rId22"/>
          <w:footerReference w:type="default" r:id="rId23"/>
          <w:headerReference w:type="first" r:id="rId24"/>
          <w:footerReference w:type="first" r:id="rId25"/>
          <w:pgSz w:w="11900" w:h="16840"/>
          <w:pgMar w:top="537" w:right="549" w:bottom="537" w:left="1122" w:header="0" w:footer="3" w:gutter="0"/>
          <w:pgNumType w:start="111"/>
          <w:cols w:space="720"/>
          <w:noEndnote/>
          <w:titlePg/>
          <w:docGrid w:linePitch="360"/>
        </w:sect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w:t>
      </w:r>
    </w:p>
    <w:p w:rsidR="007B2101" w:rsidRPr="00725098" w:rsidRDefault="007B2101" w:rsidP="009976A4">
      <w:pPr>
        <w:spacing w:line="83" w:lineRule="exact"/>
        <w:rPr>
          <w:rFonts w:ascii="Times New Roman" w:hAnsi="Times New Roman" w:cs="Times New Roman"/>
          <w:sz w:val="7"/>
          <w:szCs w:val="7"/>
        </w:rPr>
      </w:pPr>
    </w:p>
    <w:p w:rsidR="007B2101" w:rsidRPr="00725098" w:rsidRDefault="007B2101" w:rsidP="009976A4">
      <w:pPr>
        <w:rPr>
          <w:rFonts w:ascii="Times New Roman" w:hAnsi="Times New Roman" w:cs="Times New Roman"/>
          <w:sz w:val="2"/>
          <w:szCs w:val="2"/>
        </w:rPr>
        <w:sectPr w:rsidR="007B2101" w:rsidRPr="00725098">
          <w:pgSz w:w="11900" w:h="16840"/>
          <w:pgMar w:top="1013" w:right="0" w:bottom="961" w:left="0" w:header="0" w:footer="3" w:gutter="0"/>
          <w:cols w:space="720"/>
          <w:noEndnote/>
          <w:docGrid w:linePitch="360"/>
        </w:sectPr>
      </w:pP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своего и других народов;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Трудовое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неприятие действий, приносящих ей вред.</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B2101" w:rsidRPr="00725098" w:rsidRDefault="007B2101" w:rsidP="009501C3">
      <w:pPr>
        <w:numPr>
          <w:ilvl w:val="2"/>
          <w:numId w:val="77"/>
        </w:numPr>
        <w:tabs>
          <w:tab w:val="left" w:pos="1751"/>
        </w:tabs>
        <w:spacing w:line="490" w:lineRule="exact"/>
        <w:ind w:firstLine="740"/>
        <w:jc w:val="both"/>
        <w:rPr>
          <w:rFonts w:ascii="Times New Roman" w:hAnsi="Times New Roman" w:cs="Times New Roman"/>
        </w:rPr>
        <w:sectPr w:rsidR="007B2101" w:rsidRPr="00725098">
          <w:type w:val="continuous"/>
          <w:pgSz w:w="11900" w:h="16840"/>
          <w:pgMar w:top="1013" w:right="464" w:bottom="961" w:left="1096" w:header="0" w:footer="3" w:gutter="0"/>
          <w:cols w:space="720"/>
          <w:noEndnote/>
          <w:docGrid w:linePitch="360"/>
        </w:sectPr>
      </w:pPr>
      <w:r w:rsidRPr="00725098">
        <w:rPr>
          <w:rFonts w:ascii="Times New Roman" w:hAnsi="Times New Roman" w:cs="Times New Roman"/>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rsidR="007B2101" w:rsidRPr="00725098" w:rsidRDefault="007B2101" w:rsidP="009976A4">
      <w:pPr>
        <w:tabs>
          <w:tab w:val="left" w:pos="1751"/>
        </w:tabs>
        <w:spacing w:line="490" w:lineRule="exact"/>
        <w:ind w:firstLine="740"/>
        <w:rPr>
          <w:rFonts w:ascii="Times New Roman" w:hAnsi="Times New Roman" w:cs="Times New Roman"/>
        </w:rPr>
      </w:pPr>
      <w:r w:rsidRPr="00725098">
        <w:rPr>
          <w:rFonts w:ascii="Times New Roman" w:hAnsi="Times New Roman" w:cs="Times New Roman"/>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3"/>
          <w:numId w:val="7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объекты (языковые единицы) по определённому признаку;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языковых единиц; классифицировать языковые единицы;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7B2101" w:rsidRPr="00725098" w:rsidRDefault="007B2101" w:rsidP="009501C3">
      <w:pPr>
        <w:numPr>
          <w:ilvl w:val="3"/>
          <w:numId w:val="7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анализа предложенного языкового материала;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3"/>
          <w:numId w:val="77"/>
        </w:numPr>
        <w:tabs>
          <w:tab w:val="left" w:pos="1953"/>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B2101" w:rsidRPr="00725098" w:rsidRDefault="007B2101" w:rsidP="009501C3">
      <w:pPr>
        <w:numPr>
          <w:ilvl w:val="3"/>
          <w:numId w:val="77"/>
        </w:numPr>
        <w:tabs>
          <w:tab w:val="left" w:pos="1958"/>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повествование) в соответствии с речевой ситуацией;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3"/>
          <w:numId w:val="77"/>
        </w:numPr>
        <w:tabs>
          <w:tab w:val="left" w:pos="199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3"/>
          <w:numId w:val="77"/>
        </w:numPr>
        <w:tabs>
          <w:tab w:val="left" w:pos="199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7B2101" w:rsidRPr="00725098" w:rsidRDefault="007B2101" w:rsidP="009501C3">
      <w:pPr>
        <w:numPr>
          <w:ilvl w:val="3"/>
          <w:numId w:val="77"/>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самостоятельно разрешать конфликты;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7B2101" w:rsidRPr="00725098" w:rsidRDefault="007B2101" w:rsidP="009501C3">
      <w:pPr>
        <w:numPr>
          <w:ilvl w:val="2"/>
          <w:numId w:val="77"/>
        </w:numPr>
        <w:tabs>
          <w:tab w:val="left" w:pos="1743"/>
        </w:tabs>
        <w:spacing w:line="490" w:lineRule="exact"/>
        <w:ind w:firstLine="740"/>
        <w:jc w:val="both"/>
        <w:rPr>
          <w:rFonts w:ascii="Times New Roman" w:hAnsi="Times New Roman" w:cs="Times New Roman"/>
        </w:rPr>
      </w:pPr>
      <w:r w:rsidRPr="00725098">
        <w:rPr>
          <w:rFonts w:ascii="Times New Roman" w:hAnsi="Times New Roman" w:cs="Times New Roman"/>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725098">
        <w:rPr>
          <w:rFonts w:ascii="Times New Roman" w:hAnsi="Times New Roman" w:cs="Times New Roman"/>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B2101" w:rsidRPr="00725098" w:rsidRDefault="007B2101" w:rsidP="009501C3">
      <w:pPr>
        <w:numPr>
          <w:ilvl w:val="2"/>
          <w:numId w:val="77"/>
        </w:numPr>
        <w:tabs>
          <w:tab w:val="left" w:pos="1743"/>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значения русских пословиц и поговорок, связанных с изученными темами;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важность соблюдения норм современного русского литературного языка для культурного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смыслоразличительную роль ударения;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rsidR="007B2101" w:rsidRPr="00725098" w:rsidRDefault="007B2101" w:rsidP="009976A4">
      <w:pPr>
        <w:tabs>
          <w:tab w:val="left" w:pos="2049"/>
        </w:tabs>
        <w:spacing w:line="490" w:lineRule="exact"/>
        <w:ind w:firstLine="760"/>
        <w:rPr>
          <w:rFonts w:ascii="Times New Roman" w:hAnsi="Times New Roman" w:cs="Times New Roman"/>
        </w:rPr>
      </w:pPr>
      <w:r w:rsidRPr="00725098">
        <w:rPr>
          <w:rFonts w:ascii="Times New Roman" w:hAnsi="Times New Roman" w:cs="Times New Roman"/>
        </w:rPr>
        <w:t>уместно</w:t>
      </w:r>
      <w:r w:rsidRPr="00725098">
        <w:rPr>
          <w:rFonts w:ascii="Times New Roman" w:hAnsi="Times New Roman" w:cs="Times New Roman"/>
        </w:rPr>
        <w:tab/>
        <w:t>использовать коммуникативные приёмы диалога (начало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завершение диалога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7B2101" w:rsidRPr="00725098" w:rsidRDefault="007B2101" w:rsidP="009976A4">
      <w:pPr>
        <w:tabs>
          <w:tab w:val="left" w:pos="2049"/>
          <w:tab w:val="left" w:pos="3990"/>
        </w:tabs>
        <w:spacing w:line="490" w:lineRule="exact"/>
        <w:ind w:firstLine="760"/>
        <w:rPr>
          <w:rFonts w:ascii="Times New Roman" w:hAnsi="Times New Roman" w:cs="Times New Roman"/>
        </w:rPr>
      </w:pPr>
      <w:r w:rsidRPr="00725098">
        <w:rPr>
          <w:rFonts w:ascii="Times New Roman" w:hAnsi="Times New Roman" w:cs="Times New Roman"/>
        </w:rPr>
        <w:t>владеть</w:t>
      </w:r>
      <w:r w:rsidRPr="00725098">
        <w:rPr>
          <w:rFonts w:ascii="Times New Roman" w:hAnsi="Times New Roman" w:cs="Times New Roman"/>
        </w:rPr>
        <w:tab/>
        <w:t>различными</w:t>
      </w:r>
      <w:r w:rsidRPr="00725098">
        <w:rPr>
          <w:rFonts w:ascii="Times New Roman" w:hAnsi="Times New Roman" w:cs="Times New Roman"/>
        </w:rPr>
        <w:tab/>
        <w:t>приёмами слушания научно-познавательных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художественных текстов об истории языка и культуре русского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выделять в нём наиболее существенные факты.</w:t>
      </w:r>
    </w:p>
    <w:p w:rsidR="007B2101" w:rsidRPr="00725098" w:rsidRDefault="007B2101" w:rsidP="009501C3">
      <w:pPr>
        <w:numPr>
          <w:ilvl w:val="2"/>
          <w:numId w:val="77"/>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роль русского родного языка в постижении культуры своего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учебными фразеологическими словарями, учебными словарями синонимов и антонимов для уточнения значения слов и выражений;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в речи языковые средства для свободного выражения мыслей и чувств на родном языке в соответствии с ситуацией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B2101" w:rsidRPr="00725098" w:rsidRDefault="007B2101" w:rsidP="009976A4">
      <w:pPr>
        <w:spacing w:line="280" w:lineRule="exact"/>
        <w:ind w:firstLine="760"/>
        <w:rPr>
          <w:rFonts w:ascii="Times New Roman" w:hAnsi="Times New Roman" w:cs="Times New Roman"/>
        </w:rPr>
      </w:pPr>
      <w:r w:rsidRPr="00725098">
        <w:rPr>
          <w:rFonts w:ascii="Times New Roman" w:hAnsi="Times New Roman" w:cs="Times New Roman"/>
        </w:rPr>
        <w:t>строить устные сообщения различных видов: развернутый ответ,</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ответ-добавление, комментирование ответа или работы одноклассника;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7B2101" w:rsidRPr="00725098" w:rsidRDefault="007B2101" w:rsidP="009501C3">
      <w:pPr>
        <w:numPr>
          <w:ilvl w:val="2"/>
          <w:numId w:val="77"/>
        </w:numPr>
        <w:tabs>
          <w:tab w:val="left" w:pos="1743"/>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национальное своеобразие, богатство, выразительность русского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учебными толковыми словарями для определения лексического значения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выражать мысли и чувства на родном языке в соответствии с ситуацией общения;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создавать тексты-повествования об участии в мастер-классах, связанных с народными промыслами;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тексты-рассуждения с использованием различных способов аргументации;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письменный текст с целью исправления речевых ошибок или с целью более точной передачи смысла.</w:t>
      </w:r>
    </w:p>
    <w:p w:rsidR="007B2101" w:rsidRPr="00725098" w:rsidRDefault="007B2101" w:rsidP="009501C3">
      <w:pPr>
        <w:numPr>
          <w:ilvl w:val="2"/>
          <w:numId w:val="77"/>
        </w:numPr>
        <w:tabs>
          <w:tab w:val="left" w:pos="175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редактировать письменный текст с целью исправления грамматических ошибок;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изученные орфографические и пунктуационные нормы при записи собственного текста (в рамках изученного);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учебными толковыми словарями для определения лексического значения слова, для уточнения нормы формообразования;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 этимологическим словарём для уточнения происхождения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выражать мысли и чувства на родном языке в соответствии с ситуацией общения;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видами чтения (изучающим и поисковым)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научно-познавательных и художественных текстов об истории языка и культуре русского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 как результат собственного мини-исследования, оформлять сообщение в письменной форме и представлять его в устной форме;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предлагаемый письменный текст с целью исправления речевых ошибок или с целью более точной передачи смысла;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B2101" w:rsidRDefault="007B2101" w:rsidP="009976A4">
      <w:pPr>
        <w:spacing w:line="490" w:lineRule="exact"/>
        <w:ind w:firstLine="760"/>
        <w:rPr>
          <w:rFonts w:ascii="Times New Roman" w:hAnsi="Times New Roman" w:cs="Times New Roman"/>
        </w:rPr>
      </w:pPr>
    </w:p>
    <w:p w:rsidR="007B2101" w:rsidRDefault="007B2101" w:rsidP="00421831">
      <w:pPr>
        <w:spacing w:line="490" w:lineRule="exact"/>
        <w:rPr>
          <w:rFonts w:ascii="Times New Roman" w:hAnsi="Times New Roman" w:cs="Times New Roman"/>
        </w:rPr>
      </w:pPr>
    </w:p>
    <w:p w:rsidR="007B2101" w:rsidRPr="00725098" w:rsidRDefault="007B2101" w:rsidP="009501C3">
      <w:pPr>
        <w:numPr>
          <w:ilvl w:val="0"/>
          <w:numId w:val="843"/>
        </w:numPr>
        <w:tabs>
          <w:tab w:val="left" w:pos="1210"/>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«Литературное чтение на родном (русском) языке».</w:t>
      </w:r>
    </w:p>
    <w:p w:rsidR="007B2101" w:rsidRPr="00725098" w:rsidRDefault="007B2101" w:rsidP="009501C3">
      <w:pPr>
        <w:numPr>
          <w:ilvl w:val="1"/>
          <w:numId w:val="843"/>
        </w:numPr>
        <w:tabs>
          <w:tab w:val="left" w:pos="1436"/>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7B2101" w:rsidRPr="00725098" w:rsidRDefault="007B2101" w:rsidP="009501C3">
      <w:pPr>
        <w:numPr>
          <w:ilvl w:val="1"/>
          <w:numId w:val="843"/>
        </w:numPr>
        <w:tabs>
          <w:tab w:val="left" w:pos="141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7B2101" w:rsidRPr="00725098" w:rsidRDefault="007B2101" w:rsidP="009501C3">
      <w:pPr>
        <w:numPr>
          <w:ilvl w:val="1"/>
          <w:numId w:val="843"/>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B2101" w:rsidRPr="00725098" w:rsidRDefault="007B2101" w:rsidP="009501C3">
      <w:pPr>
        <w:numPr>
          <w:ilvl w:val="1"/>
          <w:numId w:val="843"/>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843"/>
        </w:numPr>
        <w:tabs>
          <w:tab w:val="left" w:pos="1471"/>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843"/>
        </w:numPr>
        <w:tabs>
          <w:tab w:val="left" w:pos="162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843"/>
        </w:numPr>
        <w:tabs>
          <w:tab w:val="left" w:pos="160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rsidR="007B2101" w:rsidRPr="00725098" w:rsidRDefault="007B2101" w:rsidP="009501C3">
      <w:pPr>
        <w:numPr>
          <w:ilvl w:val="2"/>
          <w:numId w:val="843"/>
        </w:numPr>
        <w:tabs>
          <w:tab w:val="left" w:pos="1604"/>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7B2101" w:rsidRPr="00725098" w:rsidRDefault="007B2101" w:rsidP="009501C3">
      <w:pPr>
        <w:numPr>
          <w:ilvl w:val="2"/>
          <w:numId w:val="843"/>
        </w:numPr>
        <w:tabs>
          <w:tab w:val="left" w:pos="1610"/>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литературного чтения на родном (русском) языке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ценностного отношения к русской литературе и русскому языку как существенной части родной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исторической преемственности поколений, своей ответственности за сохранение русской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читательских умений.</w:t>
      </w:r>
    </w:p>
    <w:p w:rsidR="007B2101" w:rsidRPr="00725098" w:rsidRDefault="007B2101" w:rsidP="009501C3">
      <w:pPr>
        <w:numPr>
          <w:ilvl w:val="2"/>
          <w:numId w:val="843"/>
        </w:numPr>
        <w:tabs>
          <w:tab w:val="left" w:pos="1650"/>
        </w:tabs>
        <w:spacing w:line="490" w:lineRule="exact"/>
        <w:ind w:left="760"/>
        <w:rPr>
          <w:rFonts w:ascii="Times New Roman" w:hAnsi="Times New Roman" w:cs="Times New Roman"/>
        </w:rPr>
      </w:pPr>
      <w:r w:rsidRPr="00725098">
        <w:rPr>
          <w:rFonts w:ascii="Times New Roman" w:hAnsi="Times New Roman" w:cs="Times New Roman"/>
        </w:rPr>
        <w:t>Достижение данных целей предполагает решение следующих задач: формирование основ российской гражданской идентичности, чувства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знаний о художественно-эстетических возможностях русского языка на основе изучения произведений русской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потребности в постоянном чтении для развития личности,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для речевого самосовершенствования;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понимать и оценивать содержание и специфику различных текстов, участвовать в их обсуждении;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всех видов речевой деятельности, приобретение опыта создания устных и письменных высказываний о прочитанном.</w:t>
      </w:r>
    </w:p>
    <w:p w:rsidR="007B2101" w:rsidRPr="00725098" w:rsidRDefault="007B2101" w:rsidP="009501C3">
      <w:pPr>
        <w:numPr>
          <w:ilvl w:val="2"/>
          <w:numId w:val="843"/>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В программе по литературному чтению на родном (русском) языке представлено содержание, изучение которого позволит раскрыть национально</w:t>
      </w:r>
      <w:r w:rsidRPr="00725098">
        <w:rPr>
          <w:rFonts w:ascii="Times New Roman" w:hAnsi="Times New Roman" w:cs="Times New Roman"/>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7B2101" w:rsidRPr="00725098" w:rsidRDefault="007B2101" w:rsidP="009501C3">
      <w:pPr>
        <w:numPr>
          <w:ilvl w:val="2"/>
          <w:numId w:val="843"/>
        </w:numPr>
        <w:tabs>
          <w:tab w:val="left" w:pos="1590"/>
        </w:tabs>
        <w:spacing w:line="490" w:lineRule="exact"/>
        <w:ind w:firstLine="760"/>
        <w:jc w:val="both"/>
        <w:rPr>
          <w:rFonts w:ascii="Times New Roman" w:hAnsi="Times New Roman" w:cs="Times New Roman"/>
        </w:rPr>
      </w:pPr>
      <w:r w:rsidRPr="00725098">
        <w:rPr>
          <w:rFonts w:ascii="Times New Roman" w:hAnsi="Times New Roman" w:cs="Times New Roman"/>
        </w:rPr>
        <w:t>При определении содержания литературного чтения на родном (русском) языке в центре внимания находятся: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7B2101" w:rsidRPr="00725098" w:rsidRDefault="007B2101" w:rsidP="009501C3">
      <w:pPr>
        <w:numPr>
          <w:ilvl w:val="2"/>
          <w:numId w:val="843"/>
        </w:numPr>
        <w:tabs>
          <w:tab w:val="left" w:pos="1594"/>
        </w:tabs>
        <w:spacing w:line="490" w:lineRule="exact"/>
        <w:ind w:firstLine="760"/>
        <w:jc w:val="both"/>
        <w:rPr>
          <w:rFonts w:ascii="Times New Roman" w:hAnsi="Times New Roman" w:cs="Times New Roman"/>
        </w:rPr>
      </w:pPr>
      <w:r w:rsidRPr="00725098">
        <w:rPr>
          <w:rFonts w:ascii="Times New Roman" w:hAnsi="Times New Roman" w:cs="Times New Roman"/>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7B2101" w:rsidRPr="00725098" w:rsidRDefault="007B2101" w:rsidP="009501C3">
      <w:pPr>
        <w:numPr>
          <w:ilvl w:val="2"/>
          <w:numId w:val="843"/>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B2101" w:rsidRPr="00725098" w:rsidRDefault="007B2101" w:rsidP="009501C3">
      <w:pPr>
        <w:numPr>
          <w:ilvl w:val="2"/>
          <w:numId w:val="843"/>
        </w:numPr>
        <w:tabs>
          <w:tab w:val="left" w:pos="1762"/>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4 классе - 34 часа (1 час в неделю).</w:t>
      </w:r>
    </w:p>
    <w:p w:rsidR="007B2101" w:rsidRPr="00725098" w:rsidRDefault="007B2101" w:rsidP="009501C3">
      <w:pPr>
        <w:numPr>
          <w:ilvl w:val="1"/>
          <w:numId w:val="843"/>
        </w:numPr>
        <w:tabs>
          <w:tab w:val="left" w:pos="1478"/>
        </w:tabs>
        <w:spacing w:line="490" w:lineRule="exact"/>
        <w:ind w:left="74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501C3">
      <w:pPr>
        <w:numPr>
          <w:ilvl w:val="2"/>
          <w:numId w:val="843"/>
        </w:numPr>
        <w:tabs>
          <w:tab w:val="left" w:pos="1706"/>
        </w:tabs>
        <w:spacing w:line="490" w:lineRule="exact"/>
        <w:ind w:left="740"/>
        <w:jc w:val="both"/>
        <w:rPr>
          <w:rFonts w:ascii="Times New Roman" w:hAnsi="Times New Roman" w:cs="Times New Roman"/>
        </w:rPr>
      </w:pPr>
      <w:r w:rsidRPr="00725098">
        <w:rPr>
          <w:rFonts w:ascii="Times New Roman" w:hAnsi="Times New Roman" w:cs="Times New Roman"/>
        </w:rPr>
        <w:t>Раздел 1. Мир детства.</w:t>
      </w:r>
    </w:p>
    <w:p w:rsidR="007B2101" w:rsidRPr="00725098" w:rsidRDefault="007B2101" w:rsidP="009501C3">
      <w:pPr>
        <w:numPr>
          <w:ilvl w:val="3"/>
          <w:numId w:val="843"/>
        </w:numPr>
        <w:tabs>
          <w:tab w:val="left" w:pos="1886"/>
        </w:tabs>
        <w:spacing w:line="490" w:lineRule="exact"/>
        <w:ind w:left="740"/>
        <w:jc w:val="both"/>
        <w:rPr>
          <w:rFonts w:ascii="Times New Roman" w:hAnsi="Times New Roman" w:cs="Times New Roman"/>
        </w:rPr>
      </w:pPr>
      <w:r w:rsidRPr="00725098">
        <w:rPr>
          <w:rFonts w:ascii="Times New Roman" w:hAnsi="Times New Roman" w:cs="Times New Roman"/>
        </w:rPr>
        <w:t>Я и книги.</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Не красна книга письмом, красна умом.</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отражающие первые шаги в чтении.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С.А. Баруздин «Самое простое дело».</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Л.В. Куклин «Как я научился читать»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Н.Н. Носов «Тайна на дне колодца» (фрагмент главы «Волшебные сказки»).</w:t>
      </w:r>
    </w:p>
    <w:p w:rsidR="007B2101" w:rsidRPr="00725098" w:rsidRDefault="007B2101" w:rsidP="009501C3">
      <w:pPr>
        <w:numPr>
          <w:ilvl w:val="3"/>
          <w:numId w:val="843"/>
        </w:numPr>
        <w:tabs>
          <w:tab w:val="left" w:pos="1886"/>
        </w:tabs>
        <w:spacing w:line="490" w:lineRule="exact"/>
        <w:ind w:left="740"/>
        <w:jc w:val="both"/>
        <w:rPr>
          <w:rFonts w:ascii="Times New Roman" w:hAnsi="Times New Roman" w:cs="Times New Roman"/>
        </w:rPr>
      </w:pPr>
      <w:r w:rsidRPr="00725098">
        <w:rPr>
          <w:rFonts w:ascii="Times New Roman" w:hAnsi="Times New Roman" w:cs="Times New Roman"/>
        </w:rPr>
        <w:t>Я взрослею.</w:t>
      </w:r>
    </w:p>
    <w:p w:rsidR="007B2101" w:rsidRPr="00725098" w:rsidRDefault="007B2101" w:rsidP="009501C3">
      <w:pPr>
        <w:numPr>
          <w:ilvl w:val="4"/>
          <w:numId w:val="843"/>
        </w:numPr>
        <w:tabs>
          <w:tab w:val="left" w:pos="2102"/>
        </w:tabs>
        <w:spacing w:line="490" w:lineRule="exact"/>
        <w:ind w:left="740"/>
        <w:jc w:val="both"/>
        <w:rPr>
          <w:rFonts w:ascii="Times New Roman" w:hAnsi="Times New Roman" w:cs="Times New Roman"/>
        </w:rPr>
      </w:pPr>
      <w:r w:rsidRPr="00725098">
        <w:rPr>
          <w:rFonts w:ascii="Times New Roman" w:hAnsi="Times New Roman" w:cs="Times New Roman"/>
        </w:rPr>
        <w:t>Без друга в жизни туго.</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Пословицы о дружбе.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представление о дружбе как нравственно</w:t>
      </w:r>
      <w:r w:rsidRPr="00725098">
        <w:rPr>
          <w:rFonts w:ascii="Times New Roman" w:hAnsi="Times New Roman" w:cs="Times New Roman"/>
        </w:rPr>
        <w:softHyphen/>
        <w:t>этической ценности, значимой для национального русского сознания. Например: Н.К. Абрамцева «Цветы и зеркало».</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И.А. Мазнин «Давайте будем дружить друг с другом»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С.Л. Прокофьева «Самый большой друг».</w:t>
      </w:r>
    </w:p>
    <w:p w:rsidR="007B2101" w:rsidRPr="00725098" w:rsidRDefault="007B2101" w:rsidP="009501C3">
      <w:pPr>
        <w:numPr>
          <w:ilvl w:val="4"/>
          <w:numId w:val="843"/>
        </w:numPr>
        <w:tabs>
          <w:tab w:val="left" w:pos="2102"/>
        </w:tabs>
        <w:spacing w:line="490" w:lineRule="exact"/>
        <w:ind w:left="740"/>
        <w:jc w:val="both"/>
        <w:rPr>
          <w:rFonts w:ascii="Times New Roman" w:hAnsi="Times New Roman" w:cs="Times New Roman"/>
        </w:rPr>
      </w:pPr>
      <w:r w:rsidRPr="00725098">
        <w:rPr>
          <w:rFonts w:ascii="Times New Roman" w:hAnsi="Times New Roman" w:cs="Times New Roman"/>
        </w:rPr>
        <w:t>Не тот прав, кто сильный, а тот, кто честный.</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Пословицы о правде и честности.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честности как нравственном ориентире. Например:</w:t>
      </w:r>
    </w:p>
    <w:p w:rsidR="007B2101" w:rsidRPr="00725098" w:rsidRDefault="007B2101" w:rsidP="009501C3">
      <w:pPr>
        <w:numPr>
          <w:ilvl w:val="0"/>
          <w:numId w:val="844"/>
        </w:numPr>
        <w:tabs>
          <w:tab w:val="left" w:pos="1180"/>
        </w:tabs>
        <w:spacing w:line="490" w:lineRule="exact"/>
        <w:ind w:left="740"/>
        <w:jc w:val="both"/>
        <w:rPr>
          <w:rFonts w:ascii="Times New Roman" w:hAnsi="Times New Roman" w:cs="Times New Roman"/>
        </w:rPr>
      </w:pPr>
      <w:r w:rsidRPr="00725098">
        <w:rPr>
          <w:rFonts w:ascii="Times New Roman" w:hAnsi="Times New Roman" w:cs="Times New Roman"/>
        </w:rPr>
        <w:t>А. Осеева «Почему?».</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Л.Н. Толстой «Лгун».</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99.6.1.3. Я фантазирую и мечтаю.</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Необычное в обычном.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умение удивляться при восприятии окружающего мира. Например:</w:t>
      </w:r>
    </w:p>
    <w:p w:rsidR="007B2101" w:rsidRPr="00725098" w:rsidRDefault="007B2101" w:rsidP="009501C3">
      <w:pPr>
        <w:numPr>
          <w:ilvl w:val="0"/>
          <w:numId w:val="844"/>
        </w:numPr>
        <w:tabs>
          <w:tab w:val="left" w:pos="1180"/>
        </w:tabs>
        <w:spacing w:line="490" w:lineRule="exact"/>
        <w:ind w:left="740"/>
        <w:jc w:val="both"/>
        <w:rPr>
          <w:rFonts w:ascii="Times New Roman" w:hAnsi="Times New Roman" w:cs="Times New Roman"/>
        </w:rPr>
      </w:pPr>
      <w:r w:rsidRPr="00725098">
        <w:rPr>
          <w:rFonts w:ascii="Times New Roman" w:hAnsi="Times New Roman" w:cs="Times New Roman"/>
        </w:rPr>
        <w:t>А. Иванов «Снежный заповедник»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В.В. Лунин «Я видела чудо».</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М.М. Пришвин «Осинкам холодно».</w:t>
      </w:r>
    </w:p>
    <w:p w:rsidR="007B2101" w:rsidRPr="00725098" w:rsidRDefault="007B2101" w:rsidP="009501C3">
      <w:pPr>
        <w:numPr>
          <w:ilvl w:val="0"/>
          <w:numId w:val="845"/>
        </w:numPr>
        <w:tabs>
          <w:tab w:val="left" w:pos="1180"/>
        </w:tabs>
        <w:spacing w:line="490" w:lineRule="exact"/>
        <w:ind w:firstLine="740"/>
        <w:jc w:val="both"/>
        <w:rPr>
          <w:rFonts w:ascii="Times New Roman" w:hAnsi="Times New Roman" w:cs="Times New Roman"/>
        </w:rPr>
      </w:pPr>
      <w:r w:rsidRPr="00725098">
        <w:rPr>
          <w:rFonts w:ascii="Times New Roman" w:hAnsi="Times New Roman" w:cs="Times New Roman"/>
        </w:rPr>
        <w:t>Ф. Тендряков «Весенние перевертыши» (фрагмент).</w:t>
      </w:r>
    </w:p>
    <w:p w:rsidR="007B2101" w:rsidRPr="00725098" w:rsidRDefault="007B2101" w:rsidP="009501C3">
      <w:pPr>
        <w:numPr>
          <w:ilvl w:val="2"/>
          <w:numId w:val="843"/>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Раздел 2. Россия - Родина моя.</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Что мы Родиной зовём.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 чего начинается Родина?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отражающие многогранность понятия «Родина». Например: Ф.П. Савинов «Родное» (фрагмент).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П.А. Синявский «Рисунок».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К.Д. Ушинский «Наше Отечество».</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О родной природе.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Сколько же в небе всего происходит.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Русские народные загадки о солнце, луне, звёздах, облаках.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И.А. Бунин «Серп луны под тучкой длинной...».</w:t>
      </w:r>
    </w:p>
    <w:p w:rsidR="007B2101" w:rsidRPr="00725098" w:rsidRDefault="007B2101" w:rsidP="009501C3">
      <w:pPr>
        <w:numPr>
          <w:ilvl w:val="0"/>
          <w:numId w:val="845"/>
        </w:numPr>
        <w:tabs>
          <w:tab w:val="left" w:pos="1180"/>
        </w:tabs>
        <w:spacing w:line="490" w:lineRule="exact"/>
        <w:ind w:firstLine="740"/>
        <w:jc w:val="both"/>
        <w:rPr>
          <w:rFonts w:ascii="Times New Roman" w:hAnsi="Times New Roman" w:cs="Times New Roman"/>
        </w:rPr>
      </w:pPr>
      <w:r w:rsidRPr="00725098">
        <w:rPr>
          <w:rFonts w:ascii="Times New Roman" w:hAnsi="Times New Roman" w:cs="Times New Roman"/>
        </w:rPr>
        <w:t>В. Востоков «Два яблока».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В.М. Катанов «Жар-птица».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 Толстой «Петушки».</w:t>
      </w:r>
    </w:p>
    <w:p w:rsidR="007B2101" w:rsidRPr="00725098" w:rsidRDefault="007B2101" w:rsidP="009501C3">
      <w:pPr>
        <w:numPr>
          <w:ilvl w:val="1"/>
          <w:numId w:val="843"/>
        </w:numPr>
        <w:tabs>
          <w:tab w:val="left" w:pos="148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1. Мир детства.</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книги.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Не торопись отвечать, торопись слушать.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детское восприятие услышанных рассказов, сказок, стихов.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Е.Н. Егорова «Детство Александра Пушкина» (глава «Нянины сказки»).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Т.А. Луговская «Как знаю, как помню, как умею» (фрагмент).</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взрослею.</w:t>
      </w:r>
    </w:p>
    <w:p w:rsidR="007B2101" w:rsidRPr="00725098" w:rsidRDefault="007B2101" w:rsidP="009501C3">
      <w:pPr>
        <w:numPr>
          <w:ilvl w:val="4"/>
          <w:numId w:val="843"/>
        </w:numPr>
        <w:tabs>
          <w:tab w:val="left" w:pos="2102"/>
        </w:tabs>
        <w:spacing w:line="490" w:lineRule="exact"/>
        <w:ind w:firstLine="740"/>
        <w:jc w:val="both"/>
        <w:rPr>
          <w:rFonts w:ascii="Times New Roman" w:hAnsi="Times New Roman" w:cs="Times New Roman"/>
        </w:rPr>
      </w:pPr>
      <w:r w:rsidRPr="00725098">
        <w:rPr>
          <w:rFonts w:ascii="Times New Roman" w:hAnsi="Times New Roman" w:cs="Times New Roman"/>
        </w:rPr>
        <w:t>Как аукнется, так и откликнется.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об отношении к другим людям.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об отношении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 другим людям. Например:</w:t>
      </w:r>
    </w:p>
    <w:p w:rsidR="007B2101" w:rsidRPr="00725098" w:rsidRDefault="007B2101" w:rsidP="009501C3">
      <w:pPr>
        <w:numPr>
          <w:ilvl w:val="0"/>
          <w:numId w:val="846"/>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В. Бианки «Сова».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Л.И. Кузьмин «Дом с колокольчиком».</w:t>
      </w:r>
    </w:p>
    <w:p w:rsidR="007B2101" w:rsidRPr="00725098" w:rsidRDefault="007B2101" w:rsidP="009501C3">
      <w:pPr>
        <w:numPr>
          <w:ilvl w:val="4"/>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Воля и труд дивные всходы дают.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Пословицы о труде.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представление о трудолюбии как нравственно</w:t>
      </w:r>
      <w:r w:rsidRPr="00725098">
        <w:rPr>
          <w:rFonts w:ascii="Times New Roman" w:hAnsi="Times New Roman" w:cs="Times New Roman"/>
        </w:rPr>
        <w:softHyphen/>
        <w:t>этической ценности, значимой для национального русского сознания. Например: Е.А. Пермяк «Маркел-самодел и его дети».</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Б.В. Шергин «Пословицы в рассказах».</w:t>
      </w:r>
    </w:p>
    <w:p w:rsidR="007B2101" w:rsidRPr="00725098" w:rsidRDefault="007B2101" w:rsidP="009501C3">
      <w:pPr>
        <w:numPr>
          <w:ilvl w:val="4"/>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Кто идёт вперёд, того страх не берёт.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Пословицы о смелости.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смелости как нравственном ориентире. Например:</w:t>
      </w:r>
    </w:p>
    <w:p w:rsidR="007B2101" w:rsidRPr="00725098" w:rsidRDefault="007B2101" w:rsidP="009501C3">
      <w:pPr>
        <w:numPr>
          <w:ilvl w:val="0"/>
          <w:numId w:val="846"/>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П. Алексеев «Медаль».</w:t>
      </w:r>
    </w:p>
    <w:p w:rsidR="007B2101" w:rsidRPr="00725098" w:rsidRDefault="007B2101" w:rsidP="009501C3">
      <w:pPr>
        <w:numPr>
          <w:ilvl w:val="0"/>
          <w:numId w:val="847"/>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В. Голявкин «Этот мальчик».</w:t>
      </w:r>
    </w:p>
    <w:p w:rsidR="007B2101" w:rsidRPr="00725098" w:rsidRDefault="007B2101" w:rsidP="009501C3">
      <w:pPr>
        <w:numPr>
          <w:ilvl w:val="3"/>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Я и моя семья.</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Семья крепка ладом.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семейных ценностях. Например:</w:t>
      </w:r>
    </w:p>
    <w:p w:rsidR="007B2101" w:rsidRPr="00725098" w:rsidRDefault="007B2101" w:rsidP="009501C3">
      <w:pPr>
        <w:numPr>
          <w:ilvl w:val="0"/>
          <w:numId w:val="847"/>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Г. Георгиев «Стрекот кузнечика».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В.В. Голявкин «Мой добрый папа»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М.В. Дружинина «Очень полезный подарок».</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Л.Н. Толстой «Отец и сыновья».</w:t>
      </w:r>
    </w:p>
    <w:p w:rsidR="007B2101" w:rsidRPr="00725098" w:rsidRDefault="007B2101" w:rsidP="009501C3">
      <w:pPr>
        <w:numPr>
          <w:ilvl w:val="3"/>
          <w:numId w:val="843"/>
        </w:numPr>
        <w:tabs>
          <w:tab w:val="left" w:pos="1920"/>
        </w:tabs>
        <w:spacing w:line="490" w:lineRule="exact"/>
        <w:ind w:left="740"/>
        <w:jc w:val="both"/>
        <w:rPr>
          <w:rFonts w:ascii="Times New Roman" w:hAnsi="Times New Roman" w:cs="Times New Roman"/>
        </w:rPr>
      </w:pPr>
      <w:r w:rsidRPr="00725098">
        <w:rPr>
          <w:rFonts w:ascii="Times New Roman" w:hAnsi="Times New Roman" w:cs="Times New Roman"/>
        </w:rPr>
        <w:t>Я фантазирую и мечтаю.</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Мечты, зовущие ввысь.</w:t>
      </w:r>
    </w:p>
    <w:p w:rsidR="007B2101" w:rsidRPr="00725098" w:rsidRDefault="007B2101" w:rsidP="009976A4">
      <w:pPr>
        <w:spacing w:line="509" w:lineRule="exact"/>
        <w:ind w:firstLine="740"/>
        <w:rPr>
          <w:rFonts w:ascii="Times New Roman" w:hAnsi="Times New Roman" w:cs="Times New Roman"/>
        </w:rPr>
      </w:pPr>
      <w:r w:rsidRPr="00725098">
        <w:rPr>
          <w:rFonts w:ascii="Times New Roman" w:hAnsi="Times New Roman" w:cs="Times New Roman"/>
        </w:rPr>
        <w:t>Произведения, отражающие представления об идеалах в детских мечтах. Например:</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Н.К. Абрамцева «Заветное желание».</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Е.В. Григорьева «Мечта».</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Л.Н. Толстой «Воспоминания» (глава «Фанфаронова гора»).</w:t>
      </w:r>
    </w:p>
    <w:p w:rsidR="007B2101" w:rsidRPr="00725098" w:rsidRDefault="007B2101"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2. Россия - Родина моя.</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Родная страна во все времена сынами сильна.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Люди земли Русской.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Художественные биографии выдающихся представителей русского народа.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В.А. Бахревский «Виктор Васнецов» (глава «Рябово»).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М.А. Булатов, В.И. Порудоминский «Собирал человек слова... Повесть о В.И. Дале» (фрагмент).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М.Л. Яковлев «Сергий Радонежский приходит на помощь» (фрагмент).</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Народные праздники, связанные с временами года.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Хорош праздник после трудов праведных.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Песни-веснянки.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 праздниках и традициях, связанных с народным календарём.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 Шмелёв «Лето Господне» (фрагмент главы «Масленица»).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Л.Ф. Воронкова «Девочка из города» (глава «Праздник весны»).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В.А. Жуковский «Жаворонок».</w:t>
      </w:r>
    </w:p>
    <w:p w:rsidR="007B2101" w:rsidRPr="00725098" w:rsidRDefault="007B2101" w:rsidP="009501C3">
      <w:pPr>
        <w:numPr>
          <w:ilvl w:val="0"/>
          <w:numId w:val="848"/>
        </w:numPr>
        <w:tabs>
          <w:tab w:val="left" w:pos="1190"/>
        </w:tabs>
        <w:spacing w:line="490" w:lineRule="exact"/>
        <w:ind w:firstLine="740"/>
        <w:jc w:val="both"/>
        <w:rPr>
          <w:rFonts w:ascii="Times New Roman" w:hAnsi="Times New Roman" w:cs="Times New Roman"/>
        </w:rPr>
      </w:pPr>
      <w:r w:rsidRPr="00725098">
        <w:rPr>
          <w:rFonts w:ascii="Times New Roman" w:hAnsi="Times New Roman" w:cs="Times New Roman"/>
        </w:rPr>
        <w:t>С. Пушкин «Птичка».</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О родной природе.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 зелёным далям с детства взор приучен.</w:t>
      </w:r>
    </w:p>
    <w:p w:rsidR="007B2101" w:rsidRPr="00725098" w:rsidRDefault="007B2101" w:rsidP="009976A4">
      <w:pPr>
        <w:spacing w:line="499"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Русские народные загадки о поле.</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Ю.И. Коваль «Фарфоровые колокольчики».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И.С. Никитин «В чистом поле тень шагает».</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М.С. Пляцковский «Колокольчик».</w:t>
      </w:r>
    </w:p>
    <w:p w:rsidR="007B2101" w:rsidRPr="00725098" w:rsidRDefault="007B2101" w:rsidP="009501C3">
      <w:pPr>
        <w:numPr>
          <w:ilvl w:val="0"/>
          <w:numId w:val="848"/>
        </w:numPr>
        <w:tabs>
          <w:tab w:val="left" w:pos="1190"/>
        </w:tabs>
        <w:spacing w:line="485" w:lineRule="exact"/>
        <w:ind w:firstLine="740"/>
        <w:jc w:val="both"/>
        <w:rPr>
          <w:rFonts w:ascii="Times New Roman" w:hAnsi="Times New Roman" w:cs="Times New Roman"/>
        </w:rPr>
      </w:pPr>
      <w:r w:rsidRPr="00725098">
        <w:rPr>
          <w:rFonts w:ascii="Times New Roman" w:hAnsi="Times New Roman" w:cs="Times New Roman"/>
        </w:rPr>
        <w:t>А. Солоухин «Трава» (фрагмент).</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Е.А. Благинина «Журавушка».</w:t>
      </w:r>
    </w:p>
    <w:p w:rsidR="007B2101" w:rsidRPr="00725098" w:rsidRDefault="007B2101" w:rsidP="009501C3">
      <w:pPr>
        <w:numPr>
          <w:ilvl w:val="1"/>
          <w:numId w:val="843"/>
        </w:numPr>
        <w:tabs>
          <w:tab w:val="left" w:pos="1478"/>
        </w:tabs>
        <w:spacing w:line="485"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2"/>
          <w:numId w:val="843"/>
        </w:numPr>
        <w:tabs>
          <w:tab w:val="left" w:pos="1753"/>
        </w:tabs>
        <w:spacing w:line="280" w:lineRule="exact"/>
        <w:ind w:firstLine="760"/>
        <w:jc w:val="both"/>
        <w:rPr>
          <w:rFonts w:ascii="Times New Roman" w:hAnsi="Times New Roman" w:cs="Times New Roman"/>
        </w:rPr>
      </w:pPr>
      <w:r w:rsidRPr="00725098">
        <w:rPr>
          <w:rFonts w:ascii="Times New Roman" w:hAnsi="Times New Roman" w:cs="Times New Roman"/>
        </w:rPr>
        <w:t>Раздел 1. Мир детства.</w:t>
      </w:r>
    </w:p>
    <w:p w:rsidR="007B2101" w:rsidRPr="00725098" w:rsidRDefault="007B2101"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и книги.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Пишут не пером, а умом.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первый опыт «писательства».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В.И. Воробьев </w:t>
      </w:r>
      <w:r w:rsidRPr="00725098">
        <w:rPr>
          <w:rStyle w:val="20"/>
        </w:rPr>
        <w:t>«Я</w:t>
      </w:r>
      <w:r w:rsidRPr="00725098">
        <w:rPr>
          <w:rFonts w:ascii="Times New Roman" w:hAnsi="Times New Roman" w:cs="Times New Roman"/>
        </w:rPr>
        <w:t xml:space="preserve"> ничего не придумал» (глава «Мой дневник»).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В.П. Крапивин «Сказки Севки Глущенко» (глава «День рождения»).</w:t>
      </w:r>
    </w:p>
    <w:p w:rsidR="007B2101" w:rsidRPr="00725098" w:rsidRDefault="007B2101"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взрослею.</w:t>
      </w:r>
    </w:p>
    <w:p w:rsidR="007B2101" w:rsidRPr="00725098" w:rsidRDefault="007B2101" w:rsidP="009501C3">
      <w:pPr>
        <w:numPr>
          <w:ilvl w:val="4"/>
          <w:numId w:val="843"/>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Жизнь дана на добрые дела.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Пословицы о доброте.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представление о доброте как нравственно</w:t>
      </w:r>
      <w:r w:rsidRPr="00725098">
        <w:rPr>
          <w:rFonts w:ascii="Times New Roman" w:hAnsi="Times New Roman" w:cs="Times New Roman"/>
        </w:rPr>
        <w:softHyphen/>
        <w:t>этической ценности, значимой для национального русского сознания. Например: Ю.А. Буковский «О Доброте - злой и доброй».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Л.Л. Яхнин «Последняя рубашка».</w:t>
      </w:r>
    </w:p>
    <w:p w:rsidR="007B2101" w:rsidRPr="00725098" w:rsidRDefault="007B2101" w:rsidP="009501C3">
      <w:pPr>
        <w:numPr>
          <w:ilvl w:val="4"/>
          <w:numId w:val="843"/>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Живи по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Пословицы о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представление о совести как нравственно</w:t>
      </w:r>
      <w:r w:rsidRPr="00725098">
        <w:rPr>
          <w:rFonts w:ascii="Times New Roman" w:hAnsi="Times New Roman" w:cs="Times New Roman"/>
        </w:rPr>
        <w:softHyphen/>
        <w:t>этической ценности, значимой для национального русского сознания. Например: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П.В. Засодимский «Гришина милостыня».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Н.Г. Волкова «Дреби-Дон».</w:t>
      </w:r>
    </w:p>
    <w:p w:rsidR="007B2101" w:rsidRPr="00725098" w:rsidRDefault="007B2101"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и моя семья.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дружной семье и в холод тепло.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В.М. Шукшин «Как зайка летал на воздушных шариках» (фрагмент).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А.Л. Решетов «Зёрнышки спелых яблок» (фрагмент).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О.Ф. Кургузов «Душа нараспашку».</w:t>
      </w:r>
    </w:p>
    <w:p w:rsidR="007B2101" w:rsidRPr="00725098" w:rsidRDefault="007B2101"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фантазирую и мечтаю.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Детские фантазии.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значение мечты и фантазии для взросления, взаимодействие мира реального и мира фантастического.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В.П. Крапивин «Брат, которому семь» (фрагмент главы «Зелёная грива»).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Л.К. Чуковская «Мой отец - Корней Чуковский» (фрагмент).</w:t>
      </w:r>
    </w:p>
    <w:p w:rsidR="007B2101" w:rsidRPr="00725098" w:rsidRDefault="007B2101" w:rsidP="009501C3">
      <w:pPr>
        <w:numPr>
          <w:ilvl w:val="2"/>
          <w:numId w:val="843"/>
        </w:numPr>
        <w:tabs>
          <w:tab w:val="left" w:pos="1679"/>
        </w:tabs>
        <w:spacing w:line="490" w:lineRule="exact"/>
        <w:ind w:left="740"/>
        <w:jc w:val="both"/>
        <w:rPr>
          <w:rFonts w:ascii="Times New Roman" w:hAnsi="Times New Roman" w:cs="Times New Roman"/>
        </w:rPr>
      </w:pPr>
      <w:r w:rsidRPr="00725098">
        <w:rPr>
          <w:rFonts w:ascii="Times New Roman" w:hAnsi="Times New Roman" w:cs="Times New Roman"/>
        </w:rPr>
        <w:t>Раздел 2. Россия - Родина моя.</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Родная страна во все времена сынами сильна.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Люди земли Русской.</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 выдающихся представителях русского народа.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Н.М. Коняев «Правнуки богатырей» (фрагмент).</w:t>
      </w:r>
    </w:p>
    <w:p w:rsidR="007B2101" w:rsidRPr="00725098" w:rsidRDefault="007B2101" w:rsidP="009501C3">
      <w:pPr>
        <w:numPr>
          <w:ilvl w:val="0"/>
          <w:numId w:val="849"/>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А. Бахревский «Семён Дежнёв»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О.М. Гурьян «Мальчик из Холмогор»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А.Н. Майков «Ломоносов» (фрагмент).</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От праздника к празднику.</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Всякая душа празднику рада.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 праздниках, значимых для русской культуры: Рождестве, Пасхе.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Е.В. Григорьева «Радость».</w:t>
      </w:r>
    </w:p>
    <w:p w:rsidR="007B2101" w:rsidRPr="00725098" w:rsidRDefault="007B2101" w:rsidP="009501C3">
      <w:pPr>
        <w:numPr>
          <w:ilvl w:val="0"/>
          <w:numId w:val="850"/>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И. Куприн «Пасхальные колокола» (фрагмент).</w:t>
      </w:r>
    </w:p>
    <w:p w:rsidR="007B2101" w:rsidRPr="00725098" w:rsidRDefault="007B2101" w:rsidP="009501C3">
      <w:pPr>
        <w:numPr>
          <w:ilvl w:val="0"/>
          <w:numId w:val="849"/>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Чёрный «Пасхальный визит» (фрагмент).</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 родной природе.</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Неразгаданная тайна - в чащах леса...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И.С. Никитин «Лес».</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К.Г. Паустовский «Клад».</w:t>
      </w:r>
    </w:p>
    <w:p w:rsidR="007B2101" w:rsidRPr="00725098" w:rsidRDefault="007B2101" w:rsidP="009501C3">
      <w:pPr>
        <w:numPr>
          <w:ilvl w:val="0"/>
          <w:numId w:val="850"/>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Г. Распутин «Горные речки».</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И.П. Токмакова «Туман».</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В.П. Астафьев «Зорькина песня» (фрагмент).</w:t>
      </w:r>
    </w:p>
    <w:p w:rsidR="007B2101" w:rsidRPr="00725098" w:rsidRDefault="007B2101" w:rsidP="009501C3">
      <w:pPr>
        <w:numPr>
          <w:ilvl w:val="1"/>
          <w:numId w:val="843"/>
        </w:numPr>
        <w:tabs>
          <w:tab w:val="left" w:pos="1478"/>
        </w:tabs>
        <w:spacing w:line="490" w:lineRule="exact"/>
        <w:ind w:left="74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1. Мир детства.</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книги.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Испокон века книга растит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ценность чтения в жизни человека, роль книги в становлении личности.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 Аксаков «Детские годы Багрова-внука» (фрагмент главы «Последовательные воспоминания»).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Д.Н. Мамин-Сибиряк «Из далёкого прошлого» (глава «Книжка с картинками»).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 Григорьев «Детство Суворова» (фрагмент).</w:t>
      </w:r>
    </w:p>
    <w:p w:rsidR="007B2101" w:rsidRPr="00725098" w:rsidRDefault="007B2101" w:rsidP="009501C3">
      <w:pPr>
        <w:numPr>
          <w:ilvl w:val="3"/>
          <w:numId w:val="843"/>
        </w:numPr>
        <w:tabs>
          <w:tab w:val="left" w:pos="1895"/>
        </w:tabs>
        <w:spacing w:line="490" w:lineRule="exact"/>
        <w:ind w:firstLine="740"/>
        <w:jc w:val="both"/>
        <w:rPr>
          <w:rFonts w:ascii="Times New Roman" w:hAnsi="Times New Roman" w:cs="Times New Roman"/>
        </w:rPr>
      </w:pPr>
      <w:r w:rsidRPr="00725098">
        <w:rPr>
          <w:rFonts w:ascii="Times New Roman" w:hAnsi="Times New Roman" w:cs="Times New Roman"/>
        </w:rPr>
        <w:t>Я взрослею.</w:t>
      </w:r>
    </w:p>
    <w:p w:rsidR="007B2101" w:rsidRPr="00725098" w:rsidRDefault="007B2101" w:rsidP="009501C3">
      <w:pPr>
        <w:numPr>
          <w:ilvl w:val="4"/>
          <w:numId w:val="843"/>
        </w:numPr>
        <w:tabs>
          <w:tab w:val="left" w:pos="2106"/>
        </w:tabs>
        <w:spacing w:line="490" w:lineRule="exact"/>
        <w:ind w:firstLine="740"/>
        <w:jc w:val="both"/>
        <w:rPr>
          <w:rFonts w:ascii="Times New Roman" w:hAnsi="Times New Roman" w:cs="Times New Roman"/>
        </w:rPr>
      </w:pPr>
      <w:r w:rsidRPr="00725098">
        <w:rPr>
          <w:rFonts w:ascii="Times New Roman" w:hAnsi="Times New Roman" w:cs="Times New Roman"/>
        </w:rPr>
        <w:t>Скромность красит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о скромности.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скромности как черте характера.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Е.В. Клюев «Шагом марш».</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И.П. Токмакова «Разговор татарника и спорыша».</w:t>
      </w:r>
    </w:p>
    <w:p w:rsidR="007B2101" w:rsidRPr="00725098" w:rsidRDefault="007B2101" w:rsidP="009501C3">
      <w:pPr>
        <w:numPr>
          <w:ilvl w:val="4"/>
          <w:numId w:val="843"/>
        </w:numPr>
        <w:tabs>
          <w:tab w:val="left" w:pos="2106"/>
        </w:tabs>
        <w:spacing w:line="490" w:lineRule="exact"/>
        <w:ind w:firstLine="740"/>
        <w:jc w:val="both"/>
        <w:rPr>
          <w:rFonts w:ascii="Times New Roman" w:hAnsi="Times New Roman" w:cs="Times New Roman"/>
        </w:rPr>
      </w:pPr>
      <w:r w:rsidRPr="00725098">
        <w:rPr>
          <w:rFonts w:ascii="Times New Roman" w:hAnsi="Times New Roman" w:cs="Times New Roman"/>
        </w:rPr>
        <w:t>Любовь всё побеждает.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Б.П. Екимов «Ночь исцеления».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И.А. Мазнин «Летний вечер».</w:t>
      </w:r>
    </w:p>
    <w:p w:rsidR="007B2101" w:rsidRPr="00725098" w:rsidRDefault="007B2101"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моя семья.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Такое разное детство.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Е.Н. Верейская «Три девочки» (фрагмент).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М.В. Водопьянов «Полярный лётчик» (главы «Маленький мир»,</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«Мой первый «полёт»).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К.В. Лукашевич «Моё милое детство» (фрагмент).</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Я фантазирую и мечтаю.</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Придуманные миры.</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Отражение в произведениях фантастики проблем реального мира. Например: Т.В. Михеева «Асино лето» (фрагмент).</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В.П. Крапивин «Голубятня на жёлтой поляне» (фрагменты).</w:t>
      </w:r>
    </w:p>
    <w:p w:rsidR="007B2101" w:rsidRPr="00725098" w:rsidRDefault="007B2101" w:rsidP="009501C3">
      <w:pPr>
        <w:numPr>
          <w:ilvl w:val="2"/>
          <w:numId w:val="843"/>
        </w:numPr>
        <w:tabs>
          <w:tab w:val="left" w:pos="1684"/>
        </w:tabs>
        <w:spacing w:line="490" w:lineRule="exact"/>
        <w:ind w:left="740"/>
        <w:jc w:val="both"/>
        <w:rPr>
          <w:rFonts w:ascii="Times New Roman" w:hAnsi="Times New Roman" w:cs="Times New Roman"/>
        </w:rPr>
      </w:pPr>
      <w:r w:rsidRPr="00725098">
        <w:rPr>
          <w:rFonts w:ascii="Times New Roman" w:hAnsi="Times New Roman" w:cs="Times New Roman"/>
        </w:rPr>
        <w:t>Раздел 2. Россия - Родина моя.</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Родная страна во все времена сынами сильна.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Люди земли Русской.</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 выдающихся представителях русского народа.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Е.В. Мурашова «Афанасий Никитин» (глава «Каффа»).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Ю.А. Гагарин «Сто восемь минут».</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Что мы Родиной зовём.</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Широка страна моя родная.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любовь к Родине, красоту различных уголков родной земли. Например:</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А.С. Зеленин «Мамкин Василёк» (фрагмент).</w:t>
      </w:r>
    </w:p>
    <w:p w:rsidR="007B2101" w:rsidRPr="00725098" w:rsidRDefault="007B2101" w:rsidP="009501C3">
      <w:pPr>
        <w:numPr>
          <w:ilvl w:val="0"/>
          <w:numId w:val="851"/>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Д. Дорофеев «Веретено».</w:t>
      </w:r>
    </w:p>
    <w:p w:rsidR="007B2101" w:rsidRPr="00725098" w:rsidRDefault="007B2101" w:rsidP="009501C3">
      <w:pPr>
        <w:numPr>
          <w:ilvl w:val="0"/>
          <w:numId w:val="851"/>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Г. Распутин «Саяны».</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Сказ о валдайских колокольчиках.</w:t>
      </w:r>
    </w:p>
    <w:p w:rsidR="007B2101" w:rsidRPr="00725098" w:rsidRDefault="007B2101"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 родной природе.</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Под дыханьем непогоды.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В.Д. Берестов «Мороз».</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М.М. Зощенко «Гроза».</w:t>
      </w:r>
    </w:p>
    <w:p w:rsidR="007B2101" w:rsidRPr="00725098" w:rsidRDefault="007B2101" w:rsidP="009976A4">
      <w:pPr>
        <w:spacing w:line="490" w:lineRule="exact"/>
        <w:ind w:left="740"/>
        <w:rPr>
          <w:rFonts w:ascii="Times New Roman" w:hAnsi="Times New Roman" w:cs="Times New Roman"/>
        </w:rPr>
      </w:pPr>
      <w:r w:rsidRPr="00725098">
        <w:rPr>
          <w:rFonts w:ascii="Times New Roman" w:hAnsi="Times New Roman" w:cs="Times New Roman"/>
        </w:rPr>
        <w:t>А.А. Солоухин «Ветер».</w:t>
      </w:r>
    </w:p>
    <w:p w:rsidR="007B2101" w:rsidRPr="00725098" w:rsidRDefault="007B2101" w:rsidP="009501C3">
      <w:pPr>
        <w:numPr>
          <w:ilvl w:val="1"/>
          <w:numId w:val="843"/>
        </w:numPr>
        <w:tabs>
          <w:tab w:val="left" w:pos="1617"/>
        </w:tabs>
        <w:spacing w:line="280" w:lineRule="exact"/>
        <w:ind w:left="740"/>
        <w:jc w:val="both"/>
        <w:rPr>
          <w:rFonts w:ascii="Times New Roman" w:hAnsi="Times New Roman" w:cs="Times New Roman"/>
        </w:rPr>
      </w:pPr>
      <w:r w:rsidRPr="00725098">
        <w:rPr>
          <w:rFonts w:ascii="Times New Roman" w:hAnsi="Times New Roman" w:cs="Times New Roman"/>
        </w:rPr>
        <w:t>Распределённое по классам содержание обучения сопровождается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следующим деятельностным наполнением образовательного процесса.</w:t>
      </w:r>
    </w:p>
    <w:p w:rsidR="007B2101" w:rsidRPr="00725098" w:rsidRDefault="007B2101" w:rsidP="009501C3">
      <w:pPr>
        <w:numPr>
          <w:ilvl w:val="2"/>
          <w:numId w:val="843"/>
        </w:numPr>
        <w:tabs>
          <w:tab w:val="left" w:pos="1754"/>
        </w:tabs>
        <w:spacing w:line="490" w:lineRule="exact"/>
        <w:ind w:firstLine="740"/>
        <w:jc w:val="both"/>
        <w:rPr>
          <w:rFonts w:ascii="Times New Roman" w:hAnsi="Times New Roman" w:cs="Times New Roman"/>
        </w:rPr>
      </w:pPr>
      <w:r w:rsidRPr="00725098">
        <w:rPr>
          <w:rFonts w:ascii="Times New Roman" w:hAnsi="Times New Roman" w:cs="Times New Roman"/>
        </w:rPr>
        <w:t>Аудирование (слушание).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B2101" w:rsidRPr="00725098" w:rsidRDefault="007B2101" w:rsidP="009501C3">
      <w:pPr>
        <w:numPr>
          <w:ilvl w:val="2"/>
          <w:numId w:val="843"/>
        </w:numPr>
        <w:tabs>
          <w:tab w:val="left" w:pos="1758"/>
        </w:tabs>
        <w:spacing w:line="490" w:lineRule="exact"/>
        <w:ind w:firstLine="740"/>
        <w:jc w:val="both"/>
        <w:rPr>
          <w:rFonts w:ascii="Times New Roman" w:hAnsi="Times New Roman" w:cs="Times New Roman"/>
        </w:rPr>
      </w:pPr>
      <w:r w:rsidRPr="00725098">
        <w:rPr>
          <w:rFonts w:ascii="Times New Roman" w:hAnsi="Times New Roman" w:cs="Times New Roman"/>
        </w:rPr>
        <w:t>Чтение.</w:t>
      </w:r>
    </w:p>
    <w:p w:rsidR="007B2101" w:rsidRPr="00725098" w:rsidRDefault="007B2101" w:rsidP="009501C3">
      <w:pPr>
        <w:numPr>
          <w:ilvl w:val="3"/>
          <w:numId w:val="843"/>
        </w:numPr>
        <w:tabs>
          <w:tab w:val="left" w:pos="1940"/>
        </w:tabs>
        <w:spacing w:line="490" w:lineRule="exact"/>
        <w:ind w:firstLine="740"/>
        <w:jc w:val="both"/>
        <w:rPr>
          <w:rFonts w:ascii="Times New Roman" w:hAnsi="Times New Roman" w:cs="Times New Roman"/>
        </w:rPr>
      </w:pPr>
      <w:r w:rsidRPr="00725098">
        <w:rPr>
          <w:rFonts w:ascii="Times New Roman" w:hAnsi="Times New Roman" w:cs="Times New Roma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B2101" w:rsidRPr="00725098" w:rsidRDefault="007B2101" w:rsidP="009501C3">
      <w:pPr>
        <w:numPr>
          <w:ilvl w:val="3"/>
          <w:numId w:val="843"/>
        </w:numPr>
        <w:tabs>
          <w:tab w:val="left" w:pos="1940"/>
        </w:tabs>
        <w:spacing w:line="490" w:lineRule="exact"/>
        <w:ind w:firstLine="740"/>
        <w:jc w:val="both"/>
        <w:rPr>
          <w:rFonts w:ascii="Times New Roman" w:hAnsi="Times New Roman" w:cs="Times New Roman"/>
        </w:rPr>
      </w:pPr>
      <w:r w:rsidRPr="00725098">
        <w:rPr>
          <w:rFonts w:ascii="Times New Roman" w:hAnsi="Times New Roman" w:cs="Times New Roman"/>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7B2101" w:rsidRPr="00725098" w:rsidRDefault="007B2101" w:rsidP="009501C3">
      <w:pPr>
        <w:numPr>
          <w:ilvl w:val="3"/>
          <w:numId w:val="843"/>
        </w:numPr>
        <w:tabs>
          <w:tab w:val="left" w:pos="1945"/>
        </w:tabs>
        <w:spacing w:line="490" w:lineRule="exact"/>
        <w:ind w:firstLine="740"/>
        <w:jc w:val="both"/>
        <w:rPr>
          <w:rFonts w:ascii="Times New Roman" w:hAnsi="Times New Roman" w:cs="Times New Roman"/>
        </w:rPr>
      </w:pPr>
      <w:r w:rsidRPr="00725098">
        <w:rPr>
          <w:rFonts w:ascii="Times New Roman" w:hAnsi="Times New Roman" w:cs="Times New Roman"/>
        </w:rPr>
        <w:t>Чтение произведений устного народного творчества: русский фольклорный текст как источник познания ценностей и традиций народа.</w:t>
      </w:r>
    </w:p>
    <w:p w:rsidR="007B2101" w:rsidRPr="00725098" w:rsidRDefault="007B2101" w:rsidP="009501C3">
      <w:pPr>
        <w:numPr>
          <w:ilvl w:val="3"/>
          <w:numId w:val="843"/>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B2101" w:rsidRPr="00725098" w:rsidRDefault="007B2101" w:rsidP="009501C3">
      <w:pPr>
        <w:numPr>
          <w:ilvl w:val="3"/>
          <w:numId w:val="843"/>
        </w:numPr>
        <w:tabs>
          <w:tab w:val="left" w:pos="2002"/>
          <w:tab w:val="left" w:pos="7566"/>
        </w:tabs>
        <w:spacing w:line="490" w:lineRule="exact"/>
        <w:ind w:firstLine="740"/>
        <w:jc w:val="both"/>
        <w:rPr>
          <w:rFonts w:ascii="Times New Roman" w:hAnsi="Times New Roman" w:cs="Times New Roman"/>
        </w:rPr>
      </w:pPr>
      <w:r w:rsidRPr="00725098">
        <w:rPr>
          <w:rFonts w:ascii="Times New Roman" w:hAnsi="Times New Roman" w:cs="Times New Roman"/>
        </w:rPr>
        <w:t>Чтение информационных текстов:</w:t>
      </w:r>
      <w:r w:rsidRPr="00725098">
        <w:rPr>
          <w:rFonts w:ascii="Times New Roman" w:hAnsi="Times New Roman" w:cs="Times New Roman"/>
        </w:rPr>
        <w:tab/>
        <w:t>историко-культурный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комментарий к произведениям, отдельные факты биографии авторов изучаемых текстов.</w:t>
      </w:r>
    </w:p>
    <w:p w:rsidR="007B2101" w:rsidRPr="00725098" w:rsidRDefault="007B2101"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Говорение (культура речевого общения).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в учебных ситуациях этикетных форм и устойчивых формул, принципов общения, лежащих в основе национального речевого этикета.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Декламирование (чтение наизусть) стихотворных произведений по выбору обучающихся.</w:t>
      </w:r>
    </w:p>
    <w:p w:rsidR="007B2101" w:rsidRPr="00725098" w:rsidRDefault="007B2101"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Письмо (культура письменной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небольших по объёму письменных высказываний по проблемам, поставленным в изучаемых произведениях.</w:t>
      </w:r>
    </w:p>
    <w:p w:rsidR="007B2101" w:rsidRPr="00725098" w:rsidRDefault="007B2101"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B2101" w:rsidRPr="00725098" w:rsidRDefault="007B2101"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Литературоведческая пропедевтика.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Практическое использование при анализе текста изученных литературных понятий.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B2101" w:rsidRPr="00725098" w:rsidRDefault="007B2101" w:rsidP="009501C3">
      <w:pPr>
        <w:numPr>
          <w:ilvl w:val="2"/>
          <w:numId w:val="843"/>
        </w:numPr>
        <w:tabs>
          <w:tab w:val="left" w:pos="1738"/>
        </w:tabs>
        <w:spacing w:line="490" w:lineRule="exact"/>
        <w:ind w:firstLine="740"/>
        <w:jc w:val="both"/>
        <w:rPr>
          <w:rFonts w:ascii="Times New Roman" w:hAnsi="Times New Roman" w:cs="Times New Roman"/>
        </w:rPr>
      </w:pPr>
      <w:r w:rsidRPr="00725098">
        <w:rPr>
          <w:rFonts w:ascii="Times New Roman" w:hAnsi="Times New Roman" w:cs="Times New Roman"/>
        </w:rPr>
        <w:t>Творческая деятельность обучающихся (на основе изученных литературных произведений).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7B2101" w:rsidRPr="00725098" w:rsidRDefault="007B2101" w:rsidP="009501C3">
      <w:pPr>
        <w:numPr>
          <w:ilvl w:val="1"/>
          <w:numId w:val="843"/>
        </w:numPr>
        <w:tabs>
          <w:tab w:val="left" w:pos="1532"/>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(русском) языке.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7B2101" w:rsidRPr="00725098" w:rsidRDefault="007B2101" w:rsidP="009501C3">
      <w:pPr>
        <w:numPr>
          <w:ilvl w:val="2"/>
          <w:numId w:val="843"/>
        </w:numPr>
        <w:tabs>
          <w:tab w:val="left" w:pos="1734"/>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 и фольклора;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w:t>
      </w:r>
    </w:p>
    <w:p w:rsidR="007B2101" w:rsidRPr="00725098" w:rsidRDefault="007B2101" w:rsidP="009976A4">
      <w:pPr>
        <w:tabs>
          <w:tab w:val="left" w:pos="8944"/>
        </w:tabs>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w:t>
      </w:r>
      <w:r w:rsidRPr="00725098">
        <w:rPr>
          <w:rFonts w:ascii="Times New Roman" w:hAnsi="Times New Roman" w:cs="Times New Roman"/>
        </w:rPr>
        <w:tab/>
        <w:t>культуре,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восприимчивость к разным видам искусства, традициям и творчеству своего и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физического воспитания, формирования культуры здоровья и эмоционального благополучия: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Трудовое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 неприятие действий, приносящих ей вред.</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формируемые в том числе в процессе усвоения ряда литературоведческих понятий;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B2101" w:rsidRPr="00725098" w:rsidRDefault="007B2101" w:rsidP="009501C3">
      <w:pPr>
        <w:numPr>
          <w:ilvl w:val="2"/>
          <w:numId w:val="843"/>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3"/>
          <w:numId w:val="843"/>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различные тексты, устанавливать основания для сравнения</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текстов, устанавливать аналогии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при анализе текста, делать выводы.</w:t>
      </w:r>
    </w:p>
    <w:p w:rsidR="007B2101" w:rsidRPr="00725098" w:rsidRDefault="007B2101" w:rsidP="009501C3">
      <w:pPr>
        <w:numPr>
          <w:ilvl w:val="3"/>
          <w:numId w:val="843"/>
        </w:numPr>
        <w:tabs>
          <w:tab w:val="left" w:pos="195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собственного высказывания в соответствии с речевой ситуацией;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несложное миниисследование, выполнять по предложенному плану проектное задание;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3"/>
          <w:numId w:val="843"/>
        </w:numPr>
        <w:tabs>
          <w:tab w:val="left" w:pos="195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справочник для получения запрашиваемой информации, для уточнения;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графическую, видео, звуковую информацию в соответствии с учебной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B2101" w:rsidRPr="00725098" w:rsidRDefault="007B2101" w:rsidP="009501C3">
      <w:pPr>
        <w:numPr>
          <w:ilvl w:val="3"/>
          <w:numId w:val="843"/>
        </w:numPr>
        <w:tabs>
          <w:tab w:val="left" w:pos="195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3"/>
          <w:numId w:val="843"/>
        </w:numPr>
        <w:tabs>
          <w:tab w:val="left" w:pos="198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самоорганизации как части регулятивных универсальных учебных действий:</w:t>
      </w:r>
    </w:p>
    <w:p w:rsidR="007B2101" w:rsidRPr="00725098" w:rsidRDefault="007B2101" w:rsidP="009976A4">
      <w:pPr>
        <w:spacing w:line="490" w:lineRule="exact"/>
        <w:ind w:left="76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7B2101" w:rsidRPr="00725098" w:rsidRDefault="007B2101" w:rsidP="009501C3">
      <w:pPr>
        <w:numPr>
          <w:ilvl w:val="3"/>
          <w:numId w:val="843"/>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части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анализу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работе с текстами;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7B2101" w:rsidRPr="00725098" w:rsidRDefault="007B2101" w:rsidP="009501C3">
      <w:pPr>
        <w:numPr>
          <w:ilvl w:val="3"/>
          <w:numId w:val="843"/>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7B2101" w:rsidRPr="00725098" w:rsidRDefault="007B2101" w:rsidP="009976A4">
      <w:pPr>
        <w:spacing w:line="490" w:lineRule="exact"/>
        <w:ind w:left="760" w:right="422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7B2101" w:rsidRPr="00725098" w:rsidRDefault="007B2101" w:rsidP="009501C3">
      <w:pPr>
        <w:numPr>
          <w:ilvl w:val="2"/>
          <w:numId w:val="843"/>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Изучение учебного предмета «Литературное чтение на родном (русском) языке» в течение четырёх лет обучения должно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обеспечить: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коммуникативно-эстетических возможностей русского языка на основе изучения произведений русской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элементарными представлениями о национальном своеобразии метафор, олицетворений, эпитетов;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самостоятельный выбор интересующей литературы, обогащение собственного круга чтения;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справочных источников для получения дополнительной информации.</w:t>
      </w:r>
    </w:p>
    <w:p w:rsidR="007B2101" w:rsidRPr="00725098" w:rsidRDefault="007B2101" w:rsidP="009501C3">
      <w:pPr>
        <w:numPr>
          <w:ilvl w:val="3"/>
          <w:numId w:val="843"/>
        </w:numPr>
        <w:tabs>
          <w:tab w:val="left" w:pos="1991"/>
        </w:tabs>
        <w:spacing w:line="28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предметных результатов по отдельным темам программы по литературному чтению на родном (русском) языке: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значимость чтения родной русской литературы для познания себя, мира, национальной истории и культуры;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элементарными приёмами интерпретации произведений русской литературы;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словарь учебника для получения дополнительной информации о значении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читать наизусть стихотворные произведения по собственному выбору.</w:t>
      </w:r>
    </w:p>
    <w:p w:rsidR="007B2101" w:rsidRPr="00725098" w:rsidRDefault="007B2101" w:rsidP="009501C3">
      <w:pPr>
        <w:numPr>
          <w:ilvl w:val="0"/>
          <w:numId w:val="852"/>
        </w:numPr>
        <w:tabs>
          <w:tab w:val="left" w:pos="1971"/>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ориентироваться в нравственном содержании прочитанного, соотносить поступки героев с нравственными нормами;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обогащать собственный круг чтения;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соотносить впечатления от прочитанных и прослушанных произведений с впечатлениями от других видов искусства.</w:t>
      </w:r>
    </w:p>
    <w:p w:rsidR="007B2101" w:rsidRPr="00725098" w:rsidRDefault="007B2101" w:rsidP="009501C3">
      <w:pPr>
        <w:numPr>
          <w:ilvl w:val="0"/>
          <w:numId w:val="852"/>
        </w:numPr>
        <w:tabs>
          <w:tab w:val="left" w:pos="1266"/>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коммуникативно-эстетические возможности русского языка на основе изучения произведений русской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давать и обосновывать нравственную оценку поступков героев;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справочными источниками для понимания текста и получения дополнительной информации.</w:t>
      </w:r>
    </w:p>
    <w:p w:rsidR="007B2101" w:rsidRPr="00725098" w:rsidRDefault="007B2101" w:rsidP="009501C3">
      <w:pPr>
        <w:numPr>
          <w:ilvl w:val="0"/>
          <w:numId w:val="852"/>
        </w:numPr>
        <w:tabs>
          <w:tab w:val="left" w:pos="194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значимость чтения русской литературы для личного развития, для культурной самоидентификации;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позиции героев художественного текста, позицию автора художественного 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B2101" w:rsidRPr="00725098" w:rsidRDefault="007B2101" w:rsidP="009976A4">
      <w:pPr>
        <w:spacing w:line="280" w:lineRule="exact"/>
        <w:ind w:firstLine="76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самостоятельно выбирать интересующую литературу, формировать и обогащать собственный круг чтения;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пользоваться справочными источниками для понимания текста и получения дополнительной информации.</w:t>
      </w:r>
    </w:p>
    <w:p w:rsidR="007B2101" w:rsidRPr="00725098" w:rsidRDefault="007B2101" w:rsidP="009501C3">
      <w:pPr>
        <w:numPr>
          <w:ilvl w:val="0"/>
          <w:numId w:val="1501"/>
        </w:numPr>
        <w:tabs>
          <w:tab w:val="left" w:pos="1311"/>
        </w:tabs>
        <w:spacing w:line="490" w:lineRule="exact"/>
        <w:ind w:firstLine="760"/>
        <w:jc w:val="both"/>
        <w:rPr>
          <w:rFonts w:ascii="Times New Roman" w:hAnsi="Times New Roman" w:cs="Times New Roman"/>
        </w:rPr>
      </w:pPr>
      <w:r>
        <w:rPr>
          <w:rFonts w:ascii="Times New Roman" w:hAnsi="Times New Roman" w:cs="Times New Roman"/>
        </w:rPr>
        <w:t>Рабочая</w:t>
      </w:r>
      <w:r w:rsidRPr="00725098">
        <w:rPr>
          <w:rFonts w:ascii="Times New Roman" w:hAnsi="Times New Roman" w:cs="Times New Roman"/>
        </w:rPr>
        <w:t xml:space="preserve"> программа по учебному предмету </w:t>
      </w:r>
      <w:r w:rsidRPr="00E92E2E">
        <w:rPr>
          <w:rFonts w:ascii="Times New Roman" w:hAnsi="Times New Roman" w:cs="Times New Roman"/>
          <w:b/>
        </w:rPr>
        <w:t>«Иностранный (английский) язык».</w:t>
      </w:r>
    </w:p>
    <w:p w:rsidR="007B2101" w:rsidRPr="00725098" w:rsidRDefault="007B2101" w:rsidP="009501C3">
      <w:pPr>
        <w:numPr>
          <w:ilvl w:val="1"/>
          <w:numId w:val="1501"/>
        </w:numPr>
        <w:tabs>
          <w:tab w:val="left" w:pos="1537"/>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B2101" w:rsidRPr="00725098" w:rsidRDefault="007B2101" w:rsidP="009501C3">
      <w:pPr>
        <w:numPr>
          <w:ilvl w:val="1"/>
          <w:numId w:val="1501"/>
        </w:numPr>
        <w:tabs>
          <w:tab w:val="left" w:pos="1522"/>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501"/>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B2101" w:rsidRPr="00725098" w:rsidRDefault="007B2101" w:rsidP="009501C3">
      <w:pPr>
        <w:numPr>
          <w:ilvl w:val="1"/>
          <w:numId w:val="1501"/>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1501"/>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50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7B2101" w:rsidRPr="00725098" w:rsidRDefault="007B2101" w:rsidP="009501C3">
      <w:pPr>
        <w:numPr>
          <w:ilvl w:val="2"/>
          <w:numId w:val="150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B2101" w:rsidRPr="00725098" w:rsidRDefault="007B2101" w:rsidP="009501C3">
      <w:pPr>
        <w:numPr>
          <w:ilvl w:val="2"/>
          <w:numId w:val="1501"/>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2101" w:rsidRPr="00725098" w:rsidRDefault="007B2101" w:rsidP="009501C3">
      <w:pPr>
        <w:numPr>
          <w:ilvl w:val="2"/>
          <w:numId w:val="1501"/>
        </w:numPr>
        <w:pBdr>
          <w:top w:val="single" w:sz="4" w:space="1" w:color="auto"/>
          <w:left w:val="single" w:sz="4" w:space="4" w:color="auto"/>
          <w:bottom w:val="single" w:sz="4" w:space="1" w:color="auto"/>
          <w:right w:val="single" w:sz="4" w:space="4" w:color="auto"/>
        </w:pBdr>
        <w:tabs>
          <w:tab w:val="left" w:pos="1741"/>
        </w:tabs>
        <w:spacing w:line="490" w:lineRule="exact"/>
        <w:ind w:firstLine="780"/>
        <w:jc w:val="both"/>
        <w:rPr>
          <w:rFonts w:ascii="Times New Roman" w:hAnsi="Times New Roman" w:cs="Times New Roman"/>
        </w:rPr>
      </w:pPr>
      <w:r w:rsidRPr="00725098">
        <w:rPr>
          <w:rFonts w:ascii="Times New Roman" w:hAnsi="Times New Roman" w:cs="Times New Roman"/>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B2101" w:rsidRPr="00725098" w:rsidRDefault="007B2101" w:rsidP="009501C3">
      <w:pPr>
        <w:numPr>
          <w:ilvl w:val="3"/>
          <w:numId w:val="1501"/>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t>Образовательные цели программы по иностранному (английскому) языку на уровне начального общего образования включают:</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использование для решения учебных задач интеллектуальных операций (сравнение, анализ, обобщение);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B2101" w:rsidRPr="00725098" w:rsidRDefault="007B2101" w:rsidP="009501C3">
      <w:pPr>
        <w:numPr>
          <w:ilvl w:val="3"/>
          <w:numId w:val="1501"/>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t>Развивающие цели программы по иностранному (английскому) языку на уровне начального общего образования включают:</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становление коммуникативной культуры обучающихся и их общего речевого развития;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B2101" w:rsidRPr="00725098" w:rsidRDefault="007B2101" w:rsidP="009501C3">
      <w:pPr>
        <w:numPr>
          <w:ilvl w:val="3"/>
          <w:numId w:val="1501"/>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эмоционального и познавательного интереса к художественной культуре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положительной мотивации и устойчивого учебно</w:t>
      </w:r>
      <w:r w:rsidRPr="00725098">
        <w:rPr>
          <w:rFonts w:ascii="Times New Roman" w:hAnsi="Times New Roman" w:cs="Times New Roman"/>
        </w:rPr>
        <w:softHyphen/>
        <w:t>познавательного интереса к предмету «Иностранный язык».</w:t>
      </w:r>
    </w:p>
    <w:p w:rsidR="007B2101" w:rsidRPr="00725098" w:rsidRDefault="007B2101" w:rsidP="009501C3">
      <w:pPr>
        <w:numPr>
          <w:ilvl w:val="2"/>
          <w:numId w:val="1501"/>
        </w:numPr>
        <w:tabs>
          <w:tab w:val="left" w:pos="178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иностранного (английского) языка - 204 часа: во 2 классе - </w:t>
      </w:r>
      <w:r w:rsidRPr="00725098">
        <w:rPr>
          <w:rStyle w:val="2Georgia"/>
          <w:rFonts w:ascii="Times New Roman" w:eastAsia="Calibri" w:hAnsi="Times New Roman" w:cs="Times New Roman"/>
          <w:b w:val="0"/>
          <w:bCs w:val="0"/>
        </w:rPr>
        <w:t>68</w:t>
      </w:r>
      <w:r w:rsidRPr="00725098">
        <w:rPr>
          <w:rFonts w:ascii="Times New Roman" w:hAnsi="Times New Roman" w:cs="Times New Roman"/>
        </w:rPr>
        <w:t xml:space="preserve"> часов (2 часа в неделю), в 3 классе - </w:t>
      </w:r>
      <w:r w:rsidRPr="00725098">
        <w:rPr>
          <w:rStyle w:val="2Georgia"/>
          <w:rFonts w:ascii="Times New Roman" w:eastAsia="Calibri" w:hAnsi="Times New Roman" w:cs="Times New Roman"/>
          <w:b w:val="0"/>
          <w:bCs w:val="0"/>
        </w:rPr>
        <w:t>68</w:t>
      </w:r>
      <w:r w:rsidRPr="00725098">
        <w:rPr>
          <w:rFonts w:ascii="Times New Roman" w:hAnsi="Times New Roman" w:cs="Times New Roman"/>
        </w:rPr>
        <w:t xml:space="preserve"> часов (2 часа в неделю), в 4 классе - </w:t>
      </w:r>
      <w:r w:rsidRPr="00725098">
        <w:rPr>
          <w:rStyle w:val="2Georgia"/>
          <w:rFonts w:ascii="Times New Roman" w:eastAsia="Calibri" w:hAnsi="Times New Roman" w:cs="Times New Roman"/>
          <w:b w:val="0"/>
          <w:bCs w:val="0"/>
        </w:rPr>
        <w:t>68</w:t>
      </w:r>
      <w:r w:rsidRPr="00725098">
        <w:rPr>
          <w:rFonts w:ascii="Times New Roman" w:hAnsi="Times New Roman" w:cs="Times New Roman"/>
        </w:rPr>
        <w:t xml:space="preserve"> часов (2 часа в неделю).</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157.6. Содержание обучения во 2 классе.</w:t>
      </w:r>
    </w:p>
    <w:p w:rsidR="007B2101" w:rsidRPr="00725098" w:rsidRDefault="007B2101" w:rsidP="009501C3">
      <w:pPr>
        <w:numPr>
          <w:ilvl w:val="0"/>
          <w:numId w:val="1504"/>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0"/>
          <w:numId w:val="150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Приветствие. Знакомство. Моя семья. Мой день рождения. Моя любимая еда.</w:t>
      </w:r>
    </w:p>
    <w:p w:rsidR="007B2101" w:rsidRPr="00725098" w:rsidRDefault="007B2101" w:rsidP="009501C3">
      <w:pPr>
        <w:numPr>
          <w:ilvl w:val="0"/>
          <w:numId w:val="1504"/>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Любимый цвет, игрушка. Любимые занятия. Мой питомец. Выходной день.</w:t>
      </w:r>
    </w:p>
    <w:p w:rsidR="007B2101" w:rsidRPr="00725098" w:rsidRDefault="007B2101" w:rsidP="009501C3">
      <w:pPr>
        <w:numPr>
          <w:ilvl w:val="0"/>
          <w:numId w:val="1506"/>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Моя школа. Мои друзья. Моя малая родина (город, село).</w:t>
      </w:r>
    </w:p>
    <w:p w:rsidR="007B2101" w:rsidRPr="00725098" w:rsidRDefault="007B2101" w:rsidP="009501C3">
      <w:pPr>
        <w:numPr>
          <w:ilvl w:val="0"/>
          <w:numId w:val="1506"/>
        </w:numPr>
        <w:tabs>
          <w:tab w:val="left" w:pos="2050"/>
        </w:tabs>
        <w:spacing w:line="490" w:lineRule="exact"/>
        <w:ind w:firstLine="78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B2101" w:rsidRPr="00725098" w:rsidRDefault="007B2101" w:rsidP="009501C3">
      <w:pPr>
        <w:numPr>
          <w:ilvl w:val="0"/>
          <w:numId w:val="1507"/>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08"/>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0"/>
          <w:numId w:val="1509"/>
        </w:numPr>
        <w:tabs>
          <w:tab w:val="left" w:pos="2257"/>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7B2101" w:rsidRPr="00725098" w:rsidRDefault="007B2101" w:rsidP="009501C3">
      <w:pPr>
        <w:numPr>
          <w:ilvl w:val="0"/>
          <w:numId w:val="1509"/>
        </w:numPr>
        <w:tabs>
          <w:tab w:val="left" w:pos="2257"/>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B2101" w:rsidRPr="00725098" w:rsidRDefault="007B2101" w:rsidP="009501C3">
      <w:pPr>
        <w:numPr>
          <w:ilvl w:val="0"/>
          <w:numId w:val="1508"/>
        </w:numPr>
        <w:tabs>
          <w:tab w:val="left" w:pos="1949"/>
        </w:tabs>
        <w:spacing w:line="490" w:lineRule="exact"/>
        <w:ind w:firstLine="74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7B2101" w:rsidRPr="00725098" w:rsidRDefault="007B2101" w:rsidP="009501C3">
      <w:pPr>
        <w:numPr>
          <w:ilvl w:val="0"/>
          <w:numId w:val="1508"/>
        </w:numPr>
        <w:tabs>
          <w:tab w:val="left" w:pos="1949"/>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про себя: диалог, рассказ, сказка, электронное сообщение личного характера.</w:t>
      </w:r>
    </w:p>
    <w:p w:rsidR="007B2101" w:rsidRPr="00725098" w:rsidRDefault="007B2101" w:rsidP="009501C3">
      <w:pPr>
        <w:numPr>
          <w:ilvl w:val="0"/>
          <w:numId w:val="1508"/>
        </w:numPr>
        <w:tabs>
          <w:tab w:val="left" w:pos="2012"/>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письма (полупечатное написание букв, буквосочетаний,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коротких поздравлений с праздниками (с днём рождения, Новым годом).</w:t>
      </w:r>
    </w:p>
    <w:p w:rsidR="007B2101" w:rsidRPr="00725098" w:rsidRDefault="007B2101" w:rsidP="009501C3">
      <w:pPr>
        <w:numPr>
          <w:ilvl w:val="0"/>
          <w:numId w:val="1507"/>
        </w:numPr>
        <w:tabs>
          <w:tab w:val="left" w:pos="1796"/>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10"/>
        </w:numPr>
        <w:tabs>
          <w:tab w:val="left" w:pos="2012"/>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Корректное называние букв английского алфавита.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английского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7B2101" w:rsidRPr="00725098" w:rsidRDefault="007B2101" w:rsidP="009501C3">
      <w:pPr>
        <w:numPr>
          <w:ilvl w:val="0"/>
          <w:numId w:val="1510"/>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m</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don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doesn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rPr>
        <w:t xml:space="preserve">существительных в притяжательном падеже </w:t>
      </w:r>
      <w:r w:rsidRPr="00421831">
        <w:rPr>
          <w:rFonts w:ascii="Times New Roman" w:hAnsi="Times New Roman" w:cs="Times New Roman"/>
          <w:lang w:eastAsia="en-US"/>
        </w:rPr>
        <w:t>(</w:t>
      </w:r>
      <w:r w:rsidRPr="00725098">
        <w:rPr>
          <w:rFonts w:ascii="Times New Roman" w:hAnsi="Times New Roman" w:cs="Times New Roman"/>
          <w:lang w:val="en-US" w:eastAsia="en-US"/>
        </w:rPr>
        <w:t>Ann</w:t>
      </w:r>
      <w:r w:rsidRPr="00421831">
        <w:rPr>
          <w:rFonts w:ascii="Times New Roman" w:hAnsi="Times New Roman" w:cs="Times New Roman"/>
          <w:lang w:eastAsia="en-US"/>
        </w:rPr>
        <w:t>’</w:t>
      </w:r>
      <w:r w:rsidRPr="00725098">
        <w:rPr>
          <w:rFonts w:ascii="Times New Roman" w:hAnsi="Times New Roman" w:cs="Times New Roman"/>
          <w:lang w:val="en-US" w:eastAsia="en-US"/>
        </w:rPr>
        <w:t>s</w:t>
      </w:r>
      <w:r w:rsidRPr="00421831">
        <w:rPr>
          <w:rFonts w:ascii="Times New Roman" w:hAnsi="Times New Roman" w:cs="Times New Roman"/>
          <w:lang w:eastAsia="en-US"/>
        </w:rPr>
        <w:t>).</w:t>
      </w:r>
    </w:p>
    <w:p w:rsidR="007B2101" w:rsidRPr="00725098" w:rsidRDefault="007B2101" w:rsidP="009501C3">
      <w:pPr>
        <w:numPr>
          <w:ilvl w:val="0"/>
          <w:numId w:val="1510"/>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rPr>
        <w:t>(</w:t>
      </w:r>
      <w:r w:rsidRPr="00725098">
        <w:rPr>
          <w:rFonts w:ascii="Times New Roman" w:hAnsi="Times New Roman" w:cs="Times New Roman"/>
          <w:lang w:val="en-US" w:eastAsia="en-US"/>
        </w:rPr>
        <w:t>doctor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film</w:t>
      </w:r>
      <w:r w:rsidRPr="00421831">
        <w:rPr>
          <w:rFonts w:ascii="Times New Roman" w:hAnsi="Times New Roman" w:cs="Times New Roman"/>
          <w:lang w:eastAsia="en-US"/>
        </w:rPr>
        <w:t xml:space="preserve">) </w:t>
      </w:r>
      <w:r w:rsidRPr="00725098">
        <w:rPr>
          <w:rFonts w:ascii="Times New Roman" w:hAnsi="Times New Roman" w:cs="Times New Roman"/>
        </w:rPr>
        <w:t>с помощью языковой догадки.</w:t>
      </w:r>
    </w:p>
    <w:p w:rsidR="007B2101" w:rsidRPr="00725098" w:rsidRDefault="007B2101" w:rsidP="009501C3">
      <w:pPr>
        <w:numPr>
          <w:ilvl w:val="0"/>
          <w:numId w:val="1510"/>
        </w:numPr>
        <w:tabs>
          <w:tab w:val="left" w:pos="2028"/>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Нераспространённые и распространённые простые предложения.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начальным </w:t>
      </w:r>
      <w:r w:rsidRPr="00725098">
        <w:rPr>
          <w:rFonts w:ascii="Times New Roman" w:hAnsi="Times New Roman" w:cs="Times New Roman"/>
          <w:lang w:val="en-US" w:eastAsia="en-US"/>
        </w:rPr>
        <w:t>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It</w:t>
      </w:r>
      <w:r w:rsidRPr="00421831">
        <w:rPr>
          <w:rFonts w:ascii="Times New Roman" w:hAnsi="Times New Roman" w:cs="Times New Roman"/>
          <w:lang w:eastAsia="en-US"/>
        </w:rPr>
        <w:t>’</w:t>
      </w:r>
      <w:r w:rsidRPr="00725098">
        <w:rPr>
          <w:rFonts w:ascii="Times New Roman" w:hAnsi="Times New Roman" w:cs="Times New Roman"/>
          <w:lang w:val="en-US" w:eastAsia="en-US"/>
        </w:rPr>
        <w:t>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red</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ball</w:t>
      </w:r>
      <w:r w:rsidRPr="00421831">
        <w:rPr>
          <w:rFonts w:ascii="Times New Roman" w:hAnsi="Times New Roman" w:cs="Times New Roman"/>
          <w:lang w:eastAsia="en-US"/>
        </w:rPr>
        <w:t>.).</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простым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(They live in the country.),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именным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(The box is small.)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(I like to play with my cat. She can play the piano.).</w:t>
      </w:r>
    </w:p>
    <w:p w:rsidR="007B2101" w:rsidRPr="00421831" w:rsidRDefault="007B2101" w:rsidP="009976A4">
      <w:pPr>
        <w:tabs>
          <w:tab w:val="left" w:pos="2626"/>
          <w:tab w:val="left" w:pos="3096"/>
          <w:tab w:val="left" w:pos="5462"/>
          <w:tab w:val="left" w:pos="6648"/>
          <w:tab w:val="left" w:pos="7119"/>
        </w:tabs>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ab/>
      </w:r>
      <w:r w:rsidRPr="00725098">
        <w:rPr>
          <w:rFonts w:ascii="Times New Roman" w:hAnsi="Times New Roman" w:cs="Times New Roman"/>
        </w:rPr>
        <w:t>с</w:t>
      </w:r>
      <w:r w:rsidRPr="00421831">
        <w:rPr>
          <w:rFonts w:ascii="Times New Roman" w:hAnsi="Times New Roman" w:cs="Times New Roman"/>
          <w:lang w:val="en-US"/>
        </w:rPr>
        <w:tab/>
      </w:r>
      <w:r w:rsidRPr="00725098">
        <w:rPr>
          <w:rFonts w:ascii="Times New Roman" w:hAnsi="Times New Roman" w:cs="Times New Roman"/>
        </w:rPr>
        <w:t>глаголом</w:t>
      </w:r>
      <w:r w:rsidRPr="00421831">
        <w:rPr>
          <w:rFonts w:ascii="Times New Roman" w:hAnsi="Times New Roman" w:cs="Times New Roman"/>
          <w:lang w:val="en-US"/>
        </w:rPr>
        <w:t>-</w:t>
      </w:r>
      <w:r w:rsidRPr="00725098">
        <w:rPr>
          <w:rFonts w:ascii="Times New Roman" w:hAnsi="Times New Roman" w:cs="Times New Roman"/>
        </w:rPr>
        <w:t>связкой</w:t>
      </w:r>
      <w:r w:rsidRPr="00421831">
        <w:rPr>
          <w:rFonts w:ascii="Times New Roman" w:hAnsi="Times New Roman" w:cs="Times New Roman"/>
          <w:lang w:val="en-US"/>
        </w:rPr>
        <w:tab/>
      </w:r>
      <w:r w:rsidRPr="00725098">
        <w:rPr>
          <w:rFonts w:ascii="Times New Roman" w:hAnsi="Times New Roman" w:cs="Times New Roman"/>
          <w:lang w:val="en-US" w:eastAsia="en-US"/>
        </w:rPr>
        <w:t>to be</w:t>
      </w:r>
      <w:r w:rsidRPr="00725098">
        <w:rPr>
          <w:rFonts w:ascii="Times New Roman" w:hAnsi="Times New Roman" w:cs="Times New Roman"/>
          <w:lang w:val="en-US" w:eastAsia="en-US"/>
        </w:rPr>
        <w:tab/>
      </w:r>
      <w:r w:rsidRPr="00725098">
        <w:rPr>
          <w:rFonts w:ascii="Times New Roman" w:hAnsi="Times New Roman" w:cs="Times New Roman"/>
        </w:rPr>
        <w:t>в</w:t>
      </w:r>
      <w:r w:rsidRPr="00421831">
        <w:rPr>
          <w:rFonts w:ascii="Times New Roman" w:hAnsi="Times New Roman" w:cs="Times New Roman"/>
          <w:lang w:val="en-US"/>
        </w:rPr>
        <w:tab/>
      </w:r>
      <w:r w:rsidRPr="00725098">
        <w:rPr>
          <w:rFonts w:ascii="Times New Roman" w:hAnsi="Times New Roman" w:cs="Times New Roman"/>
          <w:lang w:val="en-US" w:eastAsia="en-US"/>
        </w:rPr>
        <w:t>Present Simple Tense</w:t>
      </w:r>
    </w:p>
    <w:p w:rsidR="007B2101" w:rsidRPr="00421831" w:rsidRDefault="007B2101"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rPr>
        <w:t>(My father is a doctor. Is it a red ball? - Yes, it is./No, it isn’t.).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Предложения с краткими глагольными формами </w:t>
      </w:r>
      <w:r w:rsidRPr="00421831">
        <w:rPr>
          <w:rFonts w:ascii="Times New Roman" w:hAnsi="Times New Roman" w:cs="Times New Roman"/>
          <w:lang w:eastAsia="en-US"/>
        </w:rPr>
        <w:t>(</w:t>
      </w:r>
      <w:r w:rsidRPr="00725098">
        <w:rPr>
          <w:rFonts w:ascii="Times New Roman" w:hAnsi="Times New Roman" w:cs="Times New Roman"/>
          <w:lang w:val="en-US" w:eastAsia="en-US"/>
        </w:rPr>
        <w:t>She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swim</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don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like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porridge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утвердительной форме </w:t>
      </w:r>
      <w:r w:rsidRPr="00421831">
        <w:rPr>
          <w:rFonts w:ascii="Times New Roman" w:hAnsi="Times New Roman" w:cs="Times New Roman"/>
          <w:lang w:eastAsia="en-US"/>
        </w:rPr>
        <w:t>(</w:t>
      </w:r>
      <w:r w:rsidRPr="00725098">
        <w:rPr>
          <w:rFonts w:ascii="Times New Roman" w:hAnsi="Times New Roman" w:cs="Times New Roman"/>
          <w:lang w:val="en-US" w:eastAsia="en-US"/>
        </w:rPr>
        <w:t>Come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please</w:t>
      </w:r>
      <w:r w:rsidRPr="00421831">
        <w:rPr>
          <w:rFonts w:ascii="Times New Roman" w:hAnsi="Times New Roman" w:cs="Times New Roman"/>
          <w:lang w:eastAsia="en-US"/>
        </w:rPr>
        <w:t>.).</w:t>
      </w:r>
    </w:p>
    <w:p w:rsidR="007B2101" w:rsidRPr="00725098" w:rsidRDefault="007B2101" w:rsidP="009976A4">
      <w:pPr>
        <w:tabs>
          <w:tab w:val="left" w:pos="2626"/>
          <w:tab w:val="left" w:pos="3096"/>
          <w:tab w:val="left" w:pos="5444"/>
          <w:tab w:val="left" w:pos="6648"/>
          <w:tab w:val="left" w:pos="7119"/>
        </w:tabs>
        <w:spacing w:line="490" w:lineRule="exact"/>
        <w:ind w:firstLine="740"/>
        <w:rPr>
          <w:rFonts w:ascii="Times New Roman" w:hAnsi="Times New Roman" w:cs="Times New Roman"/>
        </w:rPr>
      </w:pPr>
      <w:r w:rsidRPr="00725098">
        <w:rPr>
          <w:rFonts w:ascii="Times New Roman" w:hAnsi="Times New Roman" w:cs="Times New Roman"/>
        </w:rPr>
        <w:t xml:space="preserve">Глаголы в </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w:t>
      </w:r>
      <w:r w:rsidRPr="00725098">
        <w:rPr>
          <w:rFonts w:ascii="Times New Roman" w:hAnsi="Times New Roman" w:cs="Times New Roman"/>
        </w:rPr>
        <w:tab/>
        <w:t>и</w:t>
      </w:r>
      <w:r w:rsidRPr="00725098">
        <w:rPr>
          <w:rFonts w:ascii="Times New Roman" w:hAnsi="Times New Roman" w:cs="Times New Roman"/>
        </w:rPr>
        <w:tab/>
        <w:t>вопросительных</w:t>
      </w:r>
      <w:r w:rsidRPr="00725098">
        <w:rPr>
          <w:rFonts w:ascii="Times New Roman" w:hAnsi="Times New Roman" w:cs="Times New Roman"/>
        </w:rPr>
        <w:tab/>
        <w:t>(общий</w:t>
      </w:r>
      <w:r w:rsidRPr="00725098">
        <w:rPr>
          <w:rFonts w:ascii="Times New Roman" w:hAnsi="Times New Roman" w:cs="Times New Roman"/>
        </w:rPr>
        <w:tab/>
        <w:t>и</w:t>
      </w:r>
      <w:r w:rsidRPr="00725098">
        <w:rPr>
          <w:rFonts w:ascii="Times New Roman" w:hAnsi="Times New Roman" w:cs="Times New Roman"/>
        </w:rPr>
        <w:tab/>
        <w:t>специальный вопросы)</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предложениях.</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Глагольная</w:t>
      </w:r>
      <w:r w:rsidRPr="00DC5686">
        <w:rPr>
          <w:rFonts w:ascii="Times New Roman" w:hAnsi="Times New Roman" w:cs="Times New Roman"/>
        </w:rPr>
        <w:t xml:space="preserve"> </w:t>
      </w:r>
      <w:r w:rsidRPr="00725098">
        <w:rPr>
          <w:rFonts w:ascii="Times New Roman" w:hAnsi="Times New Roman" w:cs="Times New Roman"/>
        </w:rPr>
        <w:t>конструкция</w:t>
      </w:r>
      <w:r w:rsidRPr="00DC5686">
        <w:rPr>
          <w:rFonts w:ascii="Times New Roman" w:hAnsi="Times New Roman" w:cs="Times New Roman"/>
        </w:rPr>
        <w:t xml:space="preserve"> </w:t>
      </w:r>
      <w:r w:rsidRPr="00725098">
        <w:rPr>
          <w:rFonts w:ascii="Times New Roman" w:hAnsi="Times New Roman" w:cs="Times New Roman"/>
          <w:lang w:val="en-US" w:eastAsia="en-US"/>
        </w:rPr>
        <w:t>have</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DC5686">
        <w:rPr>
          <w:rFonts w:ascii="Times New Roman" w:hAnsi="Times New Roman" w:cs="Times New Roman"/>
          <w:lang w:eastAsia="en-US"/>
        </w:rPr>
        <w:t>’</w:t>
      </w:r>
      <w:r w:rsidRPr="00725098">
        <w:rPr>
          <w:rFonts w:ascii="Times New Roman" w:hAnsi="Times New Roman" w:cs="Times New Roman"/>
          <w:lang w:val="en-US" w:eastAsia="en-US"/>
        </w:rPr>
        <w:t>ve</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cat</w:t>
      </w:r>
      <w:r w:rsidRPr="00DC5686">
        <w:rPr>
          <w:rFonts w:ascii="Times New Roman" w:hAnsi="Times New Roman" w:cs="Times New Roman"/>
          <w:lang w:eastAsia="en-US"/>
        </w:rPr>
        <w:t xml:space="preserve">. </w:t>
      </w:r>
      <w:r w:rsidRPr="00725098">
        <w:rPr>
          <w:rFonts w:ascii="Times New Roman" w:hAnsi="Times New Roman" w:cs="Times New Roman"/>
          <w:lang w:val="en-US" w:eastAsia="en-US"/>
        </w:rPr>
        <w:t>He’s/She’s got a cat. Have you got a cat? - Yes, I have./No, I haven’t. What have you got?).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Модальный глагол </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rPr>
        <w:t>(</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tennis</w:t>
      </w:r>
      <w:r w:rsidRPr="00421831">
        <w:rPr>
          <w:rFonts w:ascii="Times New Roman" w:hAnsi="Times New Roman" w:cs="Times New Roman"/>
          <w:lang w:eastAsia="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rPr>
        <w:t>(</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chess</w:t>
      </w:r>
      <w:r w:rsidRPr="00421831">
        <w:rPr>
          <w:rFonts w:ascii="Times New Roman" w:hAnsi="Times New Roman" w:cs="Times New Roman"/>
          <w:lang w:eastAsia="en-US"/>
        </w:rPr>
        <w:t xml:space="preserve">.); </w:t>
      </w:r>
      <w:r w:rsidRPr="00725098">
        <w:rPr>
          <w:rFonts w:ascii="Times New Roman" w:hAnsi="Times New Roman" w:cs="Times New Roman"/>
        </w:rPr>
        <w:t xml:space="preserve">для получения разрешения </w:t>
      </w:r>
      <w:r w:rsidRPr="00421831">
        <w:rPr>
          <w:rFonts w:ascii="Times New Roman" w:hAnsi="Times New Roman" w:cs="Times New Roman"/>
          <w:lang w:eastAsia="en-US"/>
        </w:rPr>
        <w:t>(</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out</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Определённый, неопределённый и нулевой артикли с именами существительными (наиболее распространённые случаи).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Существительные во множественном числе, образованные по правилу и исключения </w:t>
      </w:r>
      <w:r w:rsidRPr="00421831">
        <w:rPr>
          <w:rFonts w:ascii="Times New Roman" w:hAnsi="Times New Roman" w:cs="Times New Roman"/>
          <w:lang w:eastAsia="en-US"/>
        </w:rPr>
        <w:t>(</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book</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books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man</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men</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Личные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(I, you, he/she/it, we, they). </w:t>
      </w:r>
      <w:r w:rsidRPr="00725098">
        <w:rPr>
          <w:rFonts w:ascii="Times New Roman" w:hAnsi="Times New Roman" w:cs="Times New Roman"/>
        </w:rPr>
        <w:t>Притяжательные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(my, your, his/her/its, our, their). </w:t>
      </w:r>
      <w:r w:rsidRPr="00725098">
        <w:rPr>
          <w:rFonts w:ascii="Times New Roman" w:hAnsi="Times New Roman" w:cs="Times New Roman"/>
        </w:rPr>
        <w:t xml:space="preserve">Указательные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this</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these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rPr>
        <w:t>(1-12).</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rPr>
        <w:t>(</w:t>
      </w:r>
      <w:r w:rsidRPr="00725098">
        <w:rPr>
          <w:rFonts w:ascii="Times New Roman" w:hAnsi="Times New Roman" w:cs="Times New Roman"/>
          <w:lang w:val="en-US" w:eastAsia="en-US"/>
        </w:rPr>
        <w:t>who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what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how</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how</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many</w:t>
      </w:r>
      <w:r w:rsidRPr="00421831">
        <w:rPr>
          <w:rFonts w:ascii="Times New Roman" w:hAnsi="Times New Roman" w:cs="Times New Roman"/>
          <w:lang w:eastAsia="en-US"/>
        </w:rPr>
        <w:t>).</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(in, on, near, under).</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Союзы </w:t>
      </w:r>
      <w:r w:rsidRPr="00725098">
        <w:rPr>
          <w:rFonts w:ascii="Times New Roman" w:hAnsi="Times New Roman" w:cs="Times New Roman"/>
          <w:lang w:val="en-US" w:eastAsia="en-US"/>
        </w:rPr>
        <w:t>and</w:t>
      </w:r>
      <w:r w:rsidRPr="00421831">
        <w:rPr>
          <w:rFonts w:ascii="Times New Roman" w:hAnsi="Times New Roman" w:cs="Times New Roman"/>
          <w:lang w:eastAsia="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rPr>
        <w:t>but</w:t>
      </w:r>
      <w:r w:rsidRPr="00421831">
        <w:rPr>
          <w:rFonts w:ascii="Times New Roman" w:hAnsi="Times New Roman" w:cs="Times New Roman"/>
          <w:lang w:eastAsia="en-US"/>
        </w:rPr>
        <w:t xml:space="preserve"> </w:t>
      </w:r>
      <w:r w:rsidRPr="00725098">
        <w:rPr>
          <w:rFonts w:ascii="Times New Roman" w:hAnsi="Times New Roman" w:cs="Times New Roman"/>
        </w:rPr>
        <w:t>(с однородными членами).</w:t>
      </w:r>
    </w:p>
    <w:p w:rsidR="007B2101" w:rsidRPr="00725098" w:rsidRDefault="007B2101" w:rsidP="009501C3">
      <w:pPr>
        <w:numPr>
          <w:ilvl w:val="0"/>
          <w:numId w:val="1507"/>
        </w:numPr>
        <w:tabs>
          <w:tab w:val="left" w:pos="1790"/>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названий родной страны и страны/стран изучаемого языка и их столиц.</w:t>
      </w:r>
    </w:p>
    <w:p w:rsidR="007B2101" w:rsidRPr="00725098" w:rsidRDefault="007B2101" w:rsidP="009501C3">
      <w:pPr>
        <w:numPr>
          <w:ilvl w:val="0"/>
          <w:numId w:val="1511"/>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157.7. Содержание обучения в 3 классе.</w:t>
      </w:r>
    </w:p>
    <w:p w:rsidR="007B2101" w:rsidRPr="00725098" w:rsidRDefault="007B2101"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Моя любимая еда. Мой день (распорядок</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дня).</w:t>
      </w:r>
    </w:p>
    <w:p w:rsidR="007B2101" w:rsidRPr="00725098" w:rsidRDefault="007B2101"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Мой питомец. Любимые занятия. Любимая сказка. Выходной день. Каникулы.</w:t>
      </w:r>
    </w:p>
    <w:p w:rsidR="007B2101" w:rsidRPr="00725098" w:rsidRDefault="007B2101"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rsidR="007B2101" w:rsidRPr="00725098" w:rsidRDefault="007B2101"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B2101" w:rsidRPr="00725098" w:rsidRDefault="007B2101"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14"/>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0"/>
          <w:numId w:val="1515"/>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7B2101" w:rsidRPr="00725098" w:rsidRDefault="007B2101" w:rsidP="009501C3">
      <w:pPr>
        <w:numPr>
          <w:ilvl w:val="0"/>
          <w:numId w:val="1515"/>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rsidR="007B2101" w:rsidRPr="00725098" w:rsidRDefault="007B2101" w:rsidP="009501C3">
      <w:pPr>
        <w:numPr>
          <w:ilvl w:val="0"/>
          <w:numId w:val="1514"/>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7B2101" w:rsidRPr="00725098" w:rsidRDefault="007B2101" w:rsidP="009501C3">
      <w:pPr>
        <w:numPr>
          <w:ilvl w:val="0"/>
          <w:numId w:val="1514"/>
        </w:numPr>
        <w:tabs>
          <w:tab w:val="left" w:pos="1955"/>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w:t>
      </w:r>
    </w:p>
    <w:p w:rsidR="007B2101" w:rsidRPr="00725098" w:rsidRDefault="007B2101" w:rsidP="009501C3">
      <w:pPr>
        <w:numPr>
          <w:ilvl w:val="0"/>
          <w:numId w:val="1514"/>
        </w:numPr>
        <w:tabs>
          <w:tab w:val="left" w:pos="1964"/>
        </w:tabs>
        <w:spacing w:line="490" w:lineRule="exact"/>
        <w:ind w:firstLine="74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(с днём рождения, Новым годом, Рождеством) с выражением пожеланий.</w:t>
      </w:r>
    </w:p>
    <w:p w:rsidR="007B2101" w:rsidRPr="00725098" w:rsidRDefault="007B2101"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Фонетически корректное озвучивание букв английского алфавита.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are</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725098">
        <w:rPr>
          <w:rFonts w:ascii="Times New Roman" w:hAnsi="Times New Roman" w:cs="Times New Roman"/>
          <w:lang w:val="en-US" w:eastAsia="en-US"/>
        </w:rPr>
        <w:t>tion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ight</w:t>
      </w:r>
      <w:r w:rsidRPr="00421831">
        <w:rPr>
          <w:rFonts w:ascii="Times New Roman" w:hAnsi="Times New Roman" w:cs="Times New Roman"/>
          <w:lang w:eastAsia="en-US"/>
        </w:rPr>
        <w:t xml:space="preserve">) </w:t>
      </w:r>
      <w:r w:rsidRPr="00725098">
        <w:rPr>
          <w:rFonts w:ascii="Times New Roman" w:hAnsi="Times New Roman" w:cs="Times New Roman"/>
        </w:rPr>
        <w:t>в односложных, двусложных и многосложных словах.</w:t>
      </w:r>
    </w:p>
    <w:p w:rsidR="007B2101" w:rsidRPr="00725098" w:rsidRDefault="007B2101" w:rsidP="009976A4">
      <w:pPr>
        <w:spacing w:line="490" w:lineRule="exact"/>
        <w:ind w:firstLine="760"/>
        <w:rPr>
          <w:rFonts w:ascii="Times New Roman" w:hAnsi="Times New Roman" w:cs="Times New Roman"/>
        </w:rPr>
      </w:pPr>
      <w:r>
        <w:rPr>
          <w:rFonts w:ascii="Times New Roman" w:hAnsi="Times New Roman" w:cs="Times New Roman"/>
        </w:rPr>
        <w:t>Выд</w:t>
      </w:r>
      <w:r w:rsidRPr="00725098">
        <w:rPr>
          <w:rFonts w:ascii="Times New Roman" w:hAnsi="Times New Roman" w:cs="Times New Roman"/>
        </w:rPr>
        <w:t>еление некоторых звукобуквенных сочетаний при анализе изученных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7B2101" w:rsidRPr="00725098" w:rsidRDefault="007B2101" w:rsidP="009501C3">
      <w:pPr>
        <w:numPr>
          <w:ilvl w:val="0"/>
          <w:numId w:val="15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Правильное написание изученных 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B2101" w:rsidRPr="00725098" w:rsidRDefault="007B2101" w:rsidP="009501C3">
      <w:pPr>
        <w:numPr>
          <w:ilvl w:val="0"/>
          <w:numId w:val="1516"/>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21831">
        <w:rPr>
          <w:rFonts w:ascii="Times New Roman" w:hAnsi="Times New Roman" w:cs="Times New Roman"/>
          <w:lang w:eastAsia="en-US"/>
        </w:rPr>
        <w:t>-</w:t>
      </w:r>
      <w:r w:rsidRPr="00725098">
        <w:rPr>
          <w:rFonts w:ascii="Times New Roman" w:hAnsi="Times New Roman" w:cs="Times New Roman"/>
          <w:lang w:val="en-US" w:eastAsia="en-US"/>
        </w:rPr>
        <w:t>teen</w:t>
      </w:r>
      <w:r w:rsidRPr="00421831">
        <w:rPr>
          <w:rFonts w:ascii="Times New Roman" w:hAnsi="Times New Roman" w:cs="Times New Roman"/>
          <w:lang w:eastAsia="en-US"/>
        </w:rPr>
        <w:t>, -</w:t>
      </w:r>
      <w:r w:rsidRPr="00725098">
        <w:rPr>
          <w:rFonts w:ascii="Times New Roman" w:hAnsi="Times New Roman" w:cs="Times New Roman"/>
          <w:lang w:val="en-US" w:eastAsia="en-US"/>
        </w:rPr>
        <w:t>ty</w:t>
      </w:r>
      <w:r w:rsidRPr="00421831">
        <w:rPr>
          <w:rFonts w:ascii="Times New Roman" w:hAnsi="Times New Roman" w:cs="Times New Roman"/>
          <w:lang w:eastAsia="en-US"/>
        </w:rPr>
        <w:t>, -</w:t>
      </w:r>
      <w:r w:rsidRPr="00725098">
        <w:rPr>
          <w:rFonts w:ascii="Times New Roman" w:hAnsi="Times New Roman" w:cs="Times New Roman"/>
          <w:lang w:val="en-US" w:eastAsia="en-US"/>
        </w:rPr>
        <w:t>th</w:t>
      </w:r>
      <w:r w:rsidRPr="00421831">
        <w:rPr>
          <w:rFonts w:ascii="Times New Roman" w:hAnsi="Times New Roman" w:cs="Times New Roman"/>
          <w:lang w:eastAsia="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sportsman</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rPr>
        <w:t>(</w:t>
      </w:r>
      <w:r w:rsidRPr="00725098">
        <w:rPr>
          <w:rFonts w:ascii="Times New Roman" w:hAnsi="Times New Roman" w:cs="Times New Roman"/>
          <w:lang w:val="en-US" w:eastAsia="en-US"/>
        </w:rPr>
        <w:t>doctor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film</w:t>
      </w:r>
      <w:r w:rsidRPr="00421831">
        <w:rPr>
          <w:rFonts w:ascii="Times New Roman" w:hAnsi="Times New Roman" w:cs="Times New Roman"/>
          <w:lang w:eastAsia="en-US"/>
        </w:rPr>
        <w:t xml:space="preserve">) </w:t>
      </w:r>
      <w:r w:rsidRPr="00725098">
        <w:rPr>
          <w:rFonts w:ascii="Times New Roman" w:hAnsi="Times New Roman" w:cs="Times New Roman"/>
        </w:rPr>
        <w:t>с помощью языковой догадки.</w:t>
      </w:r>
    </w:p>
    <w:p w:rsidR="007B2101" w:rsidRPr="00725098" w:rsidRDefault="007B2101" w:rsidP="009501C3">
      <w:pPr>
        <w:numPr>
          <w:ilvl w:val="0"/>
          <w:numId w:val="1516"/>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21831">
        <w:rPr>
          <w:rFonts w:ascii="Times New Roman" w:hAnsi="Times New Roman" w:cs="Times New Roman"/>
          <w:lang w:eastAsia="en-US"/>
        </w:rPr>
        <w:t>-</w:t>
      </w:r>
      <w:r w:rsidRPr="00725098">
        <w:rPr>
          <w:rFonts w:ascii="Times New Roman" w:hAnsi="Times New Roman" w:cs="Times New Roman"/>
          <w:lang w:val="en-US" w:eastAsia="en-US"/>
        </w:rPr>
        <w:t>teen</w:t>
      </w:r>
      <w:r w:rsidRPr="00421831">
        <w:rPr>
          <w:rFonts w:ascii="Times New Roman" w:hAnsi="Times New Roman" w:cs="Times New Roman"/>
          <w:lang w:eastAsia="en-US"/>
        </w:rPr>
        <w:t>, -</w:t>
      </w:r>
      <w:r w:rsidRPr="00725098">
        <w:rPr>
          <w:rFonts w:ascii="Times New Roman" w:hAnsi="Times New Roman" w:cs="Times New Roman"/>
          <w:lang w:val="en-US" w:eastAsia="en-US"/>
        </w:rPr>
        <w:t>ty</w:t>
      </w:r>
      <w:r w:rsidRPr="00421831">
        <w:rPr>
          <w:rFonts w:ascii="Times New Roman" w:hAnsi="Times New Roman" w:cs="Times New Roman"/>
          <w:lang w:eastAsia="en-US"/>
        </w:rPr>
        <w:t>, -</w:t>
      </w:r>
      <w:r w:rsidRPr="00725098">
        <w:rPr>
          <w:rFonts w:ascii="Times New Roman" w:hAnsi="Times New Roman" w:cs="Times New Roman"/>
          <w:lang w:val="en-US" w:eastAsia="en-US"/>
        </w:rPr>
        <w:t>th</w:t>
      </w:r>
      <w:r w:rsidRPr="00421831">
        <w:rPr>
          <w:rFonts w:ascii="Times New Roman" w:hAnsi="Times New Roman" w:cs="Times New Roman"/>
          <w:lang w:eastAsia="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football</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snowman</w:t>
      </w:r>
      <w:r w:rsidRPr="00421831">
        <w:rPr>
          <w:rFonts w:ascii="Times New Roman" w:hAnsi="Times New Roman" w:cs="Times New Roman"/>
          <w:lang w:eastAsia="en-US"/>
        </w:rPr>
        <w:t>)</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Past Simple Tense (There was an old house near the river.).</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отрицательной </w:t>
      </w:r>
      <w:r w:rsidRPr="00421831">
        <w:rPr>
          <w:rFonts w:ascii="Times New Roman" w:hAnsi="Times New Roman" w:cs="Times New Roman"/>
          <w:lang w:eastAsia="en-US"/>
        </w:rPr>
        <w:t>(</w:t>
      </w:r>
      <w:r w:rsidRPr="00725098">
        <w:rPr>
          <w:rFonts w:ascii="Times New Roman" w:hAnsi="Times New Roman" w:cs="Times New Roman"/>
          <w:lang w:val="en-US" w:eastAsia="en-US"/>
        </w:rPr>
        <w:t>Don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talk</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please</w:t>
      </w:r>
      <w:r w:rsidRPr="00421831">
        <w:rPr>
          <w:rFonts w:ascii="Times New Roman" w:hAnsi="Times New Roman" w:cs="Times New Roman"/>
          <w:lang w:eastAsia="en-US"/>
        </w:rPr>
        <w:t xml:space="preserve">.) </w:t>
      </w:r>
      <w:r w:rsidRPr="00725098">
        <w:rPr>
          <w:rFonts w:ascii="Times New Roman" w:hAnsi="Times New Roman" w:cs="Times New Roman"/>
        </w:rPr>
        <w:t>форме.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Правильные и неправильные глаголы в </w:t>
      </w:r>
      <w:r w:rsidRPr="00725098">
        <w:rPr>
          <w:rFonts w:ascii="Times New Roman" w:hAnsi="Times New Roman" w:cs="Times New Roman"/>
          <w:lang w:val="en-US" w:eastAsia="en-US"/>
        </w:rPr>
        <w:t>Past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I’d like to </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(I’d like to read this book.).</w:t>
      </w:r>
    </w:p>
    <w:p w:rsidR="007B2101" w:rsidRPr="00421831" w:rsidRDefault="007B2101"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Конструкции</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глаголами</w:t>
      </w:r>
      <w:r w:rsidRPr="00421831">
        <w:rPr>
          <w:rFonts w:ascii="Times New Roman" w:hAnsi="Times New Roman" w:cs="Times New Roman"/>
          <w:lang w:val="en-US"/>
        </w:rPr>
        <w:t xml:space="preserve"> </w:t>
      </w:r>
      <w:r w:rsidRPr="00725098">
        <w:rPr>
          <w:rFonts w:ascii="Times New Roman" w:hAnsi="Times New Roman" w:cs="Times New Roman"/>
        </w:rPr>
        <w:t>на</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-ing: to like/enjoy doing smth (I like riding my</w:t>
      </w:r>
    </w:p>
    <w:p w:rsidR="007B2101" w:rsidRPr="00421831" w:rsidRDefault="007B2101"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rPr>
        <w:t>bike.).</w:t>
      </w:r>
    </w:p>
    <w:p w:rsidR="007B2101" w:rsidRPr="00421831" w:rsidRDefault="007B2101" w:rsidP="009976A4">
      <w:pPr>
        <w:spacing w:line="499" w:lineRule="exact"/>
        <w:ind w:firstLine="740"/>
        <w:rPr>
          <w:rFonts w:ascii="Times New Roman" w:hAnsi="Times New Roman" w:cs="Times New Roman"/>
          <w:lang w:val="en-US"/>
        </w:rPr>
      </w:pPr>
      <w:r w:rsidRPr="00725098">
        <w:rPr>
          <w:rFonts w:ascii="Times New Roman" w:hAnsi="Times New Roman" w:cs="Times New Roman"/>
        </w:rPr>
        <w:t>Существительные</w:t>
      </w:r>
      <w:r w:rsidRPr="00421831">
        <w:rPr>
          <w:rFonts w:ascii="Times New Roman" w:hAnsi="Times New Roman" w:cs="Times New Roman"/>
          <w:lang w:val="en-US"/>
        </w:rPr>
        <w:t xml:space="preserv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притяжательном</w:t>
      </w:r>
      <w:r w:rsidRPr="00421831">
        <w:rPr>
          <w:rFonts w:ascii="Times New Roman" w:hAnsi="Times New Roman" w:cs="Times New Roman"/>
          <w:lang w:val="en-US"/>
        </w:rPr>
        <w:t xml:space="preserve"> </w:t>
      </w:r>
      <w:r w:rsidRPr="00725098">
        <w:rPr>
          <w:rFonts w:ascii="Times New Roman" w:hAnsi="Times New Roman" w:cs="Times New Roman"/>
        </w:rPr>
        <w:t>падеже</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(Possessive Case; Ann’s dress, children’s toys, boys’ books).</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Слова, выражающие количество с исчисляемыми и неисчисляемыми существительными </w:t>
      </w:r>
      <w:r w:rsidRPr="00421831">
        <w:rPr>
          <w:rFonts w:ascii="Times New Roman" w:hAnsi="Times New Roman" w:cs="Times New Roman"/>
          <w:lang w:eastAsia="en-US"/>
        </w:rPr>
        <w:t>(</w:t>
      </w:r>
      <w:r w:rsidRPr="00725098">
        <w:rPr>
          <w:rFonts w:ascii="Times New Roman" w:hAnsi="Times New Roman" w:cs="Times New Roman"/>
          <w:lang w:val="en-US" w:eastAsia="en-US"/>
        </w:rPr>
        <w:t>much</w:t>
      </w:r>
      <w:r w:rsidRPr="00421831">
        <w:rPr>
          <w:rFonts w:ascii="Times New Roman" w:hAnsi="Times New Roman" w:cs="Times New Roman"/>
          <w:lang w:eastAsia="en-US"/>
        </w:rPr>
        <w:t>/</w:t>
      </w:r>
      <w:r w:rsidRPr="00725098">
        <w:rPr>
          <w:rFonts w:ascii="Times New Roman" w:hAnsi="Times New Roman" w:cs="Times New Roman"/>
          <w:lang w:val="en-US" w:eastAsia="en-US"/>
        </w:rPr>
        <w:t>many</w:t>
      </w:r>
      <w:r w:rsidRPr="00421831">
        <w:rPr>
          <w:rFonts w:ascii="Times New Roman" w:hAnsi="Times New Roman" w:cs="Times New Roman"/>
          <w:lang w:eastAsia="en-US"/>
        </w:rPr>
        <w:t>/</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of</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Личные местоимения в объектном </w:t>
      </w:r>
      <w:r w:rsidRPr="00421831">
        <w:rPr>
          <w:rFonts w:ascii="Times New Roman" w:hAnsi="Times New Roman" w:cs="Times New Roman"/>
          <w:lang w:eastAsia="en-US"/>
        </w:rPr>
        <w:t>(</w:t>
      </w:r>
      <w:r w:rsidRPr="00725098">
        <w:rPr>
          <w:rFonts w:ascii="Times New Roman" w:hAnsi="Times New Roman" w:cs="Times New Roman"/>
          <w:lang w:val="en-US" w:eastAsia="en-US"/>
        </w:rPr>
        <w:t>me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you</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him</w:t>
      </w:r>
      <w:r w:rsidRPr="00421831">
        <w:rPr>
          <w:rFonts w:ascii="Times New Roman" w:hAnsi="Times New Roman" w:cs="Times New Roman"/>
          <w:lang w:eastAsia="en-US"/>
        </w:rPr>
        <w:t>/</w:t>
      </w:r>
      <w:r w:rsidRPr="00725098">
        <w:rPr>
          <w:rFonts w:ascii="Times New Roman" w:hAnsi="Times New Roman" w:cs="Times New Roman"/>
          <w:lang w:val="en-US" w:eastAsia="en-US"/>
        </w:rPr>
        <w:t>her</w:t>
      </w:r>
      <w:r w:rsidRPr="00421831">
        <w:rPr>
          <w:rFonts w:ascii="Times New Roman" w:hAnsi="Times New Roman" w:cs="Times New Roman"/>
          <w:lang w:eastAsia="en-US"/>
        </w:rPr>
        <w:t>/</w:t>
      </w:r>
      <w:r w:rsidRPr="00725098">
        <w:rPr>
          <w:rFonts w:ascii="Times New Roman" w:hAnsi="Times New Roman" w:cs="Times New Roman"/>
          <w:lang w:val="en-US" w:eastAsia="en-US"/>
        </w:rPr>
        <w:t>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us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them</w:t>
      </w:r>
      <w:r w:rsidRPr="00421831">
        <w:rPr>
          <w:rFonts w:ascii="Times New Roman" w:hAnsi="Times New Roman" w:cs="Times New Roman"/>
          <w:lang w:eastAsia="en-US"/>
        </w:rPr>
        <w:t xml:space="preserve">) </w:t>
      </w:r>
      <w:r w:rsidRPr="00725098">
        <w:rPr>
          <w:rFonts w:ascii="Times New Roman" w:hAnsi="Times New Roman" w:cs="Times New Roman"/>
        </w:rPr>
        <w:t xml:space="preserve">падеже. Указательные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this</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these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that</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those</w:t>
      </w:r>
      <w:r w:rsidRPr="00421831">
        <w:rPr>
          <w:rFonts w:ascii="Times New Roman" w:hAnsi="Times New Roman" w:cs="Times New Roman"/>
          <w:lang w:eastAsia="en-US"/>
        </w:rPr>
        <w:t xml:space="preserve">). </w:t>
      </w:r>
      <w:r w:rsidRPr="00725098">
        <w:rPr>
          <w:rFonts w:ascii="Times New Roman" w:hAnsi="Times New Roman" w:cs="Times New Roman"/>
        </w:rPr>
        <w:t xml:space="preserve">Неопределённые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some</w:t>
      </w:r>
      <w:r w:rsidRPr="00421831">
        <w:rPr>
          <w:rFonts w:ascii="Times New Roman" w:hAnsi="Times New Roman" w:cs="Times New Roman"/>
          <w:lang w:eastAsia="en-US"/>
        </w:rPr>
        <w:t>/</w:t>
      </w:r>
      <w:r w:rsidRPr="00725098">
        <w:rPr>
          <w:rFonts w:ascii="Times New Roman" w:hAnsi="Times New Roman" w:cs="Times New Roman"/>
          <w:lang w:val="en-US" w:eastAsia="en-US"/>
        </w:rPr>
        <w:t>any</w:t>
      </w:r>
      <w:r w:rsidRPr="00421831">
        <w:rPr>
          <w:rFonts w:ascii="Times New Roman" w:hAnsi="Times New Roman" w:cs="Times New Roman"/>
          <w:lang w:eastAsia="en-US"/>
        </w:rPr>
        <w:t xml:space="preserve">) </w:t>
      </w:r>
      <w:r w:rsidRPr="00725098">
        <w:rPr>
          <w:rFonts w:ascii="Times New Roman" w:hAnsi="Times New Roman" w:cs="Times New Roman"/>
        </w:rPr>
        <w:t xml:space="preserve">в повествовательных и вопросительных предложениях </w:t>
      </w:r>
      <w:r w:rsidRPr="00421831">
        <w:rPr>
          <w:rFonts w:ascii="Times New Roman" w:hAnsi="Times New Roman" w:cs="Times New Roman"/>
          <w:lang w:eastAsia="en-US"/>
        </w:rPr>
        <w:t>(</w:t>
      </w:r>
      <w:r w:rsidRPr="00725098">
        <w:rPr>
          <w:rFonts w:ascii="Times New Roman" w:hAnsi="Times New Roman" w:cs="Times New Roman"/>
          <w:lang w:val="en-US" w:eastAsia="en-US"/>
        </w:rPr>
        <w:t>Have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you</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any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friends</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Yes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some</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Наречия частотности </w:t>
      </w:r>
      <w:r w:rsidRPr="00421831">
        <w:rPr>
          <w:rFonts w:ascii="Times New Roman" w:hAnsi="Times New Roman" w:cs="Times New Roman"/>
          <w:lang w:eastAsia="en-US"/>
        </w:rPr>
        <w:t>(</w:t>
      </w:r>
      <w:r w:rsidRPr="00725098">
        <w:rPr>
          <w:rFonts w:ascii="Times New Roman" w:hAnsi="Times New Roman" w:cs="Times New Roman"/>
          <w:lang w:val="en-US" w:eastAsia="en-US"/>
        </w:rPr>
        <w:t>usually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often</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rPr>
        <w:t xml:space="preserve">(13-100). </w:t>
      </w:r>
      <w:r w:rsidRPr="00725098">
        <w:rPr>
          <w:rFonts w:ascii="Times New Roman" w:hAnsi="Times New Roman" w:cs="Times New Roman"/>
        </w:rPr>
        <w:t>Порядковые числительные (1-30).</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rPr>
        <w:t>(</w:t>
      </w:r>
      <w:r w:rsidRPr="00725098">
        <w:rPr>
          <w:rFonts w:ascii="Times New Roman" w:hAnsi="Times New Roman" w:cs="Times New Roman"/>
          <w:lang w:val="en-US" w:eastAsia="en-US"/>
        </w:rPr>
        <w:t>when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whose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why</w:t>
      </w:r>
      <w:r w:rsidRPr="00421831">
        <w:rPr>
          <w:rFonts w:ascii="Times New Roman" w:hAnsi="Times New Roman" w:cs="Times New Roman"/>
          <w:lang w:eastAsia="en-US"/>
        </w:rPr>
        <w:t>).</w:t>
      </w:r>
    </w:p>
    <w:p w:rsidR="007B2101" w:rsidRPr="00421831" w:rsidRDefault="007B2101" w:rsidP="009976A4">
      <w:pPr>
        <w:spacing w:line="490" w:lineRule="exact"/>
        <w:ind w:firstLine="76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(next to, in front of, behind), </w:t>
      </w:r>
      <w:r w:rsidRPr="00725098">
        <w:rPr>
          <w:rFonts w:ascii="Times New Roman" w:hAnsi="Times New Roman" w:cs="Times New Roman"/>
        </w:rPr>
        <w:t>направления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(to), </w:t>
      </w:r>
      <w:r w:rsidRPr="00725098">
        <w:rPr>
          <w:rFonts w:ascii="Times New Roman" w:hAnsi="Times New Roman" w:cs="Times New Roman"/>
        </w:rPr>
        <w:t>времени</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(at, in, on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выражениях</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at 5 o’clock, in the morning, on Monday).</w:t>
      </w:r>
    </w:p>
    <w:p w:rsidR="007B2101" w:rsidRPr="00725098" w:rsidRDefault="007B2101"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B2101" w:rsidRPr="00725098" w:rsidRDefault="007B2101" w:rsidP="009501C3">
      <w:pPr>
        <w:numPr>
          <w:ilvl w:val="0"/>
          <w:numId w:val="1512"/>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в том числе контекстуальной,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157.8. Содержание обучения в 4 классе.</w:t>
      </w:r>
    </w:p>
    <w:p w:rsidR="007B2101" w:rsidRPr="00725098" w:rsidRDefault="007B2101" w:rsidP="009501C3">
      <w:pPr>
        <w:numPr>
          <w:ilvl w:val="0"/>
          <w:numId w:val="1517"/>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0"/>
          <w:numId w:val="1518"/>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 Моя любимая еда. Мой день (распорядок дня, домашние обязанности).</w:t>
      </w:r>
    </w:p>
    <w:p w:rsidR="007B2101" w:rsidRPr="00725098" w:rsidRDefault="007B2101"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Мой питомец. Любимые занятия. Занятия спортом. Любимая сказка/история/рассказ. Выходной день. Каникулы.</w:t>
      </w:r>
    </w:p>
    <w:p w:rsidR="007B2101" w:rsidRPr="00725098" w:rsidRDefault="007B2101"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B2101" w:rsidRPr="00725098" w:rsidRDefault="007B2101"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B2101" w:rsidRPr="00725098" w:rsidRDefault="007B2101" w:rsidP="009501C3">
      <w:pPr>
        <w:numPr>
          <w:ilvl w:val="0"/>
          <w:numId w:val="1517"/>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19"/>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0"/>
          <w:numId w:val="1520"/>
        </w:numPr>
        <w:tabs>
          <w:tab w:val="left" w:pos="2226"/>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7B2101" w:rsidRPr="00725098" w:rsidRDefault="007B2101" w:rsidP="009501C3">
      <w:pPr>
        <w:numPr>
          <w:ilvl w:val="0"/>
          <w:numId w:val="1520"/>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Краткое устное изложение результатов выполненного несложного проектного задания.</w:t>
      </w:r>
    </w:p>
    <w:p w:rsidR="007B2101" w:rsidRPr="00725098" w:rsidRDefault="007B2101" w:rsidP="009501C3">
      <w:pPr>
        <w:numPr>
          <w:ilvl w:val="0"/>
          <w:numId w:val="1519"/>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501C3">
      <w:pPr>
        <w:numPr>
          <w:ilvl w:val="0"/>
          <w:numId w:val="1521"/>
        </w:numPr>
        <w:tabs>
          <w:tab w:val="left" w:pos="220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аудирования.</w:t>
      </w:r>
    </w:p>
    <w:p w:rsidR="007B2101" w:rsidRPr="00725098" w:rsidRDefault="007B2101" w:rsidP="009976A4">
      <w:pPr>
        <w:tabs>
          <w:tab w:val="left" w:pos="3174"/>
          <w:tab w:val="left" w:pos="5128"/>
          <w:tab w:val="left" w:pos="6592"/>
          <w:tab w:val="left" w:pos="8474"/>
        </w:tabs>
        <w:spacing w:line="490" w:lineRule="exact"/>
        <w:ind w:firstLine="760"/>
        <w:rPr>
          <w:rFonts w:ascii="Times New Roman" w:hAnsi="Times New Roman" w:cs="Times New Roman"/>
        </w:rPr>
      </w:pPr>
      <w:r w:rsidRPr="00725098">
        <w:rPr>
          <w:rFonts w:ascii="Times New Roman" w:hAnsi="Times New Roman" w:cs="Times New Roman"/>
        </w:rPr>
        <w:t>Понимание на</w:t>
      </w:r>
      <w:r w:rsidRPr="00725098">
        <w:rPr>
          <w:rFonts w:ascii="Times New Roman" w:hAnsi="Times New Roman" w:cs="Times New Roman"/>
        </w:rPr>
        <w:tab/>
        <w:t>слух речи</w:t>
      </w:r>
      <w:r w:rsidRPr="00725098">
        <w:rPr>
          <w:rFonts w:ascii="Times New Roman" w:hAnsi="Times New Roman" w:cs="Times New Roman"/>
        </w:rPr>
        <w:tab/>
        <w:t>учителя</w:t>
      </w:r>
      <w:r w:rsidRPr="00725098">
        <w:rPr>
          <w:rFonts w:ascii="Times New Roman" w:hAnsi="Times New Roman" w:cs="Times New Roman"/>
        </w:rPr>
        <w:tab/>
        <w:t>и других</w:t>
      </w:r>
      <w:r w:rsidRPr="00725098">
        <w:rPr>
          <w:rFonts w:ascii="Times New Roman" w:hAnsi="Times New Roman" w:cs="Times New Roman"/>
        </w:rPr>
        <w:tab/>
        <w:t>обучающихся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вербальная/невербальная реакция на услышанное (при непосредственном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B2101" w:rsidRPr="00725098" w:rsidRDefault="007B2101" w:rsidP="009501C3">
      <w:pPr>
        <w:numPr>
          <w:ilvl w:val="0"/>
          <w:numId w:val="1519"/>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содержания текста на основе заголовка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не сплошных текстов (таблиц, диаграмм) и понимание представленной в них информации.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7B2101" w:rsidRPr="00725098" w:rsidRDefault="007B2101" w:rsidP="009501C3">
      <w:pPr>
        <w:numPr>
          <w:ilvl w:val="0"/>
          <w:numId w:val="1519"/>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поздравления с праздниками (с днём рождения, Новым годом, Рождеством) с выражением пожеланий.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электронного сообщения личного характера с использованием образца.</w:t>
      </w:r>
    </w:p>
    <w:p w:rsidR="007B2101" w:rsidRPr="00725098" w:rsidRDefault="007B2101" w:rsidP="009501C3">
      <w:pPr>
        <w:numPr>
          <w:ilvl w:val="0"/>
          <w:numId w:val="1517"/>
        </w:numPr>
        <w:tabs>
          <w:tab w:val="left" w:pos="18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22"/>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w:t>
      </w:r>
      <w:r w:rsidRPr="00421831">
        <w:rPr>
          <w:rFonts w:ascii="Times New Roman" w:hAnsi="Times New Roman" w:cs="Times New Roman"/>
          <w:lang w:eastAsia="en-US"/>
        </w:rPr>
        <w:t>/</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are</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725098">
        <w:rPr>
          <w:rFonts w:ascii="Times New Roman" w:hAnsi="Times New Roman" w:cs="Times New Roman"/>
          <w:lang w:val="en-US" w:eastAsia="en-US"/>
        </w:rPr>
        <w:t>tion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ight</w:t>
      </w:r>
      <w:r w:rsidRPr="00421831">
        <w:rPr>
          <w:rFonts w:ascii="Times New Roman" w:hAnsi="Times New Roman" w:cs="Times New Roman"/>
          <w:lang w:eastAsia="en-US"/>
        </w:rPr>
        <w:t xml:space="preserve">) </w:t>
      </w:r>
      <w:r w:rsidRPr="00725098">
        <w:rPr>
          <w:rFonts w:ascii="Times New Roman" w:hAnsi="Times New Roman" w:cs="Times New Roman"/>
        </w:rPr>
        <w:t>в односложных, двусложных и многосложных словах.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ВыДеление некоторых звукобуквенных сочетаний при анализе изученных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7B2101" w:rsidRPr="00725098" w:rsidRDefault="007B2101" w:rsidP="009501C3">
      <w:pPr>
        <w:numPr>
          <w:ilvl w:val="0"/>
          <w:numId w:val="1522"/>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21831">
        <w:rPr>
          <w:rFonts w:ascii="Times New Roman" w:hAnsi="Times New Roman" w:cs="Times New Roman"/>
          <w:lang w:eastAsia="en-US"/>
        </w:rPr>
        <w:t>(</w:t>
      </w:r>
      <w:r w:rsidRPr="00725098">
        <w:rPr>
          <w:rFonts w:ascii="Times New Roman" w:hAnsi="Times New Roman" w:cs="Times New Roman"/>
          <w:lang w:val="en-US" w:eastAsia="en-US"/>
        </w:rPr>
        <w:t>Possessive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Case</w:t>
      </w:r>
      <w:r w:rsidRPr="00421831">
        <w:rPr>
          <w:rFonts w:ascii="Times New Roman" w:hAnsi="Times New Roman" w:cs="Times New Roman"/>
          <w:lang w:eastAsia="en-US"/>
        </w:rPr>
        <w:t>).</w:t>
      </w:r>
    </w:p>
    <w:p w:rsidR="007B2101" w:rsidRPr="00725098" w:rsidRDefault="007B2101" w:rsidP="009501C3">
      <w:pPr>
        <w:numPr>
          <w:ilvl w:val="0"/>
          <w:numId w:val="1522"/>
        </w:numPr>
        <w:pBdr>
          <w:top w:val="single" w:sz="4" w:space="1" w:color="auto"/>
          <w:left w:val="single" w:sz="4" w:space="4" w:color="auto"/>
          <w:bottom w:val="single" w:sz="4" w:space="1" w:color="auto"/>
          <w:right w:val="single" w:sz="4" w:space="4" w:color="auto"/>
        </w:pBd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21831">
        <w:rPr>
          <w:rFonts w:ascii="Times New Roman" w:hAnsi="Times New Roman" w:cs="Times New Roman"/>
          <w:lang w:eastAsia="en-US"/>
        </w:rPr>
        <w:t>-</w:t>
      </w:r>
      <w:r w:rsidRPr="00725098">
        <w:rPr>
          <w:rFonts w:ascii="Times New Roman" w:hAnsi="Times New Roman" w:cs="Times New Roman"/>
          <w:lang w:val="en-US" w:eastAsia="en-US"/>
        </w:rPr>
        <w:t>er</w:t>
      </w:r>
      <w:r w:rsidRPr="00421831">
        <w:rPr>
          <w:rFonts w:ascii="Times New Roman" w:hAnsi="Times New Roman" w:cs="Times New Roman"/>
          <w:lang w:eastAsia="en-US"/>
        </w:rPr>
        <w:t>/-</w:t>
      </w:r>
      <w:r w:rsidRPr="00725098">
        <w:rPr>
          <w:rFonts w:ascii="Times New Roman" w:hAnsi="Times New Roman" w:cs="Times New Roman"/>
          <w:lang w:val="en-US" w:eastAsia="en-US"/>
        </w:rPr>
        <w:t>or</w:t>
      </w:r>
      <w:r w:rsidRPr="00421831">
        <w:rPr>
          <w:rFonts w:ascii="Times New Roman" w:hAnsi="Times New Roman" w:cs="Times New Roman"/>
          <w:lang w:eastAsia="en-US"/>
        </w:rPr>
        <w:t>, -</w:t>
      </w:r>
      <w:r w:rsidRPr="00725098">
        <w:rPr>
          <w:rFonts w:ascii="Times New Roman" w:hAnsi="Times New Roman" w:cs="Times New Roman"/>
          <w:lang w:val="en-US" w:eastAsia="en-US"/>
        </w:rPr>
        <w:t>ist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worker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actor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artist</w:t>
      </w:r>
      <w:r w:rsidRPr="00421831">
        <w:rPr>
          <w:rFonts w:ascii="Times New Roman" w:hAnsi="Times New Roman" w:cs="Times New Roman"/>
          <w:lang w:eastAsia="en-US"/>
        </w:rPr>
        <w:t xml:space="preserve">) </w:t>
      </w:r>
      <w:r w:rsidRPr="00725098">
        <w:rPr>
          <w:rFonts w:ascii="Times New Roman" w:hAnsi="Times New Roman" w:cs="Times New Roman"/>
        </w:rPr>
        <w:t xml:space="preserve">и конверсии </w:t>
      </w:r>
      <w:r w:rsidRPr="00421831">
        <w:rPr>
          <w:rFonts w:ascii="Times New Roman" w:hAnsi="Times New Roman" w:cs="Times New Roman"/>
          <w:lang w:eastAsia="en-US"/>
        </w:rPr>
        <w:t>(</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языковой догадки для распознавания интернациональных слов </w:t>
      </w:r>
      <w:r w:rsidRPr="00421831">
        <w:rPr>
          <w:rFonts w:ascii="Times New Roman" w:hAnsi="Times New Roman" w:cs="Times New Roman"/>
          <w:lang w:eastAsia="en-US"/>
        </w:rPr>
        <w:t>(</w:t>
      </w:r>
      <w:r w:rsidRPr="00725098">
        <w:rPr>
          <w:rFonts w:ascii="Times New Roman" w:hAnsi="Times New Roman" w:cs="Times New Roman"/>
          <w:lang w:val="en-US" w:eastAsia="en-US"/>
        </w:rPr>
        <w:t>pilot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film</w:t>
      </w:r>
      <w:r w:rsidRPr="00421831">
        <w:rPr>
          <w:rFonts w:ascii="Times New Roman" w:hAnsi="Times New Roman" w:cs="Times New Roman"/>
          <w:lang w:eastAsia="en-US"/>
        </w:rPr>
        <w:t>).</w:t>
      </w:r>
    </w:p>
    <w:p w:rsidR="007B2101" w:rsidRPr="00725098" w:rsidRDefault="007B2101" w:rsidP="009501C3">
      <w:pPr>
        <w:numPr>
          <w:ilvl w:val="0"/>
          <w:numId w:val="1522"/>
        </w:numPr>
        <w:pBdr>
          <w:top w:val="single" w:sz="4" w:space="1" w:color="auto"/>
          <w:left w:val="single" w:sz="4" w:space="4" w:color="auto"/>
          <w:bottom w:val="single" w:sz="4" w:space="1" w:color="auto"/>
          <w:right w:val="single" w:sz="4" w:space="4" w:color="auto"/>
        </w:pBd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Глаголы в </w:t>
      </w:r>
      <w:r w:rsidRPr="00725098">
        <w:rPr>
          <w:rFonts w:ascii="Times New Roman" w:hAnsi="Times New Roman" w:cs="Times New Roman"/>
          <w:lang w:val="en-US" w:eastAsia="en-US"/>
        </w:rPr>
        <w:t>Present</w:t>
      </w:r>
      <w:r w:rsidRPr="00421831">
        <w:rPr>
          <w:rFonts w:ascii="Times New Roman" w:hAnsi="Times New Roman" w:cs="Times New Roman"/>
          <w:lang w:eastAsia="en-US"/>
        </w:rPr>
        <w:t>/</w:t>
      </w:r>
      <w:r w:rsidRPr="00725098">
        <w:rPr>
          <w:rFonts w:ascii="Times New Roman" w:hAnsi="Times New Roman" w:cs="Times New Roman"/>
          <w:lang w:val="en-US" w:eastAsia="en-US"/>
        </w:rPr>
        <w:t>Past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Continuous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rPr>
        <w:t>must</w:t>
      </w:r>
      <w:r w:rsidRPr="00421831">
        <w:rPr>
          <w:rFonts w:ascii="Times New Roman" w:hAnsi="Times New Roman" w:cs="Times New Roman"/>
          <w:lang w:eastAsia="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rPr>
        <w:t>have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to be going to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 xml:space="preserve">Future Simple Tense </w:t>
      </w:r>
      <w:r w:rsidRPr="00725098">
        <w:rPr>
          <w:rFonts w:ascii="Times New Roman" w:hAnsi="Times New Roman" w:cs="Times New Roman"/>
        </w:rPr>
        <w:t>для</w:t>
      </w:r>
      <w:r w:rsidRPr="00421831">
        <w:rPr>
          <w:rFonts w:ascii="Times New Roman" w:hAnsi="Times New Roman" w:cs="Times New Roman"/>
          <w:lang w:val="en-US"/>
        </w:rPr>
        <w:t xml:space="preserve"> </w:t>
      </w:r>
      <w:r w:rsidRPr="00725098">
        <w:rPr>
          <w:rFonts w:ascii="Times New Roman" w:hAnsi="Times New Roman" w:cs="Times New Roman"/>
        </w:rPr>
        <w:t>выражения</w:t>
      </w:r>
      <w:r w:rsidRPr="00421831">
        <w:rPr>
          <w:rFonts w:ascii="Times New Roman" w:hAnsi="Times New Roman" w:cs="Times New Roman"/>
          <w:lang w:val="en-US"/>
        </w:rPr>
        <w:t xml:space="preserve"> </w:t>
      </w:r>
      <w:r w:rsidRPr="00725098">
        <w:rPr>
          <w:rFonts w:ascii="Times New Roman" w:hAnsi="Times New Roman" w:cs="Times New Roman"/>
        </w:rPr>
        <w:t>будущего</w:t>
      </w:r>
      <w:r w:rsidRPr="00421831">
        <w:rPr>
          <w:rFonts w:ascii="Times New Roman" w:hAnsi="Times New Roman" w:cs="Times New Roman"/>
          <w:lang w:val="en-US"/>
        </w:rPr>
        <w:t xml:space="preserve"> </w:t>
      </w:r>
      <w:r w:rsidRPr="00725098">
        <w:rPr>
          <w:rFonts w:ascii="Times New Roman" w:hAnsi="Times New Roman" w:cs="Times New Roman"/>
        </w:rPr>
        <w:t>действия</w:t>
      </w:r>
      <w:r w:rsidRPr="00421831">
        <w:rPr>
          <w:rFonts w:ascii="Times New Roman" w:hAnsi="Times New Roman" w:cs="Times New Roman"/>
          <w:lang w:val="en-US"/>
        </w:rPr>
        <w:t xml:space="preserve"> </w:t>
      </w:r>
      <w:r w:rsidRPr="00725098">
        <w:rPr>
          <w:rFonts w:ascii="Times New Roman" w:hAnsi="Times New Roman" w:cs="Times New Roman"/>
          <w:lang w:val="en-US" w:eastAsia="en-US"/>
        </w:rPr>
        <w:t>(I am going to have my birthday party on Saturday. Wait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ll</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help</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you</w:t>
      </w:r>
      <w:r w:rsidRPr="00421831">
        <w:rPr>
          <w:rFonts w:ascii="Times New Roman" w:hAnsi="Times New Roman" w:cs="Times New Roman"/>
          <w:lang w:eastAsia="en-US"/>
        </w:rPr>
        <w:t>.).</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Отрицательное местоимение </w:t>
      </w:r>
      <w:r w:rsidRPr="00725098">
        <w:rPr>
          <w:rFonts w:ascii="Times New Roman" w:hAnsi="Times New Roman" w:cs="Times New Roman"/>
          <w:lang w:val="en-US" w:eastAsia="en-US"/>
        </w:rPr>
        <w:t>no</w:t>
      </w:r>
      <w:r w:rsidRPr="00421831">
        <w:rPr>
          <w:rFonts w:ascii="Times New Roman" w:hAnsi="Times New Roman" w:cs="Times New Roman"/>
          <w:lang w:eastAsia="en-US"/>
        </w:rPr>
        <w:t>.</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Степени сравнения прилагательных (формы, образованные по правилу и исключения: </w:t>
      </w:r>
      <w:r w:rsidRPr="00725098">
        <w:rPr>
          <w:rFonts w:ascii="Times New Roman" w:hAnsi="Times New Roman" w:cs="Times New Roman"/>
          <w:lang w:val="en-US" w:eastAsia="en-US"/>
        </w:rPr>
        <w:t>good</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better</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rPr>
        <w:t>(</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bad</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worse</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worst</w:t>
      </w:r>
      <w:r w:rsidRPr="00421831">
        <w:rPr>
          <w:rFonts w:ascii="Times New Roman" w:hAnsi="Times New Roman" w:cs="Times New Roman"/>
          <w:lang w:eastAsia="en-US"/>
        </w:rPr>
        <w:t>.</w:t>
      </w:r>
    </w:p>
    <w:p w:rsidR="007B2101" w:rsidRPr="00725098" w:rsidRDefault="007B2101" w:rsidP="009976A4">
      <w:pPr>
        <w:spacing w:after="8" w:line="280" w:lineRule="exact"/>
        <w:ind w:firstLine="760"/>
        <w:rPr>
          <w:rFonts w:ascii="Times New Roman" w:hAnsi="Times New Roman" w:cs="Times New Roman"/>
        </w:rPr>
      </w:pPr>
      <w:r w:rsidRPr="00725098">
        <w:rPr>
          <w:rFonts w:ascii="Times New Roman" w:hAnsi="Times New Roman" w:cs="Times New Roman"/>
        </w:rPr>
        <w:t>Наречия времени.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Обозначение даты и года. Обозначение времени (5 </w:t>
      </w:r>
      <w:r w:rsidRPr="00725098">
        <w:rPr>
          <w:rFonts w:ascii="Times New Roman" w:hAnsi="Times New Roman" w:cs="Times New Roman"/>
          <w:lang w:val="en-US" w:eastAsia="en-US"/>
        </w:rPr>
        <w:t>o</w:t>
      </w:r>
      <w:r w:rsidRPr="00421831">
        <w:rPr>
          <w:rFonts w:ascii="Times New Roman" w:hAnsi="Times New Roman" w:cs="Times New Roman"/>
          <w:lang w:eastAsia="en-US"/>
        </w:rPr>
        <w:t>’</w:t>
      </w:r>
      <w:r w:rsidRPr="00725098">
        <w:rPr>
          <w:rFonts w:ascii="Times New Roman" w:hAnsi="Times New Roman" w:cs="Times New Roman"/>
          <w:lang w:val="en-US" w:eastAsia="en-US"/>
        </w:rPr>
        <w:t>clock</w:t>
      </w:r>
      <w:r w:rsidRPr="00421831">
        <w:rPr>
          <w:rFonts w:ascii="Times New Roman" w:hAnsi="Times New Roman" w:cs="Times New Roman"/>
          <w:lang w:eastAsia="en-US"/>
        </w:rPr>
        <w:t xml:space="preserve">; </w:t>
      </w:r>
      <w:r w:rsidRPr="00725098">
        <w:rPr>
          <w:rFonts w:ascii="Times New Roman" w:hAnsi="Times New Roman" w:cs="Times New Roman"/>
        </w:rPr>
        <w:t xml:space="preserve">3 </w:t>
      </w:r>
      <w:r w:rsidRPr="00725098">
        <w:rPr>
          <w:rFonts w:ascii="Times New Roman" w:hAnsi="Times New Roman" w:cs="Times New Roman"/>
          <w:lang w:val="en-US" w:eastAsia="en-US"/>
        </w:rPr>
        <w:t>am</w:t>
      </w:r>
      <w:r w:rsidRPr="00421831">
        <w:rPr>
          <w:rFonts w:ascii="Times New Roman" w:hAnsi="Times New Roman" w:cs="Times New Roman"/>
          <w:lang w:eastAsia="en-US"/>
        </w:rPr>
        <w:t xml:space="preserve">, </w:t>
      </w:r>
      <w:r w:rsidRPr="00725098">
        <w:rPr>
          <w:rFonts w:ascii="Times New Roman" w:hAnsi="Times New Roman" w:cs="Times New Roman"/>
        </w:rPr>
        <w:t xml:space="preserve">2 </w:t>
      </w:r>
      <w:r w:rsidRPr="00725098">
        <w:rPr>
          <w:rFonts w:ascii="Times New Roman" w:hAnsi="Times New Roman" w:cs="Times New Roman"/>
          <w:lang w:val="en-US" w:eastAsia="en-US"/>
        </w:rPr>
        <w:t>pm</w:t>
      </w:r>
      <w:r w:rsidRPr="00421831">
        <w:rPr>
          <w:rFonts w:ascii="Times New Roman" w:hAnsi="Times New Roman" w:cs="Times New Roman"/>
          <w:lang w:eastAsia="en-US"/>
        </w:rPr>
        <w:t>).</w:t>
      </w:r>
    </w:p>
    <w:p w:rsidR="007B2101" w:rsidRPr="00725098" w:rsidRDefault="007B2101" w:rsidP="009501C3">
      <w:pPr>
        <w:numPr>
          <w:ilvl w:val="0"/>
          <w:numId w:val="1517"/>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B2101" w:rsidRPr="00725098" w:rsidRDefault="007B2101" w:rsidP="009501C3">
      <w:pPr>
        <w:numPr>
          <w:ilvl w:val="0"/>
          <w:numId w:val="1517"/>
        </w:numPr>
        <w:tabs>
          <w:tab w:val="left" w:pos="179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содержание текста для чтения на основе заголовка.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157.9. Планируемые результаты освоения программы по иностранному (английскому) языку на уровне начального общего образования.</w:t>
      </w:r>
    </w:p>
    <w:p w:rsidR="007B2101" w:rsidRPr="00725098" w:rsidRDefault="007B2101" w:rsidP="009501C3">
      <w:pPr>
        <w:numPr>
          <w:ilvl w:val="0"/>
          <w:numId w:val="1523"/>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края;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уважение к своему и другим народам;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7B2101" w:rsidRPr="00725098" w:rsidRDefault="007B2101" w:rsidP="009976A4">
      <w:pPr>
        <w:spacing w:line="490" w:lineRule="exact"/>
        <w:ind w:left="740" w:right="190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трудовое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B2101" w:rsidRPr="00725098" w:rsidRDefault="007B2101" w:rsidP="009501C3">
      <w:pPr>
        <w:numPr>
          <w:ilvl w:val="0"/>
          <w:numId w:val="1523"/>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524"/>
        </w:numPr>
        <w:tabs>
          <w:tab w:val="left" w:pos="194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B2101" w:rsidRPr="00725098" w:rsidRDefault="007B2101" w:rsidP="009501C3">
      <w:pPr>
        <w:numPr>
          <w:ilvl w:val="0"/>
          <w:numId w:val="1524"/>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0"/>
          <w:numId w:val="1524"/>
        </w:numPr>
        <w:tabs>
          <w:tab w:val="left" w:pos="198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1524"/>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1524"/>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0"/>
          <w:numId w:val="1524"/>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rsidR="007B2101" w:rsidRPr="00725098" w:rsidRDefault="007B2101" w:rsidP="009501C3">
      <w:pPr>
        <w:numPr>
          <w:ilvl w:val="0"/>
          <w:numId w:val="1524"/>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B2101" w:rsidRPr="00725098" w:rsidRDefault="007B2101" w:rsidP="009501C3">
      <w:pPr>
        <w:numPr>
          <w:ilvl w:val="0"/>
          <w:numId w:val="1525"/>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26"/>
        </w:numPr>
        <w:tabs>
          <w:tab w:val="left" w:pos="2199"/>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7B2101" w:rsidRPr="00725098" w:rsidRDefault="007B2101" w:rsidP="009501C3">
      <w:pPr>
        <w:numPr>
          <w:ilvl w:val="0"/>
          <w:numId w:val="1526"/>
        </w:numPr>
        <w:tabs>
          <w:tab w:val="left" w:pos="2203"/>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B2101" w:rsidRPr="00725098" w:rsidRDefault="007B2101" w:rsidP="009501C3">
      <w:pPr>
        <w:numPr>
          <w:ilvl w:val="0"/>
          <w:numId w:val="1526"/>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B2101" w:rsidRPr="00725098" w:rsidRDefault="007B2101" w:rsidP="009501C3">
      <w:pPr>
        <w:numPr>
          <w:ilvl w:val="0"/>
          <w:numId w:val="1526"/>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(с днём рождения, Новым годом).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157.9.3.2. Языковые знания и навыки.</w:t>
      </w:r>
    </w:p>
    <w:p w:rsidR="007B2101" w:rsidRPr="00725098" w:rsidRDefault="007B2101" w:rsidP="009501C3">
      <w:pPr>
        <w:numPr>
          <w:ilvl w:val="0"/>
          <w:numId w:val="1527"/>
        </w:numPr>
        <w:tabs>
          <w:tab w:val="left" w:pos="218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7B2101" w:rsidRPr="00725098" w:rsidRDefault="007B2101" w:rsidP="009501C3">
      <w:pPr>
        <w:numPr>
          <w:ilvl w:val="0"/>
          <w:numId w:val="1527"/>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писать изученные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заполнять пропуски словами; дописывать предложения;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B2101" w:rsidRPr="00725098" w:rsidRDefault="007B2101" w:rsidP="009501C3">
      <w:pPr>
        <w:numPr>
          <w:ilvl w:val="0"/>
          <w:numId w:val="1527"/>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языковую догадку в распознавании интернациональных слов.</w:t>
      </w:r>
    </w:p>
    <w:p w:rsidR="007B2101" w:rsidRPr="00725098" w:rsidRDefault="007B2101" w:rsidP="009501C3">
      <w:pPr>
        <w:numPr>
          <w:ilvl w:val="0"/>
          <w:numId w:val="1527"/>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нераспространённые и распространённые простые предложения;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rPr>
        <w:t>It</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простые предложения с простым глагольным сказуемым (Не </w:t>
      </w:r>
      <w:r w:rsidRPr="00725098">
        <w:rPr>
          <w:rFonts w:ascii="Times New Roman" w:hAnsi="Times New Roman" w:cs="Times New Roman"/>
          <w:lang w:val="en-US" w:eastAsia="en-US"/>
        </w:rPr>
        <w:t>speaks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English</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составным глагольным сказуемым </w:t>
      </w:r>
      <w:r w:rsidRPr="00421831">
        <w:rPr>
          <w:rFonts w:ascii="Times New Roman" w:hAnsi="Times New Roman" w:cs="Times New Roman"/>
          <w:lang w:eastAsia="en-US"/>
        </w:rPr>
        <w:t>(</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want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dance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skate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well</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глаголом-связкой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 xml:space="preserve">в составе таких фраз, как Гш </w:t>
      </w:r>
      <w:r w:rsidRPr="00725098">
        <w:rPr>
          <w:rFonts w:ascii="Times New Roman" w:hAnsi="Times New Roman" w:cs="Times New Roman"/>
          <w:lang w:val="en-US" w:eastAsia="en-US"/>
        </w:rPr>
        <w:t>Dima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m</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eight</w:t>
      </w:r>
      <w:r w:rsidRPr="00421831">
        <w:rPr>
          <w:rFonts w:ascii="Times New Roman" w:hAnsi="Times New Roman" w:cs="Times New Roman"/>
          <w:lang w:eastAsia="en-US"/>
        </w:rPr>
        <w:t xml:space="preserve">. </w:t>
      </w:r>
      <w:r w:rsidRPr="00725098">
        <w:rPr>
          <w:rFonts w:ascii="Times New Roman" w:hAnsi="Times New Roman" w:cs="Times New Roman"/>
        </w:rPr>
        <w:t xml:space="preserve">Гт </w:t>
      </w:r>
      <w:r w:rsidRPr="00725098">
        <w:rPr>
          <w:rFonts w:ascii="Times New Roman" w:hAnsi="Times New Roman" w:cs="Times New Roman"/>
          <w:lang w:val="en-US" w:eastAsia="en-US"/>
        </w:rPr>
        <w:t>fine</w:t>
      </w:r>
      <w:r w:rsidRPr="00421831">
        <w:rPr>
          <w:rFonts w:ascii="Times New Roman" w:hAnsi="Times New Roman" w:cs="Times New Roman"/>
          <w:lang w:eastAsia="en-US"/>
        </w:rPr>
        <w:t xml:space="preserve">. </w:t>
      </w:r>
      <w:r w:rsidRPr="00725098">
        <w:rPr>
          <w:rFonts w:ascii="Times New Roman" w:hAnsi="Times New Roman" w:cs="Times New Roman"/>
        </w:rPr>
        <w:t xml:space="preserve">Гт </w:t>
      </w:r>
      <w:r w:rsidRPr="00725098">
        <w:rPr>
          <w:rFonts w:ascii="Times New Roman" w:hAnsi="Times New Roman" w:cs="Times New Roman"/>
          <w:lang w:val="en-US" w:eastAsia="en-US"/>
        </w:rPr>
        <w:t>sorry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It</w:t>
      </w:r>
      <w:r w:rsidRPr="00421831">
        <w:rPr>
          <w:rFonts w:ascii="Times New Roman" w:hAnsi="Times New Roman" w:cs="Times New Roman"/>
          <w:lang w:eastAsia="en-US"/>
        </w:rPr>
        <w:t>’</w:t>
      </w:r>
      <w:r w:rsidRPr="00725098">
        <w:rPr>
          <w:rFonts w:ascii="Times New Roman" w:hAnsi="Times New Roman" w:cs="Times New Roman"/>
          <w:lang w:val="en-US" w:eastAsia="en-US"/>
        </w:rPr>
        <w:t>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What</w:t>
      </w:r>
      <w:r w:rsidRPr="00421831">
        <w:rPr>
          <w:rFonts w:ascii="Times New Roman" w:hAnsi="Times New Roman" w:cs="Times New Roman"/>
          <w:lang w:eastAsia="en-US"/>
        </w:rPr>
        <w:t>’</w:t>
      </w:r>
      <w:r w:rsidRPr="00725098">
        <w:rPr>
          <w:rFonts w:ascii="Times New Roman" w:hAnsi="Times New Roman" w:cs="Times New Roman"/>
          <w:lang w:val="en-US" w:eastAsia="en-US"/>
        </w:rPr>
        <w:t>s</w:t>
      </w:r>
      <w:r w:rsidRPr="00421831">
        <w:rPr>
          <w:rFonts w:ascii="Times New Roman" w:hAnsi="Times New Roman" w:cs="Times New Roman"/>
          <w:lang w:eastAsia="en-US"/>
        </w:rPr>
        <w:t xml:space="preserve"> ...?;</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предложения с краткими глагольными формами;</w:t>
      </w:r>
    </w:p>
    <w:p w:rsidR="007B2101" w:rsidRPr="00725098" w:rsidRDefault="007B2101" w:rsidP="009976A4">
      <w:pPr>
        <w:tabs>
          <w:tab w:val="left" w:pos="1958"/>
        </w:tabs>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повелительное наклонение:</w:t>
      </w:r>
      <w:r w:rsidRPr="00725098">
        <w:rPr>
          <w:rFonts w:ascii="Times New Roman" w:hAnsi="Times New Roman" w:cs="Times New Roman"/>
        </w:rPr>
        <w:tab/>
        <w:t>побудительные предложения в утвердительной форме</w:t>
      </w:r>
    </w:p>
    <w:p w:rsidR="007B2101" w:rsidRPr="00725098" w:rsidRDefault="007B2101" w:rsidP="009976A4">
      <w:pPr>
        <w:spacing w:line="490" w:lineRule="exact"/>
        <w:rPr>
          <w:rFonts w:ascii="Times New Roman" w:hAnsi="Times New Roman" w:cs="Times New Roman"/>
        </w:rPr>
      </w:pPr>
      <w:r w:rsidRPr="00421831">
        <w:rPr>
          <w:rFonts w:ascii="Times New Roman" w:hAnsi="Times New Roman" w:cs="Times New Roman"/>
          <w:lang w:eastAsia="en-US"/>
        </w:rPr>
        <w:t>(</w:t>
      </w:r>
      <w:r w:rsidRPr="00725098">
        <w:rPr>
          <w:rFonts w:ascii="Times New Roman" w:hAnsi="Times New Roman" w:cs="Times New Roman"/>
          <w:lang w:val="en-US" w:eastAsia="en-US"/>
        </w:rPr>
        <w:t>Come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please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настоящее простое время </w:t>
      </w:r>
      <w:r w:rsidRPr="00421831">
        <w:rPr>
          <w:rFonts w:ascii="Times New Roman" w:hAnsi="Times New Roman" w:cs="Times New Roman"/>
          <w:lang w:eastAsia="en-US"/>
        </w:rPr>
        <w:t>(</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глагольную конструкцию </w:t>
      </w:r>
      <w:r w:rsidRPr="00725098">
        <w:rPr>
          <w:rFonts w:ascii="Times New Roman" w:hAnsi="Times New Roman" w:cs="Times New Roman"/>
          <w:lang w:val="en-US" w:eastAsia="en-US"/>
        </w:rPr>
        <w:t>have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Have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you</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got</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модальный глагол </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rPr>
        <w:t>(</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ride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bike</w:t>
      </w:r>
      <w:r w:rsidRPr="00421831">
        <w:rPr>
          <w:rFonts w:ascii="Times New Roman" w:hAnsi="Times New Roman" w:cs="Times New Roman"/>
          <w:lang w:eastAsia="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rPr>
        <w:t>(</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ride</w:t>
      </w:r>
      <w:r w:rsidRPr="00421831">
        <w:rPr>
          <w:rFonts w:ascii="Times New Roman" w:hAnsi="Times New Roman" w:cs="Times New Roman"/>
          <w:lang w:eastAsia="en-US"/>
        </w:rPr>
        <w:t xml:space="preserve"> </w:t>
      </w:r>
      <w:r w:rsidRPr="00725098">
        <w:rPr>
          <w:rFonts w:ascii="Times New Roman" w:hAnsi="Times New Roman" w:cs="Times New Roman"/>
        </w:rPr>
        <w:t xml:space="preserve">а </w:t>
      </w:r>
      <w:r w:rsidRPr="00725098">
        <w:rPr>
          <w:rFonts w:ascii="Times New Roman" w:hAnsi="Times New Roman" w:cs="Times New Roman"/>
          <w:lang w:val="en-US" w:eastAsia="en-US"/>
        </w:rPr>
        <w:t>bike</w:t>
      </w:r>
      <w:r w:rsidRPr="00421831">
        <w:rPr>
          <w:rFonts w:ascii="Times New Roman" w:hAnsi="Times New Roman" w:cs="Times New Roman"/>
          <w:lang w:eastAsia="en-US"/>
        </w:rPr>
        <w:t xml:space="preserve">.); </w:t>
      </w:r>
      <w:r w:rsidRPr="00725098">
        <w:rPr>
          <w:rFonts w:ascii="Times New Roman" w:hAnsi="Times New Roman" w:cs="Times New Roman"/>
        </w:rPr>
        <w:t xml:space="preserve">сап для получения разрешения </w:t>
      </w:r>
      <w:r w:rsidRPr="00421831">
        <w:rPr>
          <w:rFonts w:ascii="Times New Roman" w:hAnsi="Times New Roman" w:cs="Times New Roman"/>
          <w:lang w:eastAsia="en-US"/>
        </w:rPr>
        <w:t>(</w:t>
      </w:r>
      <w:r w:rsidRPr="00725098">
        <w:rPr>
          <w:rFonts w:ascii="Times New Roman" w:hAnsi="Times New Roman" w:cs="Times New Roman"/>
          <w:lang w:val="en-US" w:eastAsia="en-US"/>
        </w:rPr>
        <w:t>Can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out</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pen</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pens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man</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men</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и притяжательные местоимения;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rPr>
        <w:t>this</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these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(1-12);</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rPr>
        <w:t>who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what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how</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how</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many</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rPr>
        <w:t>on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near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under</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союзы </w:t>
      </w:r>
      <w:r w:rsidRPr="00725098">
        <w:rPr>
          <w:rFonts w:ascii="Times New Roman" w:hAnsi="Times New Roman" w:cs="Times New Roman"/>
          <w:lang w:val="en-US" w:eastAsia="en-US"/>
        </w:rPr>
        <w:t>and</w:t>
      </w:r>
      <w:r w:rsidRPr="00421831">
        <w:rPr>
          <w:rFonts w:ascii="Times New Roman" w:hAnsi="Times New Roman" w:cs="Times New Roman"/>
          <w:lang w:eastAsia="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rPr>
        <w:t>but</w:t>
      </w:r>
      <w:r w:rsidRPr="00421831">
        <w:rPr>
          <w:rFonts w:ascii="Times New Roman" w:hAnsi="Times New Roman" w:cs="Times New Roman"/>
          <w:lang w:eastAsia="en-US"/>
        </w:rPr>
        <w:t xml:space="preserve"> </w:t>
      </w:r>
      <w:r w:rsidRPr="00725098">
        <w:rPr>
          <w:rFonts w:ascii="Times New Roman" w:hAnsi="Times New Roman" w:cs="Times New Roman"/>
        </w:rPr>
        <w:t>(при однородных членах).</w:t>
      </w:r>
    </w:p>
    <w:p w:rsidR="007B2101" w:rsidRPr="00725098" w:rsidRDefault="007B2101" w:rsidP="009501C3">
      <w:pPr>
        <w:numPr>
          <w:ilvl w:val="0"/>
          <w:numId w:val="1528"/>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 и их столиц.</w:t>
      </w:r>
    </w:p>
    <w:p w:rsidR="007B2101" w:rsidRPr="00725098" w:rsidRDefault="007B2101" w:rsidP="009501C3">
      <w:pPr>
        <w:numPr>
          <w:ilvl w:val="0"/>
          <w:numId w:val="1529"/>
        </w:numPr>
        <w:tabs>
          <w:tab w:val="left" w:pos="1767"/>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B2101" w:rsidRPr="00725098" w:rsidRDefault="007B2101" w:rsidP="009501C3">
      <w:pPr>
        <w:numPr>
          <w:ilvl w:val="0"/>
          <w:numId w:val="1530"/>
        </w:numPr>
        <w:tabs>
          <w:tab w:val="left" w:pos="20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31"/>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B2101" w:rsidRPr="00725098" w:rsidRDefault="007B2101" w:rsidP="009501C3">
      <w:pPr>
        <w:numPr>
          <w:ilvl w:val="0"/>
          <w:numId w:val="1531"/>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B2101" w:rsidRPr="00725098" w:rsidRDefault="007B2101" w:rsidP="009501C3">
      <w:pPr>
        <w:numPr>
          <w:ilvl w:val="0"/>
          <w:numId w:val="1531"/>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B2101" w:rsidRPr="00725098" w:rsidRDefault="007B2101" w:rsidP="009501C3">
      <w:pPr>
        <w:numPr>
          <w:ilvl w:val="0"/>
          <w:numId w:val="1531"/>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страна проживания, любимые занятия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подписи к иллюстрациям с пояснением, что на них изображено.</w:t>
      </w:r>
    </w:p>
    <w:p w:rsidR="007B2101" w:rsidRPr="00725098" w:rsidRDefault="007B2101" w:rsidP="009501C3">
      <w:pPr>
        <w:numPr>
          <w:ilvl w:val="0"/>
          <w:numId w:val="1530"/>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32"/>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чтения гласных в третьем типе слога (гласная + 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применять правила чтения сложных сочетаний букв (например, </w:t>
      </w:r>
      <w:r w:rsidRPr="00421831">
        <w:rPr>
          <w:rFonts w:ascii="Times New Roman" w:hAnsi="Times New Roman" w:cs="Times New Roman"/>
          <w:lang w:eastAsia="en-US"/>
        </w:rPr>
        <w:t>-</w:t>
      </w:r>
      <w:r w:rsidRPr="00725098">
        <w:rPr>
          <w:rFonts w:ascii="Times New Roman" w:hAnsi="Times New Roman" w:cs="Times New Roman"/>
          <w:lang w:val="en-US" w:eastAsia="en-US"/>
        </w:rPr>
        <w:t>tion</w:t>
      </w:r>
      <w:r w:rsidRPr="00421831">
        <w:rPr>
          <w:rFonts w:ascii="Times New Roman" w:hAnsi="Times New Roman" w:cs="Times New Roman"/>
          <w:lang w:eastAsia="en-US"/>
        </w:rPr>
        <w:t>, -</w:t>
      </w:r>
      <w:r w:rsidRPr="00725098">
        <w:rPr>
          <w:rFonts w:ascii="Times New Roman" w:hAnsi="Times New Roman" w:cs="Times New Roman"/>
          <w:lang w:val="en-US" w:eastAsia="en-US"/>
        </w:rPr>
        <w:t>ight</w:t>
      </w:r>
      <w:r w:rsidRPr="00421831">
        <w:rPr>
          <w:rFonts w:ascii="Times New Roman" w:hAnsi="Times New Roman" w:cs="Times New Roman"/>
          <w:lang w:eastAsia="en-US"/>
        </w:rPr>
        <w:t xml:space="preserve">) </w:t>
      </w:r>
      <w:r w:rsidRPr="00725098">
        <w:rPr>
          <w:rFonts w:ascii="Times New Roman" w:hAnsi="Times New Roman" w:cs="Times New Roman"/>
        </w:rPr>
        <w:t xml:space="preserve">в односложных, двусложных и многосложных словах </w:t>
      </w:r>
      <w:r w:rsidRPr="00421831">
        <w:rPr>
          <w:rFonts w:ascii="Times New Roman" w:hAnsi="Times New Roman" w:cs="Times New Roman"/>
          <w:lang w:eastAsia="en-US"/>
        </w:rPr>
        <w:t>(</w:t>
      </w:r>
      <w:r w:rsidRPr="00725098">
        <w:rPr>
          <w:rFonts w:ascii="Times New Roman" w:hAnsi="Times New Roman" w:cs="Times New Roman"/>
          <w:lang w:val="en-US" w:eastAsia="en-US"/>
        </w:rPr>
        <w:t>international</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night</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7B2101" w:rsidRPr="00725098" w:rsidRDefault="007B2101" w:rsidP="009501C3">
      <w:pPr>
        <w:numPr>
          <w:ilvl w:val="0"/>
          <w:numId w:val="1532"/>
        </w:numPr>
        <w:tabs>
          <w:tab w:val="left" w:pos="2232"/>
        </w:tabs>
        <w:spacing w:line="490" w:lineRule="exact"/>
        <w:ind w:left="740" w:right="376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w:t>
      </w:r>
    </w:p>
    <w:p w:rsidR="007B2101" w:rsidRPr="00725098" w:rsidRDefault="007B2101" w:rsidP="009501C3">
      <w:pPr>
        <w:numPr>
          <w:ilvl w:val="0"/>
          <w:numId w:val="1532"/>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21831">
        <w:rPr>
          <w:rFonts w:ascii="Times New Roman" w:hAnsi="Times New Roman" w:cs="Times New Roman"/>
          <w:lang w:eastAsia="en-US"/>
        </w:rPr>
        <w:t>-</w:t>
      </w:r>
      <w:r w:rsidRPr="00725098">
        <w:rPr>
          <w:rFonts w:ascii="Times New Roman" w:hAnsi="Times New Roman" w:cs="Times New Roman"/>
          <w:lang w:val="en-US" w:eastAsia="en-US"/>
        </w:rPr>
        <w:t>teen</w:t>
      </w:r>
      <w:r w:rsidRPr="00421831">
        <w:rPr>
          <w:rFonts w:ascii="Times New Roman" w:hAnsi="Times New Roman" w:cs="Times New Roman"/>
          <w:lang w:eastAsia="en-US"/>
        </w:rPr>
        <w:t>, -</w:t>
      </w:r>
      <w:r w:rsidRPr="00725098">
        <w:rPr>
          <w:rFonts w:ascii="Times New Roman" w:hAnsi="Times New Roman" w:cs="Times New Roman"/>
          <w:lang w:val="en-US" w:eastAsia="en-US"/>
        </w:rPr>
        <w:t>ty</w:t>
      </w:r>
      <w:r w:rsidRPr="00421831">
        <w:rPr>
          <w:rFonts w:ascii="Times New Roman" w:hAnsi="Times New Roman" w:cs="Times New Roman"/>
          <w:lang w:eastAsia="en-US"/>
        </w:rPr>
        <w:t>, -</w:t>
      </w:r>
      <w:r w:rsidRPr="00725098">
        <w:rPr>
          <w:rFonts w:ascii="Times New Roman" w:hAnsi="Times New Roman" w:cs="Times New Roman"/>
          <w:lang w:val="en-US" w:eastAsia="en-US"/>
        </w:rPr>
        <w:t>th</w:t>
      </w:r>
      <w:r w:rsidRPr="00421831">
        <w:rPr>
          <w:rFonts w:ascii="Times New Roman" w:hAnsi="Times New Roman" w:cs="Times New Roman"/>
          <w:lang w:eastAsia="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football</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snowman</w:t>
      </w:r>
      <w:r w:rsidRPr="00421831">
        <w:rPr>
          <w:rFonts w:ascii="Times New Roman" w:hAnsi="Times New Roman" w:cs="Times New Roman"/>
          <w:lang w:eastAsia="en-US"/>
        </w:rPr>
        <w:t>).</w:t>
      </w:r>
    </w:p>
    <w:p w:rsidR="007B2101" w:rsidRPr="00725098" w:rsidRDefault="007B2101" w:rsidP="009501C3">
      <w:pPr>
        <w:numPr>
          <w:ilvl w:val="0"/>
          <w:numId w:val="1532"/>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побудительные предложения в отрицательной форме </w:t>
      </w:r>
      <w:r w:rsidRPr="00421831">
        <w:rPr>
          <w:rFonts w:ascii="Times New Roman" w:hAnsi="Times New Roman" w:cs="Times New Roman"/>
          <w:lang w:eastAsia="en-US"/>
        </w:rPr>
        <w:t>(</w:t>
      </w:r>
      <w:r w:rsidRPr="00725098">
        <w:rPr>
          <w:rFonts w:ascii="Times New Roman" w:hAnsi="Times New Roman" w:cs="Times New Roman"/>
          <w:lang w:val="en-US" w:eastAsia="en-US"/>
        </w:rPr>
        <w:t>Don</w:t>
      </w:r>
      <w:r w:rsidRPr="00421831">
        <w:rPr>
          <w:rFonts w:ascii="Times New Roman" w:hAnsi="Times New Roman" w:cs="Times New Roman"/>
          <w:lang w:eastAsia="en-US"/>
        </w:rPr>
        <w:t>’</w:t>
      </w:r>
      <w:r w:rsidRPr="00725098">
        <w:rPr>
          <w:rFonts w:ascii="Times New Roman" w:hAnsi="Times New Roman" w:cs="Times New Roman"/>
          <w:lang w:val="en-US" w:eastAsia="en-US"/>
        </w:rPr>
        <w:t>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talk</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please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Past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was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bridge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across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river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were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mountains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south</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конструкции с глаголами на </w:t>
      </w:r>
      <w:r w:rsidRPr="00421831">
        <w:rPr>
          <w:rFonts w:ascii="Times New Roman" w:hAnsi="Times New Roman" w:cs="Times New Roman"/>
          <w:lang w:eastAsia="en-US"/>
        </w:rPr>
        <w:t>-</w:t>
      </w:r>
      <w:r w:rsidRPr="00725098">
        <w:rPr>
          <w:rFonts w:ascii="Times New Roman" w:hAnsi="Times New Roman" w:cs="Times New Roman"/>
          <w:lang w:val="en-US" w:eastAsia="en-US"/>
        </w:rPr>
        <w:t>ing</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like</w:t>
      </w:r>
      <w:r w:rsidRPr="00421831">
        <w:rPr>
          <w:rFonts w:ascii="Times New Roman" w:hAnsi="Times New Roman" w:cs="Times New Roman"/>
          <w:lang w:eastAsia="en-US"/>
        </w:rPr>
        <w:t>/</w:t>
      </w:r>
      <w:r w:rsidRPr="00725098">
        <w:rPr>
          <w:rFonts w:ascii="Times New Roman" w:hAnsi="Times New Roman" w:cs="Times New Roman"/>
          <w:lang w:val="en-US" w:eastAsia="en-US"/>
        </w:rPr>
        <w:t>enjoy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doing</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something</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rPr>
        <w:t>I</w:t>
      </w:r>
      <w:r w:rsidRPr="00421831">
        <w:rPr>
          <w:rFonts w:ascii="Times New Roman" w:hAnsi="Times New Roman" w:cs="Times New Roman"/>
          <w:lang w:eastAsia="en-US"/>
        </w:rPr>
        <w:t>’</w:t>
      </w:r>
      <w:r w:rsidRPr="00725098">
        <w:rPr>
          <w:rFonts w:ascii="Times New Roman" w:hAnsi="Times New Roman" w:cs="Times New Roman"/>
          <w:lang w:val="en-US" w:eastAsia="en-US"/>
        </w:rPr>
        <w:t>d</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like</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правильные и неправильные глаголы в </w:t>
      </w:r>
      <w:r w:rsidRPr="00725098">
        <w:rPr>
          <w:rFonts w:ascii="Times New Roman" w:hAnsi="Times New Roman" w:cs="Times New Roman"/>
          <w:lang w:val="en-US" w:eastAsia="en-US"/>
        </w:rPr>
        <w:t>Past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существительные в притяжательном падеже </w:t>
      </w:r>
      <w:r w:rsidRPr="00421831">
        <w:rPr>
          <w:rFonts w:ascii="Times New Roman" w:hAnsi="Times New Roman" w:cs="Times New Roman"/>
          <w:lang w:eastAsia="en-US"/>
        </w:rPr>
        <w:t>(</w:t>
      </w:r>
      <w:r w:rsidRPr="00725098">
        <w:rPr>
          <w:rFonts w:ascii="Times New Roman" w:hAnsi="Times New Roman" w:cs="Times New Roman"/>
          <w:lang w:val="en-US" w:eastAsia="en-US"/>
        </w:rPr>
        <w:t>Possessive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Case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421831">
        <w:rPr>
          <w:rFonts w:ascii="Times New Roman" w:hAnsi="Times New Roman" w:cs="Times New Roman"/>
          <w:lang w:eastAsia="en-US"/>
        </w:rPr>
        <w:t>(</w:t>
      </w:r>
      <w:r w:rsidRPr="00725098">
        <w:rPr>
          <w:rFonts w:ascii="Times New Roman" w:hAnsi="Times New Roman" w:cs="Times New Roman"/>
          <w:lang w:val="en-US" w:eastAsia="en-US"/>
        </w:rPr>
        <w:t>much</w:t>
      </w:r>
      <w:r w:rsidRPr="00421831">
        <w:rPr>
          <w:rFonts w:ascii="Times New Roman" w:hAnsi="Times New Roman" w:cs="Times New Roman"/>
          <w:lang w:eastAsia="en-US"/>
        </w:rPr>
        <w:t>/</w:t>
      </w:r>
      <w:r w:rsidRPr="00725098">
        <w:rPr>
          <w:rFonts w:ascii="Times New Roman" w:hAnsi="Times New Roman" w:cs="Times New Roman"/>
          <w:lang w:val="en-US" w:eastAsia="en-US"/>
        </w:rPr>
        <w:t>many</w:t>
      </w:r>
      <w:r w:rsidRPr="00421831">
        <w:rPr>
          <w:rFonts w:ascii="Times New Roman" w:hAnsi="Times New Roman" w:cs="Times New Roman"/>
          <w:lang w:eastAsia="en-US"/>
        </w:rPr>
        <w:t>/</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lot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of</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наречия частотности </w:t>
      </w:r>
      <w:r w:rsidRPr="00725098">
        <w:rPr>
          <w:rFonts w:ascii="Times New Roman" w:hAnsi="Times New Roman" w:cs="Times New Roman"/>
          <w:lang w:val="en-US" w:eastAsia="en-US"/>
        </w:rPr>
        <w:t>usually</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often</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местоимения в объектном падеже;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rPr>
        <w:t>that</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those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неопределённые местоимения </w:t>
      </w:r>
      <w:r w:rsidRPr="00725098">
        <w:rPr>
          <w:rFonts w:ascii="Times New Roman" w:hAnsi="Times New Roman" w:cs="Times New Roman"/>
          <w:lang w:val="en-US" w:eastAsia="en-US"/>
        </w:rPr>
        <w:t>some</w:t>
      </w:r>
      <w:r w:rsidRPr="00421831">
        <w:rPr>
          <w:rFonts w:ascii="Times New Roman" w:hAnsi="Times New Roman" w:cs="Times New Roman"/>
          <w:lang w:eastAsia="en-US"/>
        </w:rPr>
        <w:t>/</w:t>
      </w:r>
      <w:r w:rsidRPr="00725098">
        <w:rPr>
          <w:rFonts w:ascii="Times New Roman" w:hAnsi="Times New Roman" w:cs="Times New Roman"/>
          <w:lang w:val="en-US" w:eastAsia="en-US"/>
        </w:rPr>
        <w:t>any</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и вопросительных предложениях;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rPr>
        <w:t>when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whose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why</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(13-100);</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порядковые числительные (1-30);</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 направления движения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Moscow</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last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year</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rPr>
        <w:t>next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front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of</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behind</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времени: </w:t>
      </w:r>
      <w:r w:rsidRPr="00725098">
        <w:rPr>
          <w:rFonts w:ascii="Times New Roman" w:hAnsi="Times New Roman" w:cs="Times New Roman"/>
          <w:lang w:val="en-US" w:eastAsia="en-US"/>
        </w:rPr>
        <w:t>at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on</w:t>
      </w:r>
      <w:r w:rsidRPr="00421831">
        <w:rPr>
          <w:rFonts w:ascii="Times New Roman" w:hAnsi="Times New Roman" w:cs="Times New Roman"/>
          <w:lang w:eastAsia="en-US"/>
        </w:rPr>
        <w:t xml:space="preserve"> </w:t>
      </w:r>
      <w:r w:rsidRPr="00725098">
        <w:rPr>
          <w:rFonts w:ascii="Times New Roman" w:hAnsi="Times New Roman" w:cs="Times New Roman"/>
        </w:rPr>
        <w:t xml:space="preserve">в выражениях </w:t>
      </w:r>
      <w:r w:rsidRPr="00725098">
        <w:rPr>
          <w:rFonts w:ascii="Times New Roman" w:hAnsi="Times New Roman" w:cs="Times New Roman"/>
          <w:lang w:val="en-US" w:eastAsia="en-US"/>
        </w:rPr>
        <w:t>at</w:t>
      </w:r>
      <w:r w:rsidRPr="00421831">
        <w:rPr>
          <w:rFonts w:ascii="Times New Roman" w:hAnsi="Times New Roman" w:cs="Times New Roman"/>
          <w:lang w:eastAsia="en-US"/>
        </w:rPr>
        <w:t xml:space="preserve"> </w:t>
      </w:r>
      <w:r w:rsidRPr="00725098">
        <w:rPr>
          <w:rFonts w:ascii="Times New Roman" w:hAnsi="Times New Roman" w:cs="Times New Roman"/>
        </w:rPr>
        <w:t xml:space="preserve">4 </w:t>
      </w:r>
      <w:r w:rsidRPr="00725098">
        <w:rPr>
          <w:rFonts w:ascii="Times New Roman" w:hAnsi="Times New Roman" w:cs="Times New Roman"/>
          <w:lang w:val="en-US" w:eastAsia="en-US"/>
        </w:rPr>
        <w:t>o</w:t>
      </w:r>
      <w:r w:rsidRPr="00421831">
        <w:rPr>
          <w:rFonts w:ascii="Times New Roman" w:hAnsi="Times New Roman" w:cs="Times New Roman"/>
          <w:lang w:eastAsia="en-US"/>
        </w:rPr>
        <w:t>’</w:t>
      </w:r>
      <w:r w:rsidRPr="00725098">
        <w:rPr>
          <w:rFonts w:ascii="Times New Roman" w:hAnsi="Times New Roman" w:cs="Times New Roman"/>
          <w:lang w:val="en-US" w:eastAsia="en-US"/>
        </w:rPr>
        <w:t>clock</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morning</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Monday</w:t>
      </w:r>
      <w:r w:rsidRPr="00421831">
        <w:rPr>
          <w:rFonts w:ascii="Times New Roman" w:hAnsi="Times New Roman" w:cs="Times New Roman"/>
          <w:lang w:eastAsia="en-US"/>
        </w:rPr>
        <w:t>.</w:t>
      </w:r>
    </w:p>
    <w:p w:rsidR="007B2101" w:rsidRPr="00725098" w:rsidRDefault="007B2101" w:rsidP="009501C3">
      <w:pPr>
        <w:numPr>
          <w:ilvl w:val="0"/>
          <w:numId w:val="1530"/>
        </w:numPr>
        <w:tabs>
          <w:tab w:val="left" w:pos="1992"/>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кратко представлять свою страну и страну/страны изучаемого языка на английском языке.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B2101" w:rsidRPr="00725098" w:rsidRDefault="007B2101" w:rsidP="009501C3">
      <w:pPr>
        <w:numPr>
          <w:ilvl w:val="0"/>
          <w:numId w:val="1533"/>
        </w:numPr>
        <w:tabs>
          <w:tab w:val="left" w:pos="1973"/>
        </w:tabs>
        <w:spacing w:line="28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34"/>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по образцу; выражать своё отношение к предмету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в объёме не менее 4-5 фраз.</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B2101" w:rsidRPr="00725098" w:rsidRDefault="007B2101" w:rsidP="009501C3">
      <w:pPr>
        <w:numPr>
          <w:ilvl w:val="0"/>
          <w:numId w:val="1534"/>
        </w:numPr>
        <w:tabs>
          <w:tab w:val="left" w:pos="2189"/>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B2101" w:rsidRPr="00725098" w:rsidRDefault="007B2101" w:rsidP="009501C3">
      <w:pPr>
        <w:numPr>
          <w:ilvl w:val="0"/>
          <w:numId w:val="1534"/>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содержание текста на основе заголовка;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несплошные тексты (таблицы, диаграммы и другие) и понимать представленную в них информацию.</w:t>
      </w:r>
    </w:p>
    <w:p w:rsidR="007B2101" w:rsidRPr="00725098" w:rsidRDefault="007B2101" w:rsidP="009501C3">
      <w:pPr>
        <w:numPr>
          <w:ilvl w:val="0"/>
          <w:numId w:val="1534"/>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rsidR="007B2101" w:rsidRPr="00725098" w:rsidRDefault="007B2101" w:rsidP="009501C3">
      <w:pPr>
        <w:numPr>
          <w:ilvl w:val="0"/>
          <w:numId w:val="1533"/>
        </w:numPr>
        <w:tabs>
          <w:tab w:val="left" w:pos="2020"/>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35"/>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7B2101" w:rsidRPr="00725098" w:rsidRDefault="007B2101" w:rsidP="009501C3">
      <w:pPr>
        <w:numPr>
          <w:ilvl w:val="0"/>
          <w:numId w:val="1535"/>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писать изученные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B2101" w:rsidRPr="00725098" w:rsidRDefault="007B2101" w:rsidP="009501C3">
      <w:pPr>
        <w:numPr>
          <w:ilvl w:val="0"/>
          <w:numId w:val="1535"/>
        </w:numPr>
        <w:tabs>
          <w:tab w:val="left" w:pos="2207"/>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словообразования: аффиксации (суффиксы </w:t>
      </w:r>
      <w:r w:rsidRPr="00421831">
        <w:rPr>
          <w:rFonts w:ascii="Times New Roman" w:hAnsi="Times New Roman" w:cs="Times New Roman"/>
          <w:lang w:eastAsia="en-US"/>
        </w:rPr>
        <w:t>-</w:t>
      </w:r>
      <w:r w:rsidRPr="00725098">
        <w:rPr>
          <w:rFonts w:ascii="Times New Roman" w:hAnsi="Times New Roman" w:cs="Times New Roman"/>
          <w:lang w:val="en-US" w:eastAsia="en-US"/>
        </w:rPr>
        <w:t>er</w:t>
      </w:r>
      <w:r w:rsidRPr="00421831">
        <w:rPr>
          <w:rFonts w:ascii="Times New Roman" w:hAnsi="Times New Roman" w:cs="Times New Roman"/>
          <w:lang w:eastAsia="en-US"/>
        </w:rPr>
        <w:t>/-</w:t>
      </w:r>
      <w:r w:rsidRPr="00725098">
        <w:rPr>
          <w:rFonts w:ascii="Times New Roman" w:hAnsi="Times New Roman" w:cs="Times New Roman"/>
          <w:lang w:val="en-US" w:eastAsia="en-US"/>
        </w:rPr>
        <w:t>or</w:t>
      </w:r>
      <w:r w:rsidRPr="00421831">
        <w:rPr>
          <w:rFonts w:ascii="Times New Roman" w:hAnsi="Times New Roman" w:cs="Times New Roman"/>
          <w:lang w:eastAsia="en-US"/>
        </w:rPr>
        <w:t>, -1</w:t>
      </w:r>
      <w:r w:rsidRPr="00725098">
        <w:rPr>
          <w:rFonts w:ascii="Times New Roman" w:hAnsi="Times New Roman" w:cs="Times New Roman"/>
          <w:lang w:val="en-US" w:eastAsia="en-US"/>
        </w:rPr>
        <w:t>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teacher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actor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artist</w:t>
      </w:r>
      <w:r w:rsidRPr="00421831">
        <w:rPr>
          <w:rFonts w:ascii="Times New Roman" w:hAnsi="Times New Roman" w:cs="Times New Roman"/>
          <w:lang w:eastAsia="en-US"/>
        </w:rPr>
        <w:t xml:space="preserve">), </w:t>
      </w:r>
      <w:r w:rsidRPr="00725098">
        <w:rPr>
          <w:rFonts w:ascii="Times New Roman" w:hAnsi="Times New Roman" w:cs="Times New Roman"/>
        </w:rPr>
        <w:t xml:space="preserve">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blackboard</w:t>
      </w:r>
      <w:r w:rsidRPr="00421831">
        <w:rPr>
          <w:rFonts w:ascii="Times New Roman" w:hAnsi="Times New Roman" w:cs="Times New Roman"/>
          <w:lang w:eastAsia="en-US"/>
        </w:rPr>
        <w:t xml:space="preserve">), </w:t>
      </w:r>
      <w:r w:rsidRPr="00725098">
        <w:rPr>
          <w:rFonts w:ascii="Times New Roman" w:hAnsi="Times New Roman" w:cs="Times New Roman"/>
        </w:rPr>
        <w:t xml:space="preserve">конверсии </w:t>
      </w:r>
      <w:r w:rsidRPr="00421831">
        <w:rPr>
          <w:rFonts w:ascii="Times New Roman" w:hAnsi="Times New Roman" w:cs="Times New Roman"/>
          <w:lang w:eastAsia="en-US"/>
        </w:rPr>
        <w:t>(</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a</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play</w:t>
      </w:r>
      <w:r w:rsidRPr="00421831">
        <w:rPr>
          <w:rFonts w:ascii="Times New Roman" w:hAnsi="Times New Roman" w:cs="Times New Roman"/>
          <w:lang w:eastAsia="en-US"/>
        </w:rPr>
        <w:t>).</w:t>
      </w:r>
    </w:p>
    <w:p w:rsidR="007B2101" w:rsidRPr="00725098" w:rsidRDefault="007B2101" w:rsidP="009501C3">
      <w:pPr>
        <w:numPr>
          <w:ilvl w:val="0"/>
          <w:numId w:val="1535"/>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w:t>
      </w:r>
      <w:r w:rsidRPr="00725098">
        <w:rPr>
          <w:rFonts w:ascii="Times New Roman" w:hAnsi="Times New Roman" w:cs="Times New Roman"/>
          <w:lang w:val="en-US" w:eastAsia="en-US"/>
        </w:rPr>
        <w:t>Present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Continuous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в повествовательных (утвердительных и отрицательных), вопросительных (общий и специальный вопрос) предложениях;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going</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rPr>
        <w:t>Future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Simple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Tense</w:t>
      </w:r>
      <w:r w:rsidRPr="00421831">
        <w:rPr>
          <w:rFonts w:ascii="Times New Roman" w:hAnsi="Times New Roman" w:cs="Times New Roman"/>
          <w:lang w:eastAsia="en-US"/>
        </w:rPr>
        <w:t xml:space="preserve"> </w:t>
      </w:r>
      <w:r w:rsidRPr="00725098">
        <w:rPr>
          <w:rFonts w:ascii="Times New Roman" w:hAnsi="Times New Roman" w:cs="Times New Roman"/>
        </w:rPr>
        <w:t>для выражения будущего действия;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модальные глаголы долженствования </w:t>
      </w:r>
      <w:r w:rsidRPr="00725098">
        <w:rPr>
          <w:rFonts w:ascii="Times New Roman" w:hAnsi="Times New Roman" w:cs="Times New Roman"/>
          <w:lang w:val="en-US" w:eastAsia="en-US"/>
        </w:rPr>
        <w:t>must</w:t>
      </w:r>
      <w:r w:rsidRPr="00421831">
        <w:rPr>
          <w:rFonts w:ascii="Times New Roman" w:hAnsi="Times New Roman" w:cs="Times New Roman"/>
          <w:lang w:eastAsia="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rPr>
        <w:t>have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to</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отрицательное местоимение по;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725098">
        <w:rPr>
          <w:rFonts w:ascii="Times New Roman" w:hAnsi="Times New Roman" w:cs="Times New Roman"/>
          <w:lang w:val="en-US" w:eastAsia="en-US"/>
        </w:rPr>
        <w:t>good</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better</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rPr>
        <w:t>(</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best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bad</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worse</w:t>
      </w:r>
      <w:r w:rsidRPr="00421831">
        <w:rPr>
          <w:rFonts w:ascii="Times New Roman" w:hAnsi="Times New Roman" w:cs="Times New Roman"/>
          <w:lang w:eastAsia="en-US"/>
        </w:rPr>
        <w:t xml:space="preserve"> - (</w:t>
      </w:r>
      <w:r w:rsidRPr="00725098">
        <w:rPr>
          <w:rFonts w:ascii="Times New Roman" w:hAnsi="Times New Roman" w:cs="Times New Roman"/>
          <w:lang w:val="en-US" w:eastAsia="en-US"/>
        </w:rPr>
        <w:t>the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worst</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наречия времени;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даты и года;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времени.</w:t>
      </w:r>
    </w:p>
    <w:p w:rsidR="007B2101" w:rsidRPr="00725098" w:rsidRDefault="007B2101" w:rsidP="009501C3">
      <w:pPr>
        <w:numPr>
          <w:ilvl w:val="0"/>
          <w:numId w:val="1533"/>
        </w:numPr>
        <w:tabs>
          <w:tab w:val="left" w:pos="2000"/>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некоторых литературных персонажей;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небольших произведениях детского фольклора (рифмовки, песни);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кратко представлять свою страну на иностранном языке в рамках изучаемой тематики.</w:t>
      </w:r>
    </w:p>
    <w:p w:rsidR="007B2101" w:rsidRPr="00725098" w:rsidRDefault="007B2101" w:rsidP="009501C3">
      <w:pPr>
        <w:numPr>
          <w:ilvl w:val="0"/>
          <w:numId w:val="1536"/>
        </w:numPr>
        <w:tabs>
          <w:tab w:val="left" w:pos="1329"/>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«Иностранный (немецкий) язык».</w:t>
      </w:r>
    </w:p>
    <w:p w:rsidR="007B2101" w:rsidRPr="00725098" w:rsidRDefault="007B2101" w:rsidP="009501C3">
      <w:pPr>
        <w:numPr>
          <w:ilvl w:val="1"/>
          <w:numId w:val="1536"/>
        </w:numPr>
        <w:tabs>
          <w:tab w:val="left" w:pos="1540"/>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B2101" w:rsidRPr="00725098" w:rsidRDefault="007B2101" w:rsidP="009501C3">
      <w:pPr>
        <w:numPr>
          <w:ilvl w:val="1"/>
          <w:numId w:val="1536"/>
        </w:numPr>
        <w:tabs>
          <w:tab w:val="left" w:pos="1545"/>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536"/>
        </w:numPr>
        <w:tabs>
          <w:tab w:val="left" w:pos="1545"/>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B2101" w:rsidRPr="00725098" w:rsidRDefault="007B2101" w:rsidP="009501C3">
      <w:pPr>
        <w:numPr>
          <w:ilvl w:val="1"/>
          <w:numId w:val="1536"/>
        </w:numPr>
        <w:spacing w:line="490" w:lineRule="exact"/>
        <w:ind w:firstLine="780"/>
        <w:jc w:val="both"/>
        <w:rPr>
          <w:rFonts w:ascii="Times New Roman" w:hAnsi="Times New Roman" w:cs="Times New Roman"/>
        </w:rPr>
      </w:pPr>
      <w:r w:rsidRPr="00725098">
        <w:rPr>
          <w:rFonts w:ascii="Times New Roman" w:hAnsi="Times New Roman" w:cs="Times New Roman"/>
        </w:rPr>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1536"/>
        </w:numPr>
        <w:tabs>
          <w:tab w:val="left" w:pos="1586"/>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536"/>
        </w:numPr>
        <w:tabs>
          <w:tab w:val="left" w:pos="1752"/>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7B2101" w:rsidRPr="00725098" w:rsidRDefault="007B2101"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7B2101" w:rsidRPr="00725098" w:rsidRDefault="007B2101" w:rsidP="009501C3">
      <w:pPr>
        <w:numPr>
          <w:ilvl w:val="2"/>
          <w:numId w:val="1536"/>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2101" w:rsidRPr="00725098" w:rsidRDefault="007B2101" w:rsidP="009501C3">
      <w:pPr>
        <w:numPr>
          <w:ilvl w:val="2"/>
          <w:numId w:val="1536"/>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7B2101" w:rsidRPr="00725098" w:rsidRDefault="007B2101" w:rsidP="009501C3">
      <w:pPr>
        <w:numPr>
          <w:ilvl w:val="3"/>
          <w:numId w:val="1536"/>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Образовательные цели программы по иностранному (немецкому) языку на уровне начального общего образования включают: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для решения учебных задач интеллектуальных операций (сравнение, анализ, обобщение и других);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B2101" w:rsidRPr="00725098" w:rsidRDefault="007B2101" w:rsidP="009501C3">
      <w:pPr>
        <w:numPr>
          <w:ilvl w:val="3"/>
          <w:numId w:val="1536"/>
        </w:numPr>
        <w:tabs>
          <w:tab w:val="left" w:pos="1949"/>
        </w:tabs>
        <w:spacing w:line="490" w:lineRule="exact"/>
        <w:ind w:firstLine="760"/>
        <w:jc w:val="both"/>
        <w:rPr>
          <w:rFonts w:ascii="Times New Roman" w:hAnsi="Times New Roman" w:cs="Times New Roman"/>
        </w:rPr>
      </w:pPr>
      <w:r w:rsidRPr="00725098">
        <w:rPr>
          <w:rFonts w:ascii="Times New Roman" w:hAnsi="Times New Roman" w:cs="Times New Roman"/>
        </w:rPr>
        <w:t>Развивающие цели программы по иностранному (немецкому) языку на уровне начального общего образования включают: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коммуникативной культуры обучающихся и их общего речевого развития;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B2101" w:rsidRPr="00725098" w:rsidRDefault="007B2101" w:rsidP="009501C3">
      <w:pPr>
        <w:numPr>
          <w:ilvl w:val="3"/>
          <w:numId w:val="1536"/>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эмоционального и познавательного интереса к художественной культуре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положительной мотивации и устойчивого учебно</w:t>
      </w:r>
      <w:r w:rsidRPr="00725098">
        <w:rPr>
          <w:rFonts w:ascii="Times New Roman" w:hAnsi="Times New Roman" w:cs="Times New Roman"/>
        </w:rPr>
        <w:softHyphen/>
        <w:t>познавательного интереса к предмету «Иностранный язык».</w:t>
      </w:r>
    </w:p>
    <w:p w:rsidR="007B2101" w:rsidRPr="00725098" w:rsidRDefault="007B2101"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7B2101" w:rsidRPr="00725098" w:rsidRDefault="007B2101"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7B2101" w:rsidRPr="00725098" w:rsidRDefault="007B2101" w:rsidP="009501C3">
      <w:pPr>
        <w:numPr>
          <w:ilvl w:val="1"/>
          <w:numId w:val="1536"/>
        </w:numPr>
        <w:tabs>
          <w:tab w:val="left" w:pos="160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2"/>
          <w:numId w:val="153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Знакомство.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Приветствие, знакомство, прощание (с использованием типичных фраз речевого этикета).</w:t>
      </w:r>
    </w:p>
    <w:p w:rsidR="007B2101" w:rsidRPr="00725098" w:rsidRDefault="007B2101"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Моя любимая еда.</w:t>
      </w:r>
    </w:p>
    <w:p w:rsidR="007B2101" w:rsidRPr="00725098" w:rsidRDefault="007B2101"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Любимый цвет. Любимая игрушка, игра. Любимые занятия. Мой питомец. Выходной день (в цирке, в зоопарке).</w:t>
      </w:r>
    </w:p>
    <w:p w:rsidR="007B2101" w:rsidRPr="00725098" w:rsidRDefault="007B2101"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школа. Мои друзья. Моя малая родина (город, село).</w:t>
      </w:r>
    </w:p>
    <w:p w:rsidR="007B2101" w:rsidRPr="00725098" w:rsidRDefault="007B2101"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B2101" w:rsidRPr="00725098" w:rsidRDefault="007B2101" w:rsidP="009501C3">
      <w:pPr>
        <w:numPr>
          <w:ilvl w:val="2"/>
          <w:numId w:val="153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3"/>
          <w:numId w:val="1536"/>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4"/>
          <w:numId w:val="1536"/>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 на вопросы собеседника, запрашивание интересующей информации.</w:t>
      </w:r>
    </w:p>
    <w:p w:rsidR="007B2101" w:rsidRPr="00725098" w:rsidRDefault="007B2101" w:rsidP="009501C3">
      <w:pPr>
        <w:numPr>
          <w:ilvl w:val="4"/>
          <w:numId w:val="1536"/>
        </w:numPr>
        <w:tabs>
          <w:tab w:val="left" w:pos="2211"/>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 Создание с использованием ключевых слов, вопросов и (или) иллюстраций устных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монологических высказываний: описание предмета, реального человека или литературного персонажа, рассказ о себе, члене семьи, друге.</w:t>
      </w:r>
    </w:p>
    <w:p w:rsidR="007B2101" w:rsidRPr="00725098" w:rsidRDefault="007B2101" w:rsidP="009501C3">
      <w:pPr>
        <w:numPr>
          <w:ilvl w:val="0"/>
          <w:numId w:val="1537"/>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 невербальная реакция на услышанное (при непосредственном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7B2101" w:rsidRPr="00725098" w:rsidRDefault="007B2101" w:rsidP="009501C3">
      <w:pPr>
        <w:numPr>
          <w:ilvl w:val="0"/>
          <w:numId w:val="1537"/>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про себя: диалог, рассказ, сказка, электронное сообщение личного характера.</w:t>
      </w:r>
    </w:p>
    <w:p w:rsidR="007B2101" w:rsidRPr="00725098" w:rsidRDefault="007B2101" w:rsidP="009501C3">
      <w:pPr>
        <w:numPr>
          <w:ilvl w:val="0"/>
          <w:numId w:val="1537"/>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коротких поздравлений с праздниками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158.6.3. Языковые знания и навыки.</w:t>
      </w:r>
    </w:p>
    <w:p w:rsidR="007B2101" w:rsidRPr="00725098" w:rsidRDefault="007B2101" w:rsidP="009501C3">
      <w:pPr>
        <w:numPr>
          <w:ilvl w:val="0"/>
          <w:numId w:val="1538"/>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Буквы немецкого алфавита. Фонетически корректное озвучивание букв немецкого алфавита.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7B2101" w:rsidRPr="00725098" w:rsidRDefault="007B2101" w:rsidP="009501C3">
      <w:pPr>
        <w:numPr>
          <w:ilvl w:val="0"/>
          <w:numId w:val="1538"/>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Правильное написание изученных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rsidR="007B2101" w:rsidRPr="00725098" w:rsidRDefault="007B2101" w:rsidP="009501C3">
      <w:pPr>
        <w:numPr>
          <w:ilvl w:val="0"/>
          <w:numId w:val="1538"/>
        </w:numPr>
        <w:tabs>
          <w:tab w:val="left" w:pos="2021"/>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языковой догадки для распознавания интернациональных слов </w:t>
      </w:r>
      <w:r w:rsidRPr="00421831">
        <w:rPr>
          <w:rFonts w:ascii="Times New Roman" w:hAnsi="Times New Roman" w:cs="Times New Roman"/>
          <w:lang w:eastAsia="en-US"/>
        </w:rPr>
        <w:t>(</w:t>
      </w:r>
      <w:r w:rsidRPr="00725098">
        <w:rPr>
          <w:rFonts w:ascii="Times New Roman" w:hAnsi="Times New Roman" w:cs="Times New Roman"/>
          <w:lang w:val="en-US" w:eastAsia="en-US"/>
        </w:rPr>
        <w:t>der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Film</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das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Kino</w:t>
      </w:r>
      <w:r w:rsidRPr="00421831">
        <w:rPr>
          <w:rFonts w:ascii="Times New Roman" w:hAnsi="Times New Roman" w:cs="Times New Roman"/>
          <w:lang w:eastAsia="en-US"/>
        </w:rPr>
        <w:t>).</w:t>
      </w:r>
    </w:p>
    <w:p w:rsidR="007B2101" w:rsidRPr="00725098" w:rsidRDefault="007B2101" w:rsidP="009501C3">
      <w:pPr>
        <w:numPr>
          <w:ilvl w:val="0"/>
          <w:numId w:val="1538"/>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Коммуникативные типы предложений: повествовательные (утвердительные, отрицательные (с </w:t>
      </w:r>
      <w:r w:rsidRPr="00725098">
        <w:rPr>
          <w:rFonts w:ascii="Times New Roman" w:hAnsi="Times New Roman" w:cs="Times New Roman"/>
          <w:lang w:val="en-US" w:eastAsia="en-US"/>
        </w:rPr>
        <w:t>nicht</w:t>
      </w:r>
      <w:r w:rsidRPr="00421831">
        <w:rPr>
          <w:rFonts w:ascii="Times New Roman" w:hAnsi="Times New Roman" w:cs="Times New Roman"/>
          <w:lang w:eastAsia="en-US"/>
        </w:rPr>
        <w:t xml:space="preserve">), </w:t>
      </w:r>
      <w:r w:rsidRPr="00725098">
        <w:rPr>
          <w:rFonts w:ascii="Times New Roman" w:hAnsi="Times New Roman" w:cs="Times New Roman"/>
        </w:rPr>
        <w:t>вопросительные (общий, специальный вопросы). Порядок слов в предложении. Нераспространённые и распространённые простые предложения.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глагольным сказуемым </w:t>
      </w:r>
      <w:r w:rsidRPr="00421831">
        <w:rPr>
          <w:rFonts w:ascii="Times New Roman" w:hAnsi="Times New Roman" w:cs="Times New Roman"/>
          <w:lang w:eastAsia="en-US"/>
        </w:rPr>
        <w:t>(</w:t>
      </w:r>
      <w:r w:rsidRPr="00725098">
        <w:rPr>
          <w:rFonts w:ascii="Times New Roman" w:hAnsi="Times New Roman" w:cs="Times New Roman"/>
          <w:lang w:val="en-US" w:eastAsia="en-US"/>
        </w:rPr>
        <w:t>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tanzt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gem</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составным именным сказуемым </w:t>
      </w:r>
      <w:r w:rsidRPr="00421831">
        <w:rPr>
          <w:rFonts w:ascii="Times New Roman" w:hAnsi="Times New Roman" w:cs="Times New Roman"/>
          <w:lang w:eastAsia="en-US"/>
        </w:rPr>
        <w:t>(</w:t>
      </w:r>
      <w:r w:rsidRPr="00725098">
        <w:rPr>
          <w:rFonts w:ascii="Times New Roman" w:hAnsi="Times New Roman" w:cs="Times New Roman"/>
          <w:lang w:val="en-US" w:eastAsia="en-US"/>
        </w:rPr>
        <w:t>Der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Tisch</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ist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grim</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составным глагольным сказуемым </w:t>
      </w:r>
      <w:r w:rsidRPr="00421831">
        <w:rPr>
          <w:rFonts w:ascii="Times New Roman" w:hAnsi="Times New Roman" w:cs="Times New Roman"/>
          <w:lang w:eastAsia="en-US"/>
        </w:rPr>
        <w:t>(</w:t>
      </w:r>
      <w:r w:rsidRPr="00725098">
        <w:rPr>
          <w:rFonts w:ascii="Times New Roman" w:hAnsi="Times New Roman" w:cs="Times New Roman"/>
          <w:lang w:val="en-US" w:eastAsia="en-US"/>
        </w:rPr>
        <w:t>Ich</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kann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schnell</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laufen</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rPr>
        <w:t>sein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haben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некоторых глаголов 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 xml:space="preserve">в том числе с изменением корневой гласной </w:t>
      </w:r>
      <w:r w:rsidRPr="00421831">
        <w:rPr>
          <w:rFonts w:ascii="Times New Roman" w:hAnsi="Times New Roman" w:cs="Times New Roman"/>
          <w:lang w:eastAsia="en-US"/>
        </w:rPr>
        <w:t>(</w:t>
      </w:r>
      <w:r w:rsidRPr="00725098">
        <w:rPr>
          <w:rFonts w:ascii="Times New Roman" w:hAnsi="Times New Roman" w:cs="Times New Roman"/>
          <w:lang w:val="en-US" w:eastAsia="en-US"/>
        </w:rPr>
        <w:t>fahren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tragen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lesen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sprechen</w:t>
      </w:r>
      <w:r w:rsidRPr="00421831">
        <w:rPr>
          <w:rFonts w:ascii="Times New Roman" w:hAnsi="Times New Roman" w:cs="Times New Roman"/>
          <w:lang w:eastAsia="en-US"/>
        </w:rPr>
        <w:t xml:space="preserve">), </w:t>
      </w:r>
      <w:r w:rsidRPr="00725098">
        <w:rPr>
          <w:rFonts w:ascii="Times New Roman" w:hAnsi="Times New Roman" w:cs="Times New Roman"/>
        </w:rPr>
        <w:t>кроме 2-го лица мн. числа.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rPr>
        <w:t>konnen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mogen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порядок слов в предложении с модальным глаголом.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Род имён существительных.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Неопределённый и определённый артикли с именами существительными (наиболее распространённые случаи употребления).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Существительные в именительном и винительном падежах. Имена собственные (антропонимы) в родительном падеже. Личные (кроме </w:t>
      </w:r>
      <w:r w:rsidRPr="00725098">
        <w:rPr>
          <w:rFonts w:ascii="Times New Roman" w:hAnsi="Times New Roman" w:cs="Times New Roman"/>
          <w:lang w:val="en-US" w:eastAsia="en-US"/>
        </w:rPr>
        <w:t>ihr</w:t>
      </w:r>
      <w:r w:rsidRPr="00421831">
        <w:rPr>
          <w:rFonts w:ascii="Times New Roman" w:hAnsi="Times New Roman" w:cs="Times New Roman"/>
          <w:lang w:eastAsia="en-US"/>
        </w:rPr>
        <w:t xml:space="preserve">) </w:t>
      </w:r>
      <w:r w:rsidRPr="00725098">
        <w:rPr>
          <w:rFonts w:ascii="Times New Roman" w:hAnsi="Times New Roman" w:cs="Times New Roman"/>
        </w:rPr>
        <w:t xml:space="preserve">и притяжательные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mein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dein</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Количественные числительные (1-12). Вопросительные слова </w:t>
      </w:r>
      <w:r w:rsidRPr="00421831">
        <w:rPr>
          <w:rFonts w:ascii="Times New Roman" w:hAnsi="Times New Roman" w:cs="Times New Roman"/>
          <w:lang w:eastAsia="en-US"/>
        </w:rPr>
        <w:t>(</w:t>
      </w:r>
      <w:r w:rsidRPr="00725098">
        <w:rPr>
          <w:rFonts w:ascii="Times New Roman" w:hAnsi="Times New Roman" w:cs="Times New Roman"/>
          <w:lang w:val="en-US" w:eastAsia="en-US"/>
        </w:rPr>
        <w:t>wer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was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woher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wie</w:t>
      </w:r>
      <w:r w:rsidRPr="00421831">
        <w:rPr>
          <w:rFonts w:ascii="Times New Roman" w:hAnsi="Times New Roman" w:cs="Times New Roman"/>
          <w:lang w:eastAsia="en-US"/>
        </w:rPr>
        <w:t xml:space="preserve">). </w:t>
      </w:r>
      <w:r w:rsidRPr="00725098">
        <w:rPr>
          <w:rFonts w:ascii="Times New Roman" w:hAnsi="Times New Roman" w:cs="Times New Roman"/>
        </w:rPr>
        <w:t xml:space="preserve">Союзы </w:t>
      </w:r>
      <w:r w:rsidRPr="00725098">
        <w:rPr>
          <w:rFonts w:ascii="Times New Roman" w:hAnsi="Times New Roman" w:cs="Times New Roman"/>
          <w:lang w:val="en-US" w:eastAsia="en-US"/>
        </w:rPr>
        <w:t xml:space="preserve">und, aber </w:t>
      </w:r>
      <w:r w:rsidRPr="00725098">
        <w:rPr>
          <w:rFonts w:ascii="Times New Roman" w:hAnsi="Times New Roman" w:cs="Times New Roman"/>
        </w:rPr>
        <w:t>(при однородных членах).</w:t>
      </w:r>
    </w:p>
    <w:p w:rsidR="007B2101" w:rsidRPr="00725098" w:rsidRDefault="007B2101" w:rsidP="009501C3">
      <w:pPr>
        <w:numPr>
          <w:ilvl w:val="0"/>
          <w:numId w:val="1539"/>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названий родной страны и страны/стран изучаемого языка и их столиц.</w:t>
      </w:r>
    </w:p>
    <w:p w:rsidR="007B2101" w:rsidRPr="00725098" w:rsidRDefault="007B2101" w:rsidP="009501C3">
      <w:pPr>
        <w:numPr>
          <w:ilvl w:val="0"/>
          <w:numId w:val="1539"/>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7B2101" w:rsidRPr="00725098" w:rsidRDefault="007B2101" w:rsidP="009501C3">
      <w:pPr>
        <w:numPr>
          <w:ilvl w:val="0"/>
          <w:numId w:val="1540"/>
        </w:numPr>
        <w:tabs>
          <w:tab w:val="left" w:pos="161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0"/>
          <w:numId w:val="1541"/>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0"/>
          <w:numId w:val="1542"/>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w:t>
      </w:r>
    </w:p>
    <w:p w:rsidR="007B2101" w:rsidRPr="00725098" w:rsidRDefault="007B2101" w:rsidP="009501C3">
      <w:pPr>
        <w:numPr>
          <w:ilvl w:val="0"/>
          <w:numId w:val="1542"/>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Моя любимая еда.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Мой день (распорядок дня).</w:t>
      </w:r>
    </w:p>
    <w:p w:rsidR="007B2101" w:rsidRPr="00725098" w:rsidRDefault="007B2101"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Любимый цвет. Мой питомец. Любимые занятия. Любимая сказка. Выходной день (в цирке, в зоопарке, парке). Каникулы.</w:t>
      </w:r>
    </w:p>
    <w:p w:rsidR="007B2101" w:rsidRPr="00725098" w:rsidRDefault="007B2101"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rsidR="007B2101" w:rsidRPr="00725098" w:rsidRDefault="007B2101"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B2101" w:rsidRPr="00725098" w:rsidRDefault="007B2101" w:rsidP="009501C3">
      <w:pPr>
        <w:numPr>
          <w:ilvl w:val="0"/>
          <w:numId w:val="1541"/>
        </w:numPr>
        <w:tabs>
          <w:tab w:val="left" w:pos="1807"/>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43"/>
        </w:numPr>
        <w:tabs>
          <w:tab w:val="left" w:pos="2099"/>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0"/>
          <w:numId w:val="1544"/>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диалога-побуждения: приглашение собеседника к совместной деятельности, вежливое согласие/несогласие на предложение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 на вопросы собеседника, просьба предоставить интересующую информацию.</w:t>
      </w:r>
    </w:p>
    <w:p w:rsidR="007B2101" w:rsidRPr="00725098" w:rsidRDefault="007B2101" w:rsidP="009501C3">
      <w:pPr>
        <w:numPr>
          <w:ilvl w:val="0"/>
          <w:numId w:val="1544"/>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rsidR="007B2101" w:rsidRPr="00725098" w:rsidRDefault="007B2101" w:rsidP="009501C3">
      <w:pPr>
        <w:numPr>
          <w:ilvl w:val="0"/>
          <w:numId w:val="1543"/>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7B2101" w:rsidRPr="00725098" w:rsidRDefault="007B2101" w:rsidP="009501C3">
      <w:pPr>
        <w:numPr>
          <w:ilvl w:val="0"/>
          <w:numId w:val="1543"/>
        </w:numPr>
        <w:tabs>
          <w:tab w:val="left" w:pos="1954"/>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7B2101" w:rsidRPr="00725098" w:rsidRDefault="007B2101" w:rsidP="009976A4">
      <w:pPr>
        <w:spacing w:line="509"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w:t>
      </w:r>
    </w:p>
    <w:p w:rsidR="007B2101" w:rsidRPr="00725098" w:rsidRDefault="007B2101" w:rsidP="009501C3">
      <w:pPr>
        <w:numPr>
          <w:ilvl w:val="0"/>
          <w:numId w:val="1543"/>
        </w:numPr>
        <w:tabs>
          <w:tab w:val="left" w:pos="1954"/>
        </w:tabs>
        <w:spacing w:line="280" w:lineRule="exact"/>
        <w:ind w:firstLine="74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(днём рождения, с Новым годом, Рождеством) с выражением пожеланий.</w:t>
      </w:r>
    </w:p>
    <w:p w:rsidR="007B2101" w:rsidRPr="00725098" w:rsidRDefault="007B2101" w:rsidP="009501C3">
      <w:pPr>
        <w:numPr>
          <w:ilvl w:val="0"/>
          <w:numId w:val="1541"/>
        </w:numPr>
        <w:tabs>
          <w:tab w:val="left" w:pos="1830"/>
        </w:tabs>
        <w:spacing w:line="490" w:lineRule="exact"/>
        <w:ind w:firstLine="78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w:t>
      </w:r>
    </w:p>
    <w:p w:rsidR="007B2101" w:rsidRPr="00725098" w:rsidRDefault="007B2101"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Правильное написание изученных слов.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rsidR="007B2101" w:rsidRPr="00725098" w:rsidRDefault="007B2101"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количественных числительных при помощи суффиксов </w:t>
      </w:r>
      <w:r w:rsidRPr="00421831">
        <w:rPr>
          <w:rFonts w:ascii="Times New Roman" w:hAnsi="Times New Roman" w:cs="Times New Roman"/>
          <w:lang w:eastAsia="en-US"/>
        </w:rPr>
        <w:t>-</w:t>
      </w:r>
      <w:r w:rsidRPr="00725098">
        <w:rPr>
          <w:rFonts w:ascii="Times New Roman" w:hAnsi="Times New Roman" w:cs="Times New Roman"/>
          <w:lang w:val="en-US" w:eastAsia="en-US"/>
        </w:rPr>
        <w:t>zehn</w:t>
      </w:r>
      <w:r w:rsidRPr="00421831">
        <w:rPr>
          <w:rFonts w:ascii="Times New Roman" w:hAnsi="Times New Roman" w:cs="Times New Roman"/>
          <w:lang w:eastAsia="en-US"/>
        </w:rPr>
        <w:t>, -</w:t>
      </w:r>
      <w:r w:rsidRPr="00725098">
        <w:rPr>
          <w:rFonts w:ascii="Times New Roman" w:hAnsi="Times New Roman" w:cs="Times New Roman"/>
          <w:lang w:val="en-US" w:eastAsia="en-US"/>
        </w:rPr>
        <w:t>zig</w:t>
      </w:r>
      <w:r w:rsidRPr="00421831">
        <w:rPr>
          <w:rFonts w:ascii="Times New Roman" w:hAnsi="Times New Roman" w:cs="Times New Roman"/>
          <w:lang w:eastAsia="en-US"/>
        </w:rPr>
        <w:t>.</w:t>
      </w:r>
    </w:p>
    <w:p w:rsidR="007B2101" w:rsidRPr="00725098" w:rsidRDefault="007B2101"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Различные коммуникативные типы предложений: повествовательные (утвердительные, отрицательные (с </w:t>
      </w:r>
      <w:r w:rsidRPr="00725098">
        <w:rPr>
          <w:rFonts w:ascii="Times New Roman" w:hAnsi="Times New Roman" w:cs="Times New Roman"/>
          <w:lang w:val="en-US" w:eastAsia="en-US"/>
        </w:rPr>
        <w:t>kein</w:t>
      </w:r>
      <w:r w:rsidRPr="00421831">
        <w:rPr>
          <w:rFonts w:ascii="Times New Roman" w:hAnsi="Times New Roman" w:cs="Times New Roman"/>
          <w:lang w:eastAsia="en-US"/>
        </w:rPr>
        <w:t xml:space="preserve">), </w:t>
      </w:r>
      <w:r w:rsidRPr="00725098">
        <w:rPr>
          <w:rFonts w:ascii="Times New Roman" w:hAnsi="Times New Roman" w:cs="Times New Roman"/>
        </w:rPr>
        <w:t xml:space="preserve">побудительные предложения (кроме вежливой формы с </w:t>
      </w:r>
      <w:r w:rsidRPr="00725098">
        <w:rPr>
          <w:rFonts w:ascii="Times New Roman" w:hAnsi="Times New Roman" w:cs="Times New Roman"/>
          <w:lang w:val="en-US" w:eastAsia="en-US"/>
        </w:rPr>
        <w:t>Sie</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Предложения с местоимением </w:t>
      </w:r>
      <w:r w:rsidRPr="00725098">
        <w:rPr>
          <w:rFonts w:ascii="Times New Roman" w:hAnsi="Times New Roman" w:cs="Times New Roman"/>
          <w:lang w:val="en-US" w:eastAsia="en-US"/>
        </w:rPr>
        <w:t>es</w:t>
      </w:r>
      <w:r w:rsidRPr="00421831">
        <w:rPr>
          <w:rFonts w:ascii="Times New Roman" w:hAnsi="Times New Roman" w:cs="Times New Roman"/>
          <w:lang w:eastAsia="en-US"/>
        </w:rPr>
        <w:t xml:space="preserve"> </w:t>
      </w:r>
      <w:r w:rsidRPr="00725098">
        <w:rPr>
          <w:rFonts w:ascii="Times New Roman" w:hAnsi="Times New Roman" w:cs="Times New Roman"/>
        </w:rPr>
        <w:t xml:space="preserve">и конструкцией </w:t>
      </w:r>
      <w:r w:rsidRPr="00725098">
        <w:rPr>
          <w:rFonts w:ascii="Times New Roman" w:hAnsi="Times New Roman" w:cs="Times New Roman"/>
          <w:lang w:val="en-US" w:eastAsia="en-US"/>
        </w:rPr>
        <w:t>es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gibt</w:t>
      </w:r>
      <w:r w:rsidRPr="00421831">
        <w:rPr>
          <w:rFonts w:ascii="Times New Roman" w:hAnsi="Times New Roman" w:cs="Times New Roman"/>
          <w:lang w:eastAsia="en-US"/>
        </w:rPr>
        <w:t xml:space="preserve">. </w:t>
      </w: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rPr>
        <w:t>sein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haben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Prateritum</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Спряжение слабых и сильных глаголов 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(в том числе во 2-м лице мн. числа).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Употребление слабых и сильных глаголов в </w:t>
      </w:r>
      <w:r w:rsidRPr="00725098">
        <w:rPr>
          <w:rFonts w:ascii="Times New Roman" w:hAnsi="Times New Roman" w:cs="Times New Roman"/>
          <w:lang w:val="en-US" w:eastAsia="en-US"/>
        </w:rPr>
        <w:t>Perfekt</w:t>
      </w:r>
      <w:r w:rsidRPr="00421831">
        <w:rPr>
          <w:rFonts w:ascii="Times New Roman" w:hAnsi="Times New Roman" w:cs="Times New Roman"/>
          <w:lang w:eastAsia="en-US"/>
        </w:rPr>
        <w:t xml:space="preserve">: </w:t>
      </w:r>
      <w:r w:rsidRPr="00725098">
        <w:rPr>
          <w:rFonts w:ascii="Times New Roman" w:hAnsi="Times New Roman" w:cs="Times New Roman"/>
        </w:rPr>
        <w:t>повествовательные и вопросительные предложения (общий и специальный вопросы).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rPr>
        <w:t>mogen</w:t>
      </w:r>
      <w:r w:rsidRPr="00421831">
        <w:rPr>
          <w:rFonts w:ascii="Times New Roman" w:hAnsi="Times New Roman" w:cs="Times New Roman"/>
          <w:lang w:eastAsia="en-US"/>
        </w:rPr>
        <w:t xml:space="preserve"> </w:t>
      </w:r>
      <w:r w:rsidRPr="00725098">
        <w:rPr>
          <w:rFonts w:ascii="Times New Roman" w:hAnsi="Times New Roman" w:cs="Times New Roman"/>
        </w:rPr>
        <w:t xml:space="preserve">(в форме </w:t>
      </w:r>
      <w:r w:rsidRPr="00725098">
        <w:rPr>
          <w:rFonts w:ascii="Times New Roman" w:hAnsi="Times New Roman" w:cs="Times New Roman"/>
          <w:lang w:val="en-US" w:eastAsia="en-US"/>
        </w:rPr>
        <w:t>mochte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miissen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Множественное число существительных.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Нулевой артикль с существительными (наиболее распространённые случаи употребления).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Склонение существительных в единственном числе в именительном, дательном и винительном падежах.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Личные и притяжательные местоимения. Количественные числительные (13-30).</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Наиболее употребительные предлоги для выражения временных и пространственных отношений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rPr>
        <w:t>ап (употребляемые с дательным падежом).</w:t>
      </w:r>
    </w:p>
    <w:p w:rsidR="007B2101" w:rsidRPr="00725098" w:rsidRDefault="007B2101" w:rsidP="009501C3">
      <w:pPr>
        <w:numPr>
          <w:ilvl w:val="0"/>
          <w:numId w:val="1541"/>
        </w:numPr>
        <w:tabs>
          <w:tab w:val="left" w:pos="1792"/>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B2101" w:rsidRPr="00725098" w:rsidRDefault="007B2101" w:rsidP="009501C3">
      <w:pPr>
        <w:numPr>
          <w:ilvl w:val="0"/>
          <w:numId w:val="1541"/>
        </w:numPr>
        <w:tabs>
          <w:tab w:val="left" w:pos="1792"/>
        </w:tabs>
        <w:spacing w:line="490" w:lineRule="exact"/>
        <w:ind w:firstLine="74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в том числе контекстуальной, догадки.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158.8. Содержание обучения в 4 классе.</w:t>
      </w:r>
    </w:p>
    <w:p w:rsidR="007B2101" w:rsidRPr="00725098" w:rsidRDefault="007B2101" w:rsidP="009501C3">
      <w:pPr>
        <w:numPr>
          <w:ilvl w:val="0"/>
          <w:numId w:val="154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7B2101" w:rsidRPr="00725098" w:rsidRDefault="007B2101"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 Моя любимая еда. Мой день (распорядок дня, домашние обязанности).</w:t>
      </w:r>
    </w:p>
    <w:p w:rsidR="007B2101" w:rsidRPr="00725098" w:rsidRDefault="007B2101"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Любимый цвет. Мой питомец. Любимые занятия. Любимая сказка. Выходной день (в цирке, в зоопарке, парке). Каникулы.</w:t>
      </w:r>
    </w:p>
    <w:p w:rsidR="007B2101" w:rsidRPr="00725098" w:rsidRDefault="007B2101"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B2101" w:rsidRPr="00725098" w:rsidRDefault="007B2101" w:rsidP="009501C3">
      <w:pPr>
        <w:numPr>
          <w:ilvl w:val="0"/>
          <w:numId w:val="1547"/>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B2101" w:rsidRPr="00725098" w:rsidRDefault="007B2101" w:rsidP="009501C3">
      <w:pPr>
        <w:numPr>
          <w:ilvl w:val="0"/>
          <w:numId w:val="1546"/>
        </w:numPr>
        <w:tabs>
          <w:tab w:val="left" w:pos="1810"/>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48"/>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501C3">
      <w:pPr>
        <w:numPr>
          <w:ilvl w:val="0"/>
          <w:numId w:val="1549"/>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ответы на вопросы собеседника, запрашивание интересующей информации;</w:t>
      </w:r>
    </w:p>
    <w:p w:rsidR="007B2101" w:rsidRPr="00725098" w:rsidRDefault="007B2101" w:rsidP="009501C3">
      <w:pPr>
        <w:numPr>
          <w:ilvl w:val="0"/>
          <w:numId w:val="1549"/>
        </w:numPr>
        <w:tabs>
          <w:tab w:val="left" w:pos="223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7B2101" w:rsidRPr="00725098" w:rsidRDefault="007B2101" w:rsidP="009976A4">
      <w:pPr>
        <w:tabs>
          <w:tab w:val="left" w:pos="2509"/>
          <w:tab w:val="left" w:pos="4175"/>
          <w:tab w:val="left" w:pos="6594"/>
        </w:tabs>
        <w:spacing w:line="490" w:lineRule="exact"/>
        <w:ind w:firstLine="78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rsidRPr="00725098">
        <w:rPr>
          <w:rFonts w:ascii="Times New Roman" w:hAnsi="Times New Roman" w:cs="Times New Roman"/>
        </w:rPr>
        <w:tab/>
        <w:t>реального</w:t>
      </w:r>
      <w:r w:rsidRPr="00725098">
        <w:rPr>
          <w:rFonts w:ascii="Times New Roman" w:hAnsi="Times New Roman" w:cs="Times New Roman"/>
        </w:rPr>
        <w:tab/>
        <w:t>человека или</w:t>
      </w:r>
      <w:r w:rsidRPr="00725098">
        <w:rPr>
          <w:rFonts w:ascii="Times New Roman" w:hAnsi="Times New Roman" w:cs="Times New Roman"/>
        </w:rPr>
        <w:tab/>
        <w:t>литературного персонажа,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рассказ/сообщение (повествование) с использованием ключевых слов, вопросов и (или) иллюстраций .</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Краткое устное изложение результатов выполненного несложного проектного задания.</w:t>
      </w:r>
    </w:p>
    <w:p w:rsidR="007B2101" w:rsidRPr="00725098" w:rsidRDefault="007B2101" w:rsidP="009501C3">
      <w:pPr>
        <w:numPr>
          <w:ilvl w:val="0"/>
          <w:numId w:val="1548"/>
        </w:numPr>
        <w:tabs>
          <w:tab w:val="left" w:pos="2239"/>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tabs>
          <w:tab w:val="left" w:pos="2509"/>
          <w:tab w:val="left" w:pos="4175"/>
          <w:tab w:val="left" w:pos="6594"/>
          <w:tab w:val="left" w:pos="8513"/>
        </w:tabs>
        <w:spacing w:line="490" w:lineRule="exact"/>
        <w:ind w:firstLine="780"/>
        <w:rPr>
          <w:rFonts w:ascii="Times New Roman" w:hAnsi="Times New Roman" w:cs="Times New Roman"/>
        </w:rPr>
      </w:pPr>
      <w:r w:rsidRPr="00725098">
        <w:rPr>
          <w:rFonts w:ascii="Times New Roman" w:hAnsi="Times New Roman" w:cs="Times New Roman"/>
        </w:rPr>
        <w:t>Понимание</w:t>
      </w:r>
      <w:r w:rsidRPr="00725098">
        <w:rPr>
          <w:rFonts w:ascii="Times New Roman" w:hAnsi="Times New Roman" w:cs="Times New Roman"/>
        </w:rPr>
        <w:tab/>
        <w:t>на слух</w:t>
      </w:r>
      <w:r w:rsidRPr="00725098">
        <w:rPr>
          <w:rFonts w:ascii="Times New Roman" w:hAnsi="Times New Roman" w:cs="Times New Roman"/>
        </w:rPr>
        <w:tab/>
        <w:t>речи учителя</w:t>
      </w:r>
      <w:r w:rsidRPr="00725098">
        <w:rPr>
          <w:rFonts w:ascii="Times New Roman" w:hAnsi="Times New Roman" w:cs="Times New Roman"/>
        </w:rPr>
        <w:tab/>
        <w:t>и других</w:t>
      </w:r>
      <w:r w:rsidRPr="00725098">
        <w:rPr>
          <w:rFonts w:ascii="Times New Roman" w:hAnsi="Times New Roman" w:cs="Times New Roman"/>
        </w:rPr>
        <w:tab/>
        <w:t>обучающихся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вербальная/невербальная реакция на услышанное (при непосредственном общении).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B2101" w:rsidRPr="00725098" w:rsidRDefault="007B2101" w:rsidP="009501C3">
      <w:pPr>
        <w:numPr>
          <w:ilvl w:val="0"/>
          <w:numId w:val="1548"/>
        </w:numPr>
        <w:tabs>
          <w:tab w:val="left" w:pos="1956"/>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несплошных текстов (таблиц, диаграмм) и понимание представленной в них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7B2101" w:rsidRPr="00725098" w:rsidRDefault="007B2101" w:rsidP="009501C3">
      <w:pPr>
        <w:numPr>
          <w:ilvl w:val="0"/>
          <w:numId w:val="1548"/>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(с Новым годом, Рождеством, днём рождения) с выражением пожеланий.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 написание короткого рассказа по плану/ключевым словам.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Написание электронного сообщения личного характера с использованием образца.</w:t>
      </w:r>
    </w:p>
    <w:p w:rsidR="007B2101" w:rsidRPr="00725098" w:rsidRDefault="007B2101" w:rsidP="009501C3">
      <w:pPr>
        <w:numPr>
          <w:ilvl w:val="0"/>
          <w:numId w:val="1546"/>
        </w:numPr>
        <w:tabs>
          <w:tab w:val="left" w:pos="1794"/>
        </w:tabs>
        <w:spacing w:line="490" w:lineRule="exact"/>
        <w:ind w:firstLine="74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5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w:t>
      </w:r>
    </w:p>
    <w:p w:rsidR="007B2101" w:rsidRPr="00725098" w:rsidRDefault="007B2101" w:rsidP="009501C3">
      <w:pPr>
        <w:numPr>
          <w:ilvl w:val="0"/>
          <w:numId w:val="155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Правильное написание изученных слов.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7B2101" w:rsidRPr="00725098" w:rsidRDefault="007B2101" w:rsidP="009501C3">
      <w:pPr>
        <w:numPr>
          <w:ilvl w:val="0"/>
          <w:numId w:val="1550"/>
        </w:numPr>
        <w:tabs>
          <w:tab w:val="left" w:pos="2010"/>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порядковых числительных при помощи суффиксов </w:t>
      </w:r>
      <w:r w:rsidRPr="00421831">
        <w:rPr>
          <w:rFonts w:ascii="Times New Roman" w:hAnsi="Times New Roman" w:cs="Times New Roman"/>
          <w:lang w:eastAsia="en-US"/>
        </w:rPr>
        <w:t>-</w:t>
      </w:r>
      <w:r w:rsidRPr="00725098">
        <w:rPr>
          <w:rFonts w:ascii="Times New Roman" w:hAnsi="Times New Roman" w:cs="Times New Roman"/>
          <w:lang w:val="en-US" w:eastAsia="en-US"/>
        </w:rPr>
        <w:t>te</w:t>
      </w:r>
      <w:r w:rsidRPr="00421831">
        <w:rPr>
          <w:rFonts w:ascii="Times New Roman" w:hAnsi="Times New Roman" w:cs="Times New Roman"/>
          <w:lang w:eastAsia="en-US"/>
        </w:rPr>
        <w:t>, -</w:t>
      </w:r>
      <w:r w:rsidRPr="00725098">
        <w:rPr>
          <w:rFonts w:ascii="Times New Roman" w:hAnsi="Times New Roman" w:cs="Times New Roman"/>
          <w:lang w:val="en-US" w:eastAsia="en-US"/>
        </w:rPr>
        <w:t>ste</w:t>
      </w:r>
      <w:r w:rsidRPr="00421831">
        <w:rPr>
          <w:rFonts w:ascii="Times New Roman" w:hAnsi="Times New Roman" w:cs="Times New Roman"/>
          <w:lang w:eastAsia="en-US"/>
        </w:rPr>
        <w:t xml:space="preserve">, </w:t>
      </w:r>
      <w:r w:rsidRPr="00725098">
        <w:rPr>
          <w:rFonts w:ascii="Times New Roman" w:hAnsi="Times New Roman" w:cs="Times New Roman"/>
        </w:rPr>
        <w:t xml:space="preserve">родственных слов с использованием основных способов словообразования: аффиксации (суффикс </w:t>
      </w:r>
      <w:r w:rsidRPr="00421831">
        <w:rPr>
          <w:rFonts w:ascii="Times New Roman" w:hAnsi="Times New Roman" w:cs="Times New Roman"/>
          <w:lang w:eastAsia="en-US"/>
        </w:rPr>
        <w:t>-</w:t>
      </w:r>
      <w:r w:rsidRPr="00725098">
        <w:rPr>
          <w:rFonts w:ascii="Times New Roman" w:hAnsi="Times New Roman" w:cs="Times New Roman"/>
          <w:lang w:val="en-US" w:eastAsia="en-US"/>
        </w:rPr>
        <w:t>er</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Arbeiter</w:t>
      </w:r>
      <w:r w:rsidRPr="00421831">
        <w:rPr>
          <w:rFonts w:ascii="Times New Roman" w:hAnsi="Times New Roman" w:cs="Times New Roman"/>
          <w:lang w:eastAsia="en-US"/>
        </w:rPr>
        <w:t>,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Lehrerin</w:t>
      </w:r>
      <w:r w:rsidRPr="00421831">
        <w:rPr>
          <w:rFonts w:ascii="Times New Roman" w:hAnsi="Times New Roman" w:cs="Times New Roman"/>
          <w:lang w:eastAsia="en-US"/>
        </w:rPr>
        <w:t xml:space="preserve">), </w:t>
      </w:r>
      <w:r w:rsidRPr="00725098">
        <w:rPr>
          <w:rFonts w:ascii="Times New Roman" w:hAnsi="Times New Roman" w:cs="Times New Roman"/>
        </w:rPr>
        <w:t xml:space="preserve">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Geburtstag</w:t>
      </w:r>
      <w:r w:rsidRPr="00421831">
        <w:rPr>
          <w:rFonts w:ascii="Times New Roman" w:hAnsi="Times New Roman" w:cs="Times New Roman"/>
          <w:lang w:eastAsia="en-US"/>
        </w:rPr>
        <w:t>).</w:t>
      </w:r>
    </w:p>
    <w:p w:rsidR="007B2101" w:rsidRPr="00725098" w:rsidRDefault="007B2101" w:rsidP="009501C3">
      <w:pPr>
        <w:numPr>
          <w:ilvl w:val="0"/>
          <w:numId w:val="1550"/>
        </w:numPr>
        <w:tabs>
          <w:tab w:val="left" w:pos="1987"/>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Простые предложения с однородными членами (союз </w:t>
      </w:r>
      <w:r w:rsidRPr="00725098">
        <w:rPr>
          <w:rFonts w:ascii="Times New Roman" w:hAnsi="Times New Roman" w:cs="Times New Roman"/>
          <w:lang w:val="en-US" w:eastAsia="en-US"/>
        </w:rPr>
        <w:t>oder</w:t>
      </w:r>
      <w:r w:rsidRPr="00421831">
        <w:rPr>
          <w:rFonts w:ascii="Times New Roman" w:hAnsi="Times New Roman" w:cs="Times New Roman"/>
          <w:lang w:eastAsia="en-US"/>
        </w:rPr>
        <w:t xml:space="preserve">). </w:t>
      </w:r>
      <w:r w:rsidRPr="00725098">
        <w:rPr>
          <w:rFonts w:ascii="Times New Roman" w:hAnsi="Times New Roman" w:cs="Times New Roman"/>
        </w:rPr>
        <w:t xml:space="preserve">Сложносочинённые предложения с сочинительными союзами </w:t>
      </w:r>
      <w:r w:rsidRPr="00725098">
        <w:rPr>
          <w:rFonts w:ascii="Times New Roman" w:hAnsi="Times New Roman" w:cs="Times New Roman"/>
          <w:lang w:val="en-US" w:eastAsia="en-US"/>
        </w:rPr>
        <w:t>und</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aber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oder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denn</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Модальный глагол </w:t>
      </w:r>
      <w:r w:rsidRPr="00725098">
        <w:rPr>
          <w:rFonts w:ascii="Times New Roman" w:hAnsi="Times New Roman" w:cs="Times New Roman"/>
          <w:lang w:val="en-US" w:eastAsia="en-US"/>
        </w:rPr>
        <w:t>wollen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Прилагательные в положительной, сравнительной и превосходной степенях сравнения.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Личные местоимения в винительном и дательном падежах (в некоторых речевых образцах).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Указательные местоимения </w:t>
      </w:r>
      <w:r w:rsidRPr="00725098">
        <w:rPr>
          <w:rFonts w:ascii="Times New Roman" w:hAnsi="Times New Roman" w:cs="Times New Roman"/>
          <w:lang w:val="en-US" w:eastAsia="en-US"/>
        </w:rPr>
        <w:t>dieser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dieses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diese</w:t>
      </w:r>
      <w:r w:rsidRPr="00421831">
        <w:rPr>
          <w:rFonts w:ascii="Times New Roman" w:hAnsi="Times New Roman" w:cs="Times New Roman"/>
          <w:lang w:eastAsia="en-US"/>
        </w:rPr>
        <w:t xml:space="preserve">. </w:t>
      </w:r>
      <w:r w:rsidRPr="00725098">
        <w:rPr>
          <w:rFonts w:ascii="Times New Roman" w:hAnsi="Times New Roman" w:cs="Times New Roman"/>
        </w:rPr>
        <w:t>Количественные числительные (до 100).</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Порядковые числительные (до 31).</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Предлоги </w:t>
      </w:r>
      <w:r w:rsidRPr="00725098">
        <w:rPr>
          <w:rFonts w:ascii="Times New Roman" w:hAnsi="Times New Roman" w:cs="Times New Roman"/>
          <w:lang w:val="en-US" w:eastAsia="en-US"/>
        </w:rPr>
        <w:t>fur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um</w:t>
      </w:r>
      <w:r w:rsidRPr="00421831">
        <w:rPr>
          <w:rFonts w:ascii="Times New Roman" w:hAnsi="Times New Roman" w:cs="Times New Roman"/>
          <w:lang w:eastAsia="en-US"/>
        </w:rPr>
        <w:t xml:space="preserve"> </w:t>
      </w:r>
      <w:r w:rsidRPr="00725098">
        <w:rPr>
          <w:rFonts w:ascii="Times New Roman" w:hAnsi="Times New Roman" w:cs="Times New Roman"/>
        </w:rPr>
        <w:t>(в некоторых речевых образцах).</w:t>
      </w:r>
    </w:p>
    <w:p w:rsidR="007B2101" w:rsidRPr="00725098" w:rsidRDefault="007B2101" w:rsidP="009501C3">
      <w:pPr>
        <w:numPr>
          <w:ilvl w:val="0"/>
          <w:numId w:val="1546"/>
        </w:numPr>
        <w:tabs>
          <w:tab w:val="left" w:pos="1987"/>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B2101" w:rsidRPr="00725098" w:rsidRDefault="007B2101" w:rsidP="009501C3">
      <w:pPr>
        <w:numPr>
          <w:ilvl w:val="0"/>
          <w:numId w:val="154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содержание текста для чтения на основе заголовка.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101" w:rsidRPr="00725098" w:rsidRDefault="007B2101" w:rsidP="009976A4">
      <w:pPr>
        <w:tabs>
          <w:tab w:val="left" w:pos="3491"/>
          <w:tab w:val="left" w:pos="4955"/>
          <w:tab w:val="left" w:pos="6275"/>
          <w:tab w:val="left" w:pos="7878"/>
          <w:tab w:val="left" w:pos="8435"/>
        </w:tabs>
        <w:spacing w:line="490" w:lineRule="exact"/>
        <w:ind w:firstLine="760"/>
        <w:rPr>
          <w:rFonts w:ascii="Times New Roman" w:hAnsi="Times New Roman" w:cs="Times New Roman"/>
        </w:rPr>
      </w:pPr>
      <w:r w:rsidRPr="00725098">
        <w:rPr>
          <w:rFonts w:ascii="Times New Roman" w:hAnsi="Times New Roman" w:cs="Times New Roman"/>
        </w:rPr>
        <w:t>158.9. 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иностранному</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(немецкому) языку на уровне начального общего образования.</w:t>
      </w:r>
    </w:p>
    <w:p w:rsidR="007B2101" w:rsidRPr="00725098" w:rsidRDefault="007B2101" w:rsidP="009501C3">
      <w:pPr>
        <w:numPr>
          <w:ilvl w:val="0"/>
          <w:numId w:val="1551"/>
        </w:numPr>
        <w:tabs>
          <w:tab w:val="left" w:pos="1814"/>
          <w:tab w:val="left" w:pos="3491"/>
          <w:tab w:val="left" w:pos="4955"/>
          <w:tab w:val="left" w:pos="6288"/>
          <w:tab w:val="left" w:pos="7882"/>
          <w:tab w:val="left" w:pos="8435"/>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иностранному</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края;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к своему и другим народам;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7B2101" w:rsidRPr="00725098" w:rsidRDefault="007B2101" w:rsidP="009976A4">
      <w:pPr>
        <w:spacing w:line="490" w:lineRule="exact"/>
        <w:ind w:left="760" w:right="190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трудовое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B2101" w:rsidRPr="00725098" w:rsidRDefault="007B2101" w:rsidP="009501C3">
      <w:pPr>
        <w:numPr>
          <w:ilvl w:val="0"/>
          <w:numId w:val="1551"/>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552"/>
        </w:numPr>
        <w:pBdr>
          <w:top w:val="single" w:sz="4" w:space="1" w:color="auto"/>
          <w:left w:val="single" w:sz="4" w:space="4" w:color="auto"/>
          <w:bottom w:val="single" w:sz="4" w:space="1" w:color="auto"/>
          <w:right w:val="single" w:sz="4" w:space="4" w:color="auto"/>
        </w:pBdr>
        <w:tabs>
          <w:tab w:val="left" w:pos="1989"/>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сравнивать объекты, устанавливать основания для сравнения, устанавливать аналогии;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объединять части объекта (объекты) по определенному признаку;</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B2101" w:rsidRPr="00725098" w:rsidRDefault="007B2101" w:rsidP="009501C3">
      <w:pPr>
        <w:numPr>
          <w:ilvl w:val="0"/>
          <w:numId w:val="1552"/>
        </w:numPr>
        <w:pBdr>
          <w:top w:val="single" w:sz="4" w:space="1" w:color="auto"/>
          <w:left w:val="single" w:sz="4" w:space="4" w:color="auto"/>
          <w:bottom w:val="single" w:sz="4" w:space="1" w:color="auto"/>
          <w:right w:val="single" w:sz="4" w:space="4" w:color="auto"/>
        </w:pBdr>
        <w:tabs>
          <w:tab w:val="left" w:pos="1989"/>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7B2101" w:rsidRPr="00725098" w:rsidRDefault="007B2101" w:rsidP="009501C3">
      <w:pPr>
        <w:numPr>
          <w:ilvl w:val="0"/>
          <w:numId w:val="1552"/>
        </w:numPr>
        <w:tabs>
          <w:tab w:val="left" w:pos="199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ее проверки;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1552"/>
        </w:numPr>
        <w:tabs>
          <w:tab w:val="left" w:pos="199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7B2101" w:rsidRPr="00725098" w:rsidRDefault="007B2101" w:rsidP="009501C3">
      <w:pPr>
        <w:numPr>
          <w:ilvl w:val="0"/>
          <w:numId w:val="1552"/>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0"/>
          <w:numId w:val="1552"/>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rsidR="007B2101" w:rsidRPr="00725098" w:rsidRDefault="007B2101" w:rsidP="009501C3">
      <w:pPr>
        <w:numPr>
          <w:ilvl w:val="0"/>
          <w:numId w:val="1552"/>
        </w:numPr>
        <w:tabs>
          <w:tab w:val="left" w:pos="199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158.9.3.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7B2101" w:rsidRPr="00725098" w:rsidRDefault="007B2101" w:rsidP="009501C3">
      <w:pPr>
        <w:numPr>
          <w:ilvl w:val="0"/>
          <w:numId w:val="155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54"/>
        </w:numPr>
        <w:tabs>
          <w:tab w:val="left" w:pos="2192"/>
        </w:tabs>
        <w:spacing w:line="490" w:lineRule="exact"/>
        <w:ind w:firstLine="78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7B2101" w:rsidRPr="00725098" w:rsidRDefault="007B2101" w:rsidP="009501C3">
      <w:pPr>
        <w:numPr>
          <w:ilvl w:val="0"/>
          <w:numId w:val="1554"/>
        </w:numPr>
        <w:tabs>
          <w:tab w:val="left" w:pos="2192"/>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B2101" w:rsidRPr="00725098" w:rsidRDefault="007B2101" w:rsidP="009501C3">
      <w:pPr>
        <w:numPr>
          <w:ilvl w:val="0"/>
          <w:numId w:val="1554"/>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B2101" w:rsidRPr="00725098" w:rsidRDefault="007B2101" w:rsidP="009501C3">
      <w:pPr>
        <w:numPr>
          <w:ilvl w:val="0"/>
          <w:numId w:val="1554"/>
        </w:numPr>
        <w:tabs>
          <w:tab w:val="left" w:pos="2232"/>
        </w:tabs>
        <w:spacing w:after="8" w:line="28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w:t>
      </w:r>
    </w:p>
    <w:p w:rsidR="007B2101" w:rsidRPr="00725098" w:rsidRDefault="007B2101" w:rsidP="009501C3">
      <w:pPr>
        <w:numPr>
          <w:ilvl w:val="0"/>
          <w:numId w:val="1553"/>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буквы немецкого алфавита языка в правильной последовательности и графически корректно воспроизводить все буквы алфавита;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читать основные дифтонги и сочетания согласных;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некоторые звукобуквенные сочетания при анализе знакомых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новые слова согласно основным правилам чтения;</w:t>
      </w:r>
    </w:p>
    <w:p w:rsidR="007B2101" w:rsidRPr="00725098" w:rsidRDefault="007B2101" w:rsidP="009501C3">
      <w:pPr>
        <w:numPr>
          <w:ilvl w:val="0"/>
          <w:numId w:val="1555"/>
        </w:numPr>
        <w:tabs>
          <w:tab w:val="left" w:pos="2266"/>
        </w:tabs>
        <w:spacing w:line="490" w:lineRule="exact"/>
        <w:ind w:left="760" w:right="378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w:t>
      </w:r>
    </w:p>
    <w:p w:rsidR="007B2101" w:rsidRPr="00725098" w:rsidRDefault="007B2101"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с помощью языковой догадки интернациональные слова </w:t>
      </w:r>
      <w:r w:rsidRPr="00421831">
        <w:rPr>
          <w:rFonts w:ascii="Times New Roman" w:hAnsi="Times New Roman" w:cs="Times New Roman"/>
          <w:lang w:eastAsia="en-US"/>
        </w:rPr>
        <w:t>(</w:t>
      </w:r>
      <w:r w:rsidRPr="00725098">
        <w:rPr>
          <w:rFonts w:ascii="Times New Roman" w:hAnsi="Times New Roman" w:cs="Times New Roman"/>
          <w:lang w:val="en-US" w:eastAsia="en-US"/>
        </w:rPr>
        <w:t>der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Film</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das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Kino</w:t>
      </w:r>
      <w:r w:rsidRPr="00421831">
        <w:rPr>
          <w:rFonts w:ascii="Times New Roman" w:hAnsi="Times New Roman" w:cs="Times New Roman"/>
          <w:lang w:eastAsia="en-US"/>
        </w:rPr>
        <w:t>).</w:t>
      </w:r>
    </w:p>
    <w:p w:rsidR="007B2101" w:rsidRPr="00725098" w:rsidRDefault="007B2101"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изученные морфологические формы и синтаксические конструкции немецкого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основные коммуникативные типы предложений: повествовательные (утвердительные, отрицательные (с </w:t>
      </w:r>
      <w:r w:rsidRPr="00725098">
        <w:rPr>
          <w:rFonts w:ascii="Times New Roman" w:hAnsi="Times New Roman" w:cs="Times New Roman"/>
          <w:lang w:val="en-US" w:eastAsia="en-US"/>
        </w:rPr>
        <w:t>nicht</w:t>
      </w:r>
      <w:r w:rsidRPr="00421831">
        <w:rPr>
          <w:rFonts w:ascii="Times New Roman" w:hAnsi="Times New Roman" w:cs="Times New Roman"/>
          <w:lang w:eastAsia="en-US"/>
        </w:rPr>
        <w:t xml:space="preserve">), </w:t>
      </w:r>
      <w:r w:rsidRPr="00725098">
        <w:rPr>
          <w:rFonts w:ascii="Times New Roman" w:hAnsi="Times New Roman" w:cs="Times New Roman"/>
        </w:rPr>
        <w:t>вопросительные (общий, специальный вопросы);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нераспространённые и распространённые простые предложения;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глагольным сказуемым, с составным именным сказуемым и с простым составным глагольным сказуемым; спряжение глаголов </w:t>
      </w:r>
      <w:r w:rsidRPr="00725098">
        <w:rPr>
          <w:rFonts w:ascii="Times New Roman" w:hAnsi="Times New Roman" w:cs="Times New Roman"/>
          <w:lang w:val="en-US" w:eastAsia="en-US"/>
        </w:rPr>
        <w:t>sein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haben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некоторых глаголов 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 xml:space="preserve">в том числе с изменением корневой гласной </w:t>
      </w:r>
      <w:r w:rsidRPr="00421831">
        <w:rPr>
          <w:rFonts w:ascii="Times New Roman" w:hAnsi="Times New Roman" w:cs="Times New Roman"/>
          <w:lang w:eastAsia="en-US"/>
        </w:rPr>
        <w:t>(</w:t>
      </w:r>
      <w:r w:rsidRPr="00725098">
        <w:rPr>
          <w:rFonts w:ascii="Times New Roman" w:hAnsi="Times New Roman" w:cs="Times New Roman"/>
          <w:lang w:val="en-US" w:eastAsia="en-US"/>
        </w:rPr>
        <w:t>fahren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tragen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lesen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sprechen</w:t>
      </w:r>
      <w:r w:rsidRPr="00421831">
        <w:rPr>
          <w:rFonts w:ascii="Times New Roman" w:hAnsi="Times New Roman" w:cs="Times New Roman"/>
          <w:lang w:eastAsia="en-US"/>
        </w:rPr>
        <w:t xml:space="preserve">), </w:t>
      </w:r>
      <w:r w:rsidRPr="00725098">
        <w:rPr>
          <w:rFonts w:ascii="Times New Roman" w:hAnsi="Times New Roman" w:cs="Times New Roman"/>
        </w:rPr>
        <w:t>кроме 2-го лица мн. числа;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rPr>
        <w:t>konnen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mogen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порядок слов в предложении с модальным глаголом;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7B2101" w:rsidRPr="00725098" w:rsidRDefault="007B2101" w:rsidP="009976A4">
      <w:pPr>
        <w:spacing w:line="490" w:lineRule="exact"/>
        <w:ind w:left="760" w:right="1700"/>
        <w:rPr>
          <w:rFonts w:ascii="Times New Roman" w:hAnsi="Times New Roman" w:cs="Times New Roman"/>
        </w:rPr>
      </w:pPr>
      <w:r w:rsidRPr="00725098">
        <w:rPr>
          <w:rFonts w:ascii="Times New Roman" w:hAnsi="Times New Roman" w:cs="Times New Roman"/>
        </w:rPr>
        <w:t xml:space="preserve">6 личные (кроме </w:t>
      </w:r>
      <w:r w:rsidRPr="00725098">
        <w:rPr>
          <w:rFonts w:ascii="Times New Roman" w:hAnsi="Times New Roman" w:cs="Times New Roman"/>
          <w:lang w:val="en-US" w:eastAsia="en-US"/>
        </w:rPr>
        <w:t>ihr</w:t>
      </w:r>
      <w:r w:rsidRPr="00421831">
        <w:rPr>
          <w:rFonts w:ascii="Times New Roman" w:hAnsi="Times New Roman" w:cs="Times New Roman"/>
          <w:lang w:eastAsia="en-US"/>
        </w:rPr>
        <w:t xml:space="preserve">) </w:t>
      </w:r>
      <w:r w:rsidRPr="00725098">
        <w:rPr>
          <w:rFonts w:ascii="Times New Roman" w:hAnsi="Times New Roman" w:cs="Times New Roman"/>
        </w:rPr>
        <w:t xml:space="preserve">и притяжательные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mein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dein</w:t>
      </w:r>
      <w:r w:rsidRPr="00421831">
        <w:rPr>
          <w:rFonts w:ascii="Times New Roman" w:hAnsi="Times New Roman" w:cs="Times New Roman"/>
          <w:lang w:eastAsia="en-US"/>
        </w:rPr>
        <w:t xml:space="preserve">); </w:t>
      </w:r>
      <w:r w:rsidRPr="00725098">
        <w:rPr>
          <w:rFonts w:ascii="Times New Roman" w:hAnsi="Times New Roman" w:cs="Times New Roman"/>
        </w:rPr>
        <w:t xml:space="preserve">количественные числительные (1-12); вопросительные слова </w:t>
      </w:r>
      <w:r w:rsidRPr="00421831">
        <w:rPr>
          <w:rFonts w:ascii="Times New Roman" w:hAnsi="Times New Roman" w:cs="Times New Roman"/>
          <w:lang w:eastAsia="en-US"/>
        </w:rPr>
        <w:t>(</w:t>
      </w:r>
      <w:r w:rsidRPr="00725098">
        <w:rPr>
          <w:rFonts w:ascii="Times New Roman" w:hAnsi="Times New Roman" w:cs="Times New Roman"/>
          <w:lang w:val="en-US" w:eastAsia="en-US"/>
        </w:rPr>
        <w:t>wer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was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woher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wie</w:t>
      </w:r>
      <w:r w:rsidRPr="00421831">
        <w:rPr>
          <w:rFonts w:ascii="Times New Roman" w:hAnsi="Times New Roman" w:cs="Times New Roman"/>
          <w:lang w:eastAsia="en-US"/>
        </w:rPr>
        <w:t xml:space="preserve">); </w:t>
      </w:r>
      <w:r w:rsidRPr="00725098">
        <w:rPr>
          <w:rFonts w:ascii="Times New Roman" w:hAnsi="Times New Roman" w:cs="Times New Roman"/>
        </w:rPr>
        <w:t xml:space="preserve">союзы </w:t>
      </w:r>
      <w:r w:rsidRPr="00725098">
        <w:rPr>
          <w:rFonts w:ascii="Times New Roman" w:hAnsi="Times New Roman" w:cs="Times New Roman"/>
          <w:lang w:val="en-US" w:eastAsia="en-US"/>
        </w:rPr>
        <w:t>und</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aber</w:t>
      </w:r>
      <w:r w:rsidRPr="00421831">
        <w:rPr>
          <w:rFonts w:ascii="Times New Roman" w:hAnsi="Times New Roman" w:cs="Times New Roman"/>
          <w:lang w:eastAsia="en-US"/>
        </w:rPr>
        <w:t xml:space="preserve"> </w:t>
      </w:r>
      <w:r w:rsidRPr="00725098">
        <w:rPr>
          <w:rFonts w:ascii="Times New Roman" w:hAnsi="Times New Roman" w:cs="Times New Roman"/>
        </w:rPr>
        <w:t>(при однородных членах).</w:t>
      </w:r>
    </w:p>
    <w:p w:rsidR="007B2101" w:rsidRPr="00725098" w:rsidRDefault="007B2101" w:rsidP="009501C3">
      <w:pPr>
        <w:numPr>
          <w:ilvl w:val="0"/>
          <w:numId w:val="1553"/>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название своей страны и страны/стран изучаемого языка, их столиц.</w:t>
      </w:r>
    </w:p>
    <w:p w:rsidR="007B2101" w:rsidRPr="00725098" w:rsidRDefault="007B2101" w:rsidP="009501C3">
      <w:pPr>
        <w:numPr>
          <w:ilvl w:val="0"/>
          <w:numId w:val="1556"/>
        </w:numPr>
        <w:tabs>
          <w:tab w:val="left" w:pos="1747"/>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7B2101" w:rsidRPr="00725098" w:rsidRDefault="007B2101" w:rsidP="009501C3">
      <w:pPr>
        <w:numPr>
          <w:ilvl w:val="0"/>
          <w:numId w:val="1557"/>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58"/>
        </w:numPr>
        <w:tabs>
          <w:tab w:val="left" w:pos="2190"/>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повествование/рассказ) с вербальными и (или) зрительными опорами;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7B2101" w:rsidRPr="00725098" w:rsidRDefault="007B2101"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B2101" w:rsidRPr="00725098" w:rsidRDefault="007B2101"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B2101" w:rsidRPr="00725098" w:rsidRDefault="007B2101"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подписи к иллюстрациям с пояснением, что на них изображено;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(днём рождения, Новым годом, Рождеством) с выражением пожелания.</w:t>
      </w:r>
    </w:p>
    <w:p w:rsidR="007B2101" w:rsidRPr="00725098" w:rsidRDefault="007B2101" w:rsidP="009501C3">
      <w:pPr>
        <w:numPr>
          <w:ilvl w:val="0"/>
          <w:numId w:val="1557"/>
        </w:numPr>
        <w:tabs>
          <w:tab w:val="left" w:pos="1985"/>
        </w:tabs>
        <w:spacing w:line="490" w:lineRule="exact"/>
        <w:ind w:firstLine="74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7B2101" w:rsidRPr="00725098" w:rsidRDefault="007B2101" w:rsidP="009501C3">
      <w:pPr>
        <w:numPr>
          <w:ilvl w:val="0"/>
          <w:numId w:val="1559"/>
        </w:numPr>
        <w:tabs>
          <w:tab w:val="left" w:pos="2225"/>
        </w:tabs>
        <w:spacing w:line="490" w:lineRule="exact"/>
        <w:ind w:left="740" w:right="378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w:t>
      </w:r>
    </w:p>
    <w:p w:rsidR="007B2101" w:rsidRPr="00725098" w:rsidRDefault="007B2101"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421831">
        <w:rPr>
          <w:rFonts w:ascii="Times New Roman" w:hAnsi="Times New Roman" w:cs="Times New Roman"/>
          <w:lang w:eastAsia="en-US"/>
        </w:rPr>
        <w:t>-</w:t>
      </w:r>
      <w:r w:rsidRPr="00725098">
        <w:rPr>
          <w:rFonts w:ascii="Times New Roman" w:hAnsi="Times New Roman" w:cs="Times New Roman"/>
          <w:lang w:val="en-US" w:eastAsia="en-US"/>
        </w:rPr>
        <w:t>zehn</w:t>
      </w:r>
      <w:r w:rsidRPr="00421831">
        <w:rPr>
          <w:rFonts w:ascii="Times New Roman" w:hAnsi="Times New Roman" w:cs="Times New Roman"/>
          <w:lang w:eastAsia="en-US"/>
        </w:rPr>
        <w:t>, -</w:t>
      </w:r>
      <w:r w:rsidRPr="00725098">
        <w:rPr>
          <w:rFonts w:ascii="Times New Roman" w:hAnsi="Times New Roman" w:cs="Times New Roman"/>
          <w:lang w:val="en-US" w:eastAsia="en-US"/>
        </w:rPr>
        <w:t>zig</w:t>
      </w:r>
      <w:r w:rsidRPr="00421831">
        <w:rPr>
          <w:rFonts w:ascii="Times New Roman" w:hAnsi="Times New Roman" w:cs="Times New Roman"/>
          <w:lang w:eastAsia="en-US"/>
        </w:rPr>
        <w:t xml:space="preserve">), </w:t>
      </w:r>
      <w:r w:rsidRPr="00725098">
        <w:rPr>
          <w:rFonts w:ascii="Times New Roman" w:hAnsi="Times New Roman" w:cs="Times New Roman"/>
        </w:rPr>
        <w:t>в соответствии с решаемой коммуникативной задачей.</w:t>
      </w:r>
    </w:p>
    <w:p w:rsidR="007B2101" w:rsidRPr="00725098" w:rsidRDefault="007B2101"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изученные грамматические конструкции и морфологические формы немецкого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основные коммуникативные типы предложений: повествовательные (утвердительные, отрицательные (с </w:t>
      </w:r>
      <w:r w:rsidRPr="00725098">
        <w:rPr>
          <w:rFonts w:ascii="Times New Roman" w:hAnsi="Times New Roman" w:cs="Times New Roman"/>
          <w:lang w:val="en-US" w:eastAsia="en-US"/>
        </w:rPr>
        <w:t>kein</w:t>
      </w:r>
      <w:r w:rsidRPr="00421831">
        <w:rPr>
          <w:rFonts w:ascii="Times New Roman" w:hAnsi="Times New Roman" w:cs="Times New Roman"/>
          <w:lang w:eastAsia="en-US"/>
        </w:rPr>
        <w:t xml:space="preserve">), </w:t>
      </w:r>
      <w:r w:rsidRPr="00725098">
        <w:rPr>
          <w:rFonts w:ascii="Times New Roman" w:hAnsi="Times New Roman" w:cs="Times New Roman"/>
        </w:rPr>
        <w:t xml:space="preserve">побудительные предложения (кроме вежливой формы с </w:t>
      </w:r>
      <w:r w:rsidRPr="00725098">
        <w:rPr>
          <w:rFonts w:ascii="Times New Roman" w:hAnsi="Times New Roman" w:cs="Times New Roman"/>
          <w:lang w:val="en-US" w:eastAsia="en-US"/>
        </w:rPr>
        <w:t>Sie</w:t>
      </w:r>
      <w:r w:rsidRPr="00421831">
        <w:rPr>
          <w:rFonts w:ascii="Times New Roman" w:hAnsi="Times New Roman" w:cs="Times New Roman"/>
          <w:lang w:eastAsia="en-US"/>
        </w:rPr>
        <w:t>);</w:t>
      </w:r>
    </w:p>
    <w:p w:rsidR="007B2101" w:rsidRPr="00725098" w:rsidRDefault="007B2101" w:rsidP="009976A4">
      <w:pPr>
        <w:spacing w:line="490" w:lineRule="exact"/>
        <w:ind w:left="740" w:right="2800"/>
        <w:rPr>
          <w:rFonts w:ascii="Times New Roman" w:hAnsi="Times New Roman" w:cs="Times New Roman"/>
        </w:rPr>
      </w:pPr>
      <w:r w:rsidRPr="00725098">
        <w:rPr>
          <w:rFonts w:ascii="Times New Roman" w:hAnsi="Times New Roman" w:cs="Times New Roman"/>
        </w:rPr>
        <w:t xml:space="preserve">предложения с местоимением </w:t>
      </w:r>
      <w:r w:rsidRPr="00725098">
        <w:rPr>
          <w:rFonts w:ascii="Times New Roman" w:hAnsi="Times New Roman" w:cs="Times New Roman"/>
          <w:lang w:val="en-US" w:eastAsia="en-US"/>
        </w:rPr>
        <w:t>es</w:t>
      </w:r>
      <w:r w:rsidRPr="00421831">
        <w:rPr>
          <w:rFonts w:ascii="Times New Roman" w:hAnsi="Times New Roman" w:cs="Times New Roman"/>
          <w:lang w:eastAsia="en-US"/>
        </w:rPr>
        <w:t xml:space="preserve"> </w:t>
      </w:r>
      <w:r w:rsidRPr="00725098">
        <w:rPr>
          <w:rFonts w:ascii="Times New Roman" w:hAnsi="Times New Roman" w:cs="Times New Roman"/>
        </w:rPr>
        <w:t xml:space="preserve">и конструкцией </w:t>
      </w:r>
      <w:r w:rsidRPr="00725098">
        <w:rPr>
          <w:rFonts w:ascii="Times New Roman" w:hAnsi="Times New Roman" w:cs="Times New Roman"/>
          <w:lang w:val="en-US" w:eastAsia="en-US"/>
        </w:rPr>
        <w:t>es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gibt</w:t>
      </w:r>
      <w:r w:rsidRPr="00421831">
        <w:rPr>
          <w:rFonts w:ascii="Times New Roman" w:hAnsi="Times New Roman" w:cs="Times New Roman"/>
          <w:lang w:eastAsia="en-US"/>
        </w:rPr>
        <w:t xml:space="preserve">; </w:t>
      </w: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rPr>
        <w:t>sein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haben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Prateritum</w:t>
      </w:r>
      <w:r w:rsidRPr="00421831">
        <w:rPr>
          <w:rFonts w:ascii="Times New Roman" w:hAnsi="Times New Roman" w:cs="Times New Roman"/>
          <w:lang w:eastAsia="en-US"/>
        </w:rPr>
        <w:t>;</w:t>
      </w:r>
    </w:p>
    <w:p w:rsidR="007B2101" w:rsidRPr="00725098" w:rsidRDefault="007B2101" w:rsidP="009976A4">
      <w:pPr>
        <w:spacing w:line="509" w:lineRule="exact"/>
        <w:ind w:firstLine="740"/>
        <w:rPr>
          <w:rFonts w:ascii="Times New Roman" w:hAnsi="Times New Roman" w:cs="Times New Roman"/>
        </w:rPr>
      </w:pPr>
      <w:r w:rsidRPr="00725098">
        <w:rPr>
          <w:rFonts w:ascii="Times New Roman" w:hAnsi="Times New Roman" w:cs="Times New Roman"/>
        </w:rPr>
        <w:t xml:space="preserve">спряжение слабых и сильных глаголов в </w:t>
      </w:r>
      <w:r w:rsidRPr="00725098">
        <w:rPr>
          <w:rFonts w:ascii="Times New Roman" w:hAnsi="Times New Roman" w:cs="Times New Roman"/>
          <w:lang w:val="en-US" w:eastAsia="en-US"/>
        </w:rPr>
        <w:t>Prasens</w:t>
      </w:r>
      <w:r w:rsidRPr="00421831">
        <w:rPr>
          <w:rFonts w:ascii="Times New Roman" w:hAnsi="Times New Roman" w:cs="Times New Roman"/>
          <w:lang w:eastAsia="en-US"/>
        </w:rPr>
        <w:t xml:space="preserve"> </w:t>
      </w:r>
      <w:r w:rsidRPr="00725098">
        <w:rPr>
          <w:rFonts w:ascii="Times New Roman" w:hAnsi="Times New Roman" w:cs="Times New Roman"/>
        </w:rPr>
        <w:t>(в том числе во 2-м лице мн. числа);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употребление слабых и сильных глаголов в </w:t>
      </w:r>
      <w:r w:rsidRPr="00725098">
        <w:rPr>
          <w:rFonts w:ascii="Times New Roman" w:hAnsi="Times New Roman" w:cs="Times New Roman"/>
          <w:lang w:val="en-US" w:eastAsia="en-US"/>
        </w:rPr>
        <w:t>Perfekt</w:t>
      </w:r>
      <w:r w:rsidRPr="00421831">
        <w:rPr>
          <w:rFonts w:ascii="Times New Roman" w:hAnsi="Times New Roman" w:cs="Times New Roman"/>
          <w:lang w:eastAsia="en-US"/>
        </w:rPr>
        <w:t xml:space="preserve">: </w:t>
      </w:r>
      <w:r w:rsidRPr="00725098">
        <w:rPr>
          <w:rFonts w:ascii="Times New Roman" w:hAnsi="Times New Roman" w:cs="Times New Roman"/>
        </w:rPr>
        <w:t>повествовательные и вопросительные предложения (общий и специальный вопросы);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rPr>
        <w:t>mogen</w:t>
      </w:r>
      <w:r w:rsidRPr="00421831">
        <w:rPr>
          <w:rFonts w:ascii="Times New Roman" w:hAnsi="Times New Roman" w:cs="Times New Roman"/>
          <w:lang w:eastAsia="en-US"/>
        </w:rPr>
        <w:t xml:space="preserve"> </w:t>
      </w:r>
      <w:r w:rsidRPr="00725098">
        <w:rPr>
          <w:rFonts w:ascii="Times New Roman" w:hAnsi="Times New Roman" w:cs="Times New Roman"/>
        </w:rPr>
        <w:t xml:space="preserve">(в форме </w:t>
      </w:r>
      <w:r w:rsidRPr="00725098">
        <w:rPr>
          <w:rFonts w:ascii="Times New Roman" w:hAnsi="Times New Roman" w:cs="Times New Roman"/>
          <w:lang w:val="en-US" w:eastAsia="en-US"/>
        </w:rPr>
        <w:t>mochte</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mussen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множественное число имён существительных;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нулевой артикль с именами существительными (наиболее распространённые случаи употребления);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склонение имён существительных в единственном числе в именительном, дательном и винительном падежах;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притяжательные местоимения </w:t>
      </w:r>
      <w:r w:rsidRPr="00421831">
        <w:rPr>
          <w:rFonts w:ascii="Times New Roman" w:hAnsi="Times New Roman" w:cs="Times New Roman"/>
          <w:lang w:eastAsia="en-US"/>
        </w:rPr>
        <w:t>(</w:t>
      </w:r>
      <w:r w:rsidRPr="00725098">
        <w:rPr>
          <w:rFonts w:ascii="Times New Roman" w:hAnsi="Times New Roman" w:cs="Times New Roman"/>
          <w:lang w:val="en-US" w:eastAsia="en-US"/>
        </w:rPr>
        <w:t>sein</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ihr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unser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euer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Ihr</w:t>
      </w:r>
      <w:r w:rsidRPr="00421831">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rPr>
        <w:t>(13-30);</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наиболее употребительные предлоги для выражения временных и пространственных отношений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rPr>
        <w:t>ап (употребляемые с дательным падежом).</w:t>
      </w:r>
    </w:p>
    <w:p w:rsidR="007B2101" w:rsidRPr="00725098" w:rsidRDefault="007B2101" w:rsidP="009501C3">
      <w:pPr>
        <w:numPr>
          <w:ilvl w:val="0"/>
          <w:numId w:val="1557"/>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кратко представлять Россию и страну/страны изучаемого языка.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158.9.5.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7B2101" w:rsidRPr="00725098" w:rsidRDefault="007B2101" w:rsidP="009501C3">
      <w:pPr>
        <w:numPr>
          <w:ilvl w:val="0"/>
          <w:numId w:val="156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Коммуникативные умения.</w:t>
      </w:r>
    </w:p>
    <w:p w:rsidR="007B2101" w:rsidRPr="00725098" w:rsidRDefault="007B2101" w:rsidP="009501C3">
      <w:pPr>
        <w:numPr>
          <w:ilvl w:val="0"/>
          <w:numId w:val="1561"/>
        </w:numPr>
        <w:tabs>
          <w:tab w:val="left" w:pos="2217"/>
        </w:tabs>
        <w:spacing w:line="490" w:lineRule="exact"/>
        <w:ind w:firstLine="740"/>
        <w:jc w:val="both"/>
        <w:rPr>
          <w:rFonts w:ascii="Times New Roman" w:hAnsi="Times New Roman" w:cs="Times New Roman"/>
        </w:rPr>
      </w:pPr>
      <w:r w:rsidRPr="00725098">
        <w:rPr>
          <w:rFonts w:ascii="Times New Roman" w:hAnsi="Times New Roman" w:cs="Times New Roman"/>
        </w:rPr>
        <w:t>Говорение: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пересказывать основное содержание прочитанного текста с вербальными и (или) зрительными опорами;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устно излагать результаты выполненного проектного задания (объём монологического высказывания - не менее 5 фраз).</w:t>
      </w:r>
    </w:p>
    <w:p w:rsidR="007B2101" w:rsidRPr="00725098" w:rsidRDefault="007B2101" w:rsidP="009501C3">
      <w:pPr>
        <w:numPr>
          <w:ilvl w:val="0"/>
          <w:numId w:val="1561"/>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B2101" w:rsidRPr="00725098" w:rsidRDefault="007B2101" w:rsidP="009501C3">
      <w:pPr>
        <w:numPr>
          <w:ilvl w:val="0"/>
          <w:numId w:val="1561"/>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Смысловое чтение: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несплошные тексты (таблицы) и понимать представленную в них информацию.</w:t>
      </w:r>
    </w:p>
    <w:p w:rsidR="007B2101" w:rsidRPr="00725098" w:rsidRDefault="007B2101" w:rsidP="009501C3">
      <w:pPr>
        <w:numPr>
          <w:ilvl w:val="0"/>
          <w:numId w:val="1561"/>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с выражением пожелания;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rsidR="007B2101" w:rsidRPr="00725098" w:rsidRDefault="007B2101" w:rsidP="009501C3">
      <w:pPr>
        <w:numPr>
          <w:ilvl w:val="0"/>
          <w:numId w:val="156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7B2101" w:rsidRPr="00725098" w:rsidRDefault="007B2101"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слова согласно основным правилам чтения.</w:t>
      </w:r>
    </w:p>
    <w:p w:rsidR="007B2101" w:rsidRPr="00725098" w:rsidRDefault="007B2101"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писать изученные слова;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 запятая при перечислении).</w:t>
      </w:r>
    </w:p>
    <w:p w:rsidR="007B2101" w:rsidRPr="00725098" w:rsidRDefault="007B2101"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421831">
        <w:rPr>
          <w:rFonts w:ascii="Times New Roman" w:hAnsi="Times New Roman" w:cs="Times New Roman"/>
          <w:lang w:eastAsia="en-US"/>
        </w:rPr>
        <w:t>-</w:t>
      </w:r>
      <w:r w:rsidRPr="00725098">
        <w:rPr>
          <w:rFonts w:ascii="Times New Roman" w:hAnsi="Times New Roman" w:cs="Times New Roman"/>
          <w:lang w:val="en-US" w:eastAsia="en-US"/>
        </w:rPr>
        <w:t>er</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Arbeiter</w:t>
      </w:r>
      <w:r w:rsidRPr="00421831">
        <w:rPr>
          <w:rFonts w:ascii="Times New Roman" w:hAnsi="Times New Roman" w:cs="Times New Roman"/>
          <w:lang w:eastAsia="en-US"/>
        </w:rPr>
        <w:t>, -</w:t>
      </w:r>
      <w:r w:rsidRPr="00725098">
        <w:rPr>
          <w:rFonts w:ascii="Times New Roman" w:hAnsi="Times New Roman" w:cs="Times New Roman"/>
          <w:lang w:val="en-US" w:eastAsia="en-US"/>
        </w:rPr>
        <w:t>in</w:t>
      </w:r>
      <w:r w:rsidRPr="00421831">
        <w:rPr>
          <w:rFonts w:ascii="Times New Roman" w:hAnsi="Times New Roman" w:cs="Times New Roman"/>
          <w:lang w:eastAsia="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rPr>
        <w:t>Lehrerin</w:t>
      </w:r>
      <w:r w:rsidRPr="00421831">
        <w:rPr>
          <w:rFonts w:ascii="Times New Roman" w:hAnsi="Times New Roman" w:cs="Times New Roman"/>
          <w:lang w:eastAsia="en-US"/>
        </w:rPr>
        <w:t xml:space="preserve">, </w:t>
      </w:r>
      <w:r w:rsidRPr="00725098">
        <w:rPr>
          <w:rFonts w:ascii="Times New Roman" w:hAnsi="Times New Roman" w:cs="Times New Roman"/>
        </w:rPr>
        <w:t xml:space="preserve">порядковые числительные с суффиксами </w:t>
      </w:r>
      <w:r w:rsidRPr="00421831">
        <w:rPr>
          <w:rFonts w:ascii="Times New Roman" w:hAnsi="Times New Roman" w:cs="Times New Roman"/>
          <w:lang w:eastAsia="en-US"/>
        </w:rPr>
        <w:t>-</w:t>
      </w:r>
      <w:r w:rsidRPr="00725098">
        <w:rPr>
          <w:rFonts w:ascii="Times New Roman" w:hAnsi="Times New Roman" w:cs="Times New Roman"/>
          <w:lang w:val="en-US" w:eastAsia="en-US"/>
        </w:rPr>
        <w:t>te</w:t>
      </w:r>
      <w:r w:rsidRPr="00421831">
        <w:rPr>
          <w:rFonts w:ascii="Times New Roman" w:hAnsi="Times New Roman" w:cs="Times New Roman"/>
          <w:lang w:eastAsia="en-US"/>
        </w:rPr>
        <w:t>, -</w:t>
      </w:r>
      <w:r w:rsidRPr="00725098">
        <w:rPr>
          <w:rFonts w:ascii="Times New Roman" w:hAnsi="Times New Roman" w:cs="Times New Roman"/>
          <w:lang w:val="en-US" w:eastAsia="en-US"/>
        </w:rPr>
        <w:t>ste</w:t>
      </w:r>
      <w:r w:rsidRPr="00421831">
        <w:rPr>
          <w:rFonts w:ascii="Times New Roman" w:hAnsi="Times New Roman" w:cs="Times New Roman"/>
          <w:lang w:eastAsia="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rPr>
        <w:t>(</w:t>
      </w:r>
      <w:r w:rsidRPr="00725098">
        <w:rPr>
          <w:rFonts w:ascii="Times New Roman" w:hAnsi="Times New Roman" w:cs="Times New Roman"/>
          <w:lang w:val="en-US" w:eastAsia="en-US"/>
        </w:rPr>
        <w:t>Geburtstag</w:t>
      </w:r>
      <w:r w:rsidRPr="00421831">
        <w:rPr>
          <w:rFonts w:ascii="Times New Roman" w:hAnsi="Times New Roman" w:cs="Times New Roman"/>
          <w:lang w:eastAsia="en-US"/>
        </w:rPr>
        <w:t xml:space="preserve">) </w:t>
      </w:r>
      <w:r w:rsidRPr="00725098">
        <w:rPr>
          <w:rFonts w:ascii="Times New Roman" w:hAnsi="Times New Roman" w:cs="Times New Roman"/>
        </w:rPr>
        <w:t>в соответствии с решаемой коммуникативной задачей.</w:t>
      </w:r>
    </w:p>
    <w:p w:rsidR="007B2101" w:rsidRPr="00725098" w:rsidRDefault="007B2101"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w:t>
      </w:r>
      <w:r w:rsidRPr="00725098">
        <w:rPr>
          <w:rFonts w:ascii="Times New Roman" w:hAnsi="Times New Roman" w:cs="Times New Roman"/>
          <w:lang w:val="en-US" w:eastAsia="en-US"/>
        </w:rPr>
        <w:t>oder</w:t>
      </w:r>
      <w:r w:rsidRPr="00421831">
        <w:rPr>
          <w:rFonts w:ascii="Times New Roman" w:hAnsi="Times New Roman" w:cs="Times New Roman"/>
          <w:lang w:eastAsia="en-US"/>
        </w:rPr>
        <w:t xml:space="preserve">); </w:t>
      </w:r>
      <w:r w:rsidRPr="00725098">
        <w:rPr>
          <w:rFonts w:ascii="Times New Roman" w:hAnsi="Times New Roman" w:cs="Times New Roman"/>
        </w:rPr>
        <w:t xml:space="preserve">сложносочинённые предложения с сочинительными союзами </w:t>
      </w:r>
      <w:r w:rsidRPr="00725098">
        <w:rPr>
          <w:rFonts w:ascii="Times New Roman" w:hAnsi="Times New Roman" w:cs="Times New Roman"/>
          <w:lang w:val="en-US" w:eastAsia="en-US"/>
        </w:rPr>
        <w:t>und</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aber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oder</w:t>
      </w:r>
      <w:r w:rsidRPr="00421831">
        <w:rPr>
          <w:rFonts w:ascii="Times New Roman" w:hAnsi="Times New Roman" w:cs="Times New Roman"/>
          <w:lang w:eastAsia="en-US"/>
        </w:rPr>
        <w:t>,</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lang w:val="en-US" w:eastAsia="en-US"/>
        </w:rPr>
        <w:t>denn</w:t>
      </w:r>
      <w:r w:rsidRPr="00421831">
        <w:rPr>
          <w:rFonts w:ascii="Times New Roman" w:hAnsi="Times New Roman" w:cs="Times New Roman"/>
          <w:lang w:eastAsia="en-US"/>
        </w:rPr>
        <w:t>;</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модальный глагол </w:t>
      </w:r>
      <w:r w:rsidRPr="00725098">
        <w:rPr>
          <w:rFonts w:ascii="Times New Roman" w:hAnsi="Times New Roman" w:cs="Times New Roman"/>
          <w:lang w:val="en-US" w:eastAsia="en-US"/>
        </w:rPr>
        <w:t>wollen</w:t>
      </w:r>
      <w:r w:rsidRPr="00421831">
        <w:rPr>
          <w:rFonts w:ascii="Times New Roman" w:hAnsi="Times New Roman" w:cs="Times New Roman"/>
          <w:lang w:eastAsia="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rPr>
        <w:t>Prasens</w:t>
      </w:r>
      <w:r w:rsidRPr="00421831">
        <w:rPr>
          <w:rFonts w:ascii="Times New Roman" w:hAnsi="Times New Roman" w:cs="Times New Roman"/>
          <w:lang w:eastAsia="en-US"/>
        </w:rPr>
        <w:t>);</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прилагательные в положительной, сравнительной и превосходной степенях сравнения;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личные местоимения в винительном и дательном падежах (в некоторых речевых образцах);</w:t>
      </w:r>
    </w:p>
    <w:p w:rsidR="007B2101" w:rsidRPr="00725098" w:rsidRDefault="007B2101" w:rsidP="009976A4">
      <w:pPr>
        <w:spacing w:line="490" w:lineRule="exact"/>
        <w:ind w:left="780"/>
        <w:rPr>
          <w:rFonts w:ascii="Times New Roman" w:hAnsi="Times New Roman" w:cs="Times New Roman"/>
        </w:rPr>
      </w:pPr>
      <w:r w:rsidRPr="00725098">
        <w:rPr>
          <w:rFonts w:ascii="Times New Roman" w:hAnsi="Times New Roman" w:cs="Times New Roman"/>
        </w:rPr>
        <w:t xml:space="preserve">указательные местоимения </w:t>
      </w:r>
      <w:r w:rsidRPr="00725098">
        <w:rPr>
          <w:rFonts w:ascii="Times New Roman" w:hAnsi="Times New Roman" w:cs="Times New Roman"/>
          <w:lang w:val="en-US" w:eastAsia="en-US"/>
        </w:rPr>
        <w:t>dieser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dieses</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diese</w:t>
      </w:r>
      <w:r w:rsidRPr="00421831">
        <w:rPr>
          <w:rFonts w:ascii="Times New Roman" w:hAnsi="Times New Roman" w:cs="Times New Roman"/>
          <w:lang w:eastAsia="en-US"/>
        </w:rPr>
        <w:t xml:space="preserve">; </w:t>
      </w:r>
      <w:r w:rsidRPr="00725098">
        <w:rPr>
          <w:rFonts w:ascii="Times New Roman" w:hAnsi="Times New Roman" w:cs="Times New Roman"/>
        </w:rPr>
        <w:t xml:space="preserve">количественные (до 100) и порядковые (до 31) числительные; предлоги </w:t>
      </w:r>
      <w:r w:rsidRPr="00725098">
        <w:rPr>
          <w:rFonts w:ascii="Times New Roman" w:hAnsi="Times New Roman" w:cs="Times New Roman"/>
          <w:lang w:val="en-US" w:eastAsia="en-US"/>
        </w:rPr>
        <w:t>fur</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mit</w:t>
      </w:r>
      <w:r w:rsidRPr="00421831">
        <w:rPr>
          <w:rFonts w:ascii="Times New Roman" w:hAnsi="Times New Roman" w:cs="Times New Roman"/>
          <w:lang w:eastAsia="en-US"/>
        </w:rPr>
        <w:t xml:space="preserve">, </w:t>
      </w:r>
      <w:r w:rsidRPr="00725098">
        <w:rPr>
          <w:rFonts w:ascii="Times New Roman" w:hAnsi="Times New Roman" w:cs="Times New Roman"/>
          <w:lang w:val="en-US" w:eastAsia="en-US"/>
        </w:rPr>
        <w:t>um</w:t>
      </w:r>
      <w:r w:rsidRPr="00421831">
        <w:rPr>
          <w:rFonts w:ascii="Times New Roman" w:hAnsi="Times New Roman" w:cs="Times New Roman"/>
          <w:lang w:eastAsia="en-US"/>
        </w:rPr>
        <w:t xml:space="preserve"> </w:t>
      </w:r>
      <w:r w:rsidRPr="00725098">
        <w:rPr>
          <w:rFonts w:ascii="Times New Roman" w:hAnsi="Times New Roman" w:cs="Times New Roman"/>
        </w:rPr>
        <w:t>(в некоторых речевых образцах).</w:t>
      </w:r>
    </w:p>
    <w:p w:rsidR="007B2101" w:rsidRPr="00725098" w:rsidRDefault="007B2101" w:rsidP="009501C3">
      <w:pPr>
        <w:numPr>
          <w:ilvl w:val="0"/>
          <w:numId w:val="1560"/>
        </w:numPr>
        <w:tabs>
          <w:tab w:val="left" w:pos="1993"/>
        </w:tabs>
        <w:spacing w:line="490" w:lineRule="exact"/>
        <w:ind w:firstLine="78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7B2101" w:rsidRPr="00725098" w:rsidRDefault="007B2101" w:rsidP="009501C3">
      <w:pPr>
        <w:numPr>
          <w:ilvl w:val="0"/>
          <w:numId w:val="1635"/>
        </w:numPr>
        <w:pBdr>
          <w:top w:val="single" w:sz="4" w:space="1" w:color="auto"/>
          <w:left w:val="single" w:sz="4" w:space="4" w:color="auto"/>
          <w:bottom w:val="single" w:sz="4" w:space="1" w:color="auto"/>
          <w:right w:val="single" w:sz="4" w:space="4" w:color="auto"/>
        </w:pBdr>
        <w:tabs>
          <w:tab w:val="left" w:pos="1357"/>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734FBD">
        <w:rPr>
          <w:rFonts w:ascii="Times New Roman" w:hAnsi="Times New Roman" w:cs="Times New Roman"/>
          <w:b/>
        </w:rPr>
        <w:t>«Математика».</w:t>
      </w:r>
    </w:p>
    <w:p w:rsidR="007B2101" w:rsidRPr="00725098" w:rsidRDefault="007B2101" w:rsidP="009501C3">
      <w:pPr>
        <w:numPr>
          <w:ilvl w:val="1"/>
          <w:numId w:val="1635"/>
        </w:numPr>
        <w:pBdr>
          <w:top w:val="single" w:sz="4" w:space="1" w:color="auto"/>
          <w:left w:val="single" w:sz="4" w:space="4" w:color="auto"/>
          <w:bottom w:val="single" w:sz="4" w:space="1" w:color="auto"/>
          <w:right w:val="single" w:sz="4" w:space="4" w:color="auto"/>
        </w:pBdr>
        <w:tabs>
          <w:tab w:val="left" w:pos="1527"/>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B2101" w:rsidRPr="00725098" w:rsidRDefault="007B2101" w:rsidP="009501C3">
      <w:pPr>
        <w:numPr>
          <w:ilvl w:val="1"/>
          <w:numId w:val="1635"/>
        </w:numPr>
        <w:pBdr>
          <w:top w:val="single" w:sz="4" w:space="1" w:color="auto"/>
          <w:left w:val="single" w:sz="4" w:space="4" w:color="auto"/>
          <w:bottom w:val="single" w:sz="4" w:space="1" w:color="auto"/>
          <w:right w:val="single" w:sz="4" w:space="4" w:color="auto"/>
        </w:pBd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635"/>
        </w:numPr>
        <w:pBdr>
          <w:top w:val="single" w:sz="4" w:space="1" w:color="auto"/>
          <w:left w:val="single" w:sz="4" w:space="4" w:color="auto"/>
          <w:bottom w:val="single" w:sz="4" w:space="1" w:color="auto"/>
          <w:right w:val="single" w:sz="4" w:space="4" w:color="auto"/>
        </w:pBdr>
        <w:tabs>
          <w:tab w:val="left" w:pos="1542"/>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B2101" w:rsidRPr="00725098" w:rsidRDefault="007B2101" w:rsidP="009501C3">
      <w:pPr>
        <w:numPr>
          <w:ilvl w:val="1"/>
          <w:numId w:val="1635"/>
        </w:numPr>
        <w:pBdr>
          <w:top w:val="single" w:sz="4" w:space="1" w:color="auto"/>
          <w:left w:val="single" w:sz="4" w:space="4" w:color="auto"/>
          <w:bottom w:val="single" w:sz="4" w:space="1" w:color="auto"/>
          <w:right w:val="single" w:sz="4" w:space="4" w:color="auto"/>
        </w:pBdr>
        <w:tabs>
          <w:tab w:val="left" w:pos="1542"/>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1635"/>
        </w:numPr>
        <w:pBdr>
          <w:top w:val="single" w:sz="4" w:space="1" w:color="auto"/>
          <w:left w:val="single" w:sz="4" w:space="4" w:color="auto"/>
          <w:bottom w:val="single" w:sz="4" w:space="1" w:color="auto"/>
          <w:right w:val="single" w:sz="4" w:space="4" w:color="auto"/>
        </w:pBd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635"/>
        </w:numPr>
        <w:pBdr>
          <w:top w:val="single" w:sz="4" w:space="1" w:color="auto"/>
          <w:left w:val="single" w:sz="4" w:space="4" w:color="auto"/>
          <w:bottom w:val="single" w:sz="4" w:space="1" w:color="auto"/>
          <w:right w:val="single" w:sz="4" w:space="4" w:color="auto"/>
        </w:pBd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1635"/>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B2101" w:rsidRPr="00725098" w:rsidRDefault="007B2101" w:rsidP="009501C3">
      <w:pPr>
        <w:numPr>
          <w:ilvl w:val="2"/>
          <w:numId w:val="163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B2101" w:rsidRPr="00725098" w:rsidRDefault="007B2101" w:rsidP="009501C3">
      <w:pPr>
        <w:numPr>
          <w:ilvl w:val="2"/>
          <w:numId w:val="1635"/>
        </w:numPr>
        <w:tabs>
          <w:tab w:val="left" w:pos="1753"/>
        </w:tabs>
        <w:spacing w:line="490" w:lineRule="exact"/>
        <w:ind w:firstLine="78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B2101" w:rsidRPr="00725098" w:rsidRDefault="007B2101" w:rsidP="009501C3">
      <w:pPr>
        <w:numPr>
          <w:ilvl w:val="2"/>
          <w:numId w:val="163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B2101" w:rsidRPr="00725098" w:rsidRDefault="007B2101" w:rsidP="009501C3">
      <w:pPr>
        <w:numPr>
          <w:ilvl w:val="2"/>
          <w:numId w:val="1635"/>
        </w:numPr>
        <w:tabs>
          <w:tab w:val="left" w:pos="1808"/>
        </w:tabs>
        <w:spacing w:line="490" w:lineRule="exact"/>
        <w:ind w:firstLine="80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B2101" w:rsidRPr="00725098" w:rsidRDefault="007B2101" w:rsidP="009501C3">
      <w:pPr>
        <w:numPr>
          <w:ilvl w:val="2"/>
          <w:numId w:val="1635"/>
        </w:numPr>
        <w:tabs>
          <w:tab w:val="left" w:pos="1808"/>
        </w:tabs>
        <w:spacing w:line="490" w:lineRule="exact"/>
        <w:ind w:firstLine="800"/>
        <w:jc w:val="both"/>
        <w:rPr>
          <w:rFonts w:ascii="Times New Roman" w:hAnsi="Times New Roman" w:cs="Times New Roman"/>
        </w:rPr>
      </w:pPr>
      <w:r w:rsidRPr="00725098">
        <w:rPr>
          <w:rFonts w:ascii="Times New Roman" w:hAnsi="Times New Roman" w:cs="Times New Roman"/>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B2101" w:rsidRPr="00725098" w:rsidRDefault="007B2101" w:rsidP="009976A4">
      <w:pPr>
        <w:spacing w:line="490" w:lineRule="exact"/>
        <w:ind w:firstLine="800"/>
        <w:rPr>
          <w:rFonts w:ascii="Times New Roman" w:hAnsi="Times New Roman" w:cs="Times New Roman"/>
        </w:rPr>
      </w:pPr>
      <w:r w:rsidRPr="00725098">
        <w:rPr>
          <w:rFonts w:ascii="Times New Roman" w:hAnsi="Times New Roman" w:cs="Times New Roman"/>
        </w:rPr>
        <w:t>162.6. Содержание обучения в 1 классе.</w:t>
      </w:r>
    </w:p>
    <w:p w:rsidR="007B2101" w:rsidRPr="00725098" w:rsidRDefault="007B2101" w:rsidP="009501C3">
      <w:pPr>
        <w:numPr>
          <w:ilvl w:val="0"/>
          <w:numId w:val="1636"/>
        </w:numPr>
        <w:tabs>
          <w:tab w:val="left" w:pos="1838"/>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rsidR="007B2101" w:rsidRPr="00725098" w:rsidRDefault="007B2101" w:rsidP="009501C3">
      <w:pPr>
        <w:numPr>
          <w:ilvl w:val="0"/>
          <w:numId w:val="1637"/>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B2101" w:rsidRPr="00725098" w:rsidRDefault="007B2101" w:rsidP="009501C3">
      <w:pPr>
        <w:numPr>
          <w:ilvl w:val="0"/>
          <w:numId w:val="1637"/>
        </w:numPr>
        <w:tabs>
          <w:tab w:val="left" w:pos="1984"/>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20: чтение, запись, сравнение. Однозначные и двузначные числа. Увеличение (уменьшение) числа на несколько единиц.</w:t>
      </w:r>
    </w:p>
    <w:p w:rsidR="007B2101" w:rsidRPr="00725098" w:rsidRDefault="007B2101" w:rsidP="009501C3">
      <w:pPr>
        <w:numPr>
          <w:ilvl w:val="0"/>
          <w:numId w:val="1637"/>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Длина и её измерение. Единицы длины и установление соотношения между ними: сантиметр, дециметр.</w:t>
      </w:r>
    </w:p>
    <w:p w:rsidR="007B2101" w:rsidRPr="00725098" w:rsidRDefault="007B2101"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7B2101" w:rsidRPr="00725098" w:rsidRDefault="007B2101" w:rsidP="009501C3">
      <w:pPr>
        <w:numPr>
          <w:ilvl w:val="0"/>
          <w:numId w:val="1638"/>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B2101" w:rsidRPr="00725098" w:rsidRDefault="007B2101"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7B2101" w:rsidRPr="00725098" w:rsidRDefault="007B2101" w:rsidP="009501C3">
      <w:pPr>
        <w:numPr>
          <w:ilvl w:val="0"/>
          <w:numId w:val="1639"/>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B2101" w:rsidRPr="00725098" w:rsidRDefault="007B2101"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7B2101" w:rsidRPr="00725098" w:rsidRDefault="007B2101" w:rsidP="009501C3">
      <w:pPr>
        <w:numPr>
          <w:ilvl w:val="0"/>
          <w:numId w:val="1640"/>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Расположение предметов и объектов на плоскости, в пространстве, установление пространственных отношений: «слева-справа», «сверху-снизу», «между».</w:t>
      </w:r>
    </w:p>
    <w:p w:rsidR="007B2101" w:rsidRPr="00725098" w:rsidRDefault="007B2101" w:rsidP="009501C3">
      <w:pPr>
        <w:numPr>
          <w:ilvl w:val="0"/>
          <w:numId w:val="1640"/>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B2101" w:rsidRPr="00725098" w:rsidRDefault="007B2101" w:rsidP="009501C3">
      <w:pPr>
        <w:numPr>
          <w:ilvl w:val="0"/>
          <w:numId w:val="1636"/>
        </w:numPr>
        <w:tabs>
          <w:tab w:val="left" w:pos="1881"/>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rsidR="007B2101" w:rsidRPr="00725098" w:rsidRDefault="007B2101" w:rsidP="009501C3">
      <w:pPr>
        <w:numPr>
          <w:ilvl w:val="0"/>
          <w:numId w:val="1641"/>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B2101" w:rsidRPr="00725098" w:rsidRDefault="007B2101" w:rsidP="009501C3">
      <w:pPr>
        <w:numPr>
          <w:ilvl w:val="0"/>
          <w:numId w:val="1641"/>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Закономерность в ряду заданных объектов: её обнаружение, продолжение ряда.</w:t>
      </w:r>
    </w:p>
    <w:p w:rsidR="007B2101" w:rsidRPr="00725098" w:rsidRDefault="007B2101" w:rsidP="009501C3">
      <w:pPr>
        <w:numPr>
          <w:ilvl w:val="0"/>
          <w:numId w:val="1641"/>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Верные (истинные) и неверные (ложные) предложения, составленные относительно заданного набора математических объектов.</w:t>
      </w:r>
    </w:p>
    <w:p w:rsidR="007B2101" w:rsidRPr="00725098" w:rsidRDefault="007B2101" w:rsidP="009501C3">
      <w:pPr>
        <w:numPr>
          <w:ilvl w:val="0"/>
          <w:numId w:val="1641"/>
        </w:numPr>
        <w:tabs>
          <w:tab w:val="left" w:pos="1985"/>
        </w:tabs>
        <w:spacing w:line="490" w:lineRule="exact"/>
        <w:ind w:firstLine="780"/>
        <w:jc w:val="both"/>
        <w:rPr>
          <w:rFonts w:ascii="Times New Roman" w:hAnsi="Times New Roman" w:cs="Times New Roman"/>
        </w:rPr>
      </w:pPr>
      <w:r w:rsidRPr="00725098">
        <w:rPr>
          <w:rFonts w:ascii="Times New Roman" w:hAnsi="Times New Roman" w:cs="Times New Roman"/>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B2101" w:rsidRPr="00725098" w:rsidRDefault="007B2101" w:rsidP="009501C3">
      <w:pPr>
        <w:numPr>
          <w:ilvl w:val="0"/>
          <w:numId w:val="1641"/>
        </w:numPr>
        <w:tabs>
          <w:tab w:val="left" w:pos="1971"/>
        </w:tabs>
        <w:spacing w:line="490" w:lineRule="exact"/>
        <w:ind w:firstLine="780"/>
        <w:jc w:val="both"/>
        <w:rPr>
          <w:rFonts w:ascii="Times New Roman" w:hAnsi="Times New Roman" w:cs="Times New Roman"/>
        </w:rPr>
      </w:pPr>
      <w:r w:rsidRPr="00725098">
        <w:rPr>
          <w:rFonts w:ascii="Times New Roman" w:hAnsi="Times New Roman" w:cs="Times New Roman"/>
        </w:rPr>
        <w:t>Двух-трёхшаговые инструкции, связанные с вычислением, измерением длины, изображением геометрической фигуры.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642"/>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математические объекты (числа, величины) в окружающем мире;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находить общее и различное в записи арифметических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действие измерительных приборов;</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сравнивать два объекта, два числа;</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распределять объекты на группы по заданному основанию;</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копировать изученные фигуры, рисовать от руки по собственному замыслу;</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приводить примеры чисел, геометрических фигур;</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соблюдать последовательность при количественном и порядковом счете.</w:t>
      </w:r>
    </w:p>
    <w:p w:rsidR="007B2101" w:rsidRPr="00725098" w:rsidRDefault="007B2101" w:rsidP="009501C3">
      <w:pPr>
        <w:numPr>
          <w:ilvl w:val="0"/>
          <w:numId w:val="1642"/>
        </w:numPr>
        <w:tabs>
          <w:tab w:val="left" w:pos="200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что математические явления могут быть представлены с помощью различных средств: текст, числовая запись, таблица, рисунок, схема;</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читать таблицу, извлекать информацию, представленную в табличной форме.</w:t>
      </w:r>
    </w:p>
    <w:p w:rsidR="007B2101" w:rsidRPr="00725098" w:rsidRDefault="007B2101" w:rsidP="009501C3">
      <w:pPr>
        <w:numPr>
          <w:ilvl w:val="0"/>
          <w:numId w:val="1642"/>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B2101" w:rsidRPr="00725098" w:rsidRDefault="007B2101" w:rsidP="009501C3">
      <w:pPr>
        <w:numPr>
          <w:ilvl w:val="0"/>
          <w:numId w:val="1642"/>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w:t>
      </w:r>
    </w:p>
    <w:p w:rsidR="007B2101" w:rsidRPr="00725098" w:rsidRDefault="007B2101" w:rsidP="009501C3">
      <w:pPr>
        <w:numPr>
          <w:ilvl w:val="0"/>
          <w:numId w:val="1642"/>
        </w:numPr>
        <w:tabs>
          <w:tab w:val="left" w:pos="2030"/>
        </w:tabs>
        <w:spacing w:line="490" w:lineRule="exact"/>
        <w:ind w:left="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800"/>
        <w:rPr>
          <w:rFonts w:ascii="Times New Roman" w:hAnsi="Times New Roman" w:cs="Times New Roman"/>
        </w:rPr>
      </w:pPr>
      <w:r w:rsidRPr="00725098">
        <w:rPr>
          <w:rFonts w:ascii="Times New Roman" w:hAnsi="Times New Roman"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B2101" w:rsidRPr="00725098" w:rsidRDefault="007B2101" w:rsidP="009501C3">
      <w:pPr>
        <w:numPr>
          <w:ilvl w:val="0"/>
          <w:numId w:val="1643"/>
        </w:numPr>
        <w:pBdr>
          <w:top w:val="single" w:sz="4" w:space="1" w:color="auto"/>
          <w:left w:val="single" w:sz="4" w:space="4" w:color="auto"/>
          <w:bottom w:val="single" w:sz="4" w:space="1" w:color="auto"/>
          <w:right w:val="single" w:sz="4" w:space="4" w:color="auto"/>
        </w:pBdr>
        <w:tabs>
          <w:tab w:val="left" w:pos="1599"/>
        </w:tabs>
        <w:spacing w:line="490" w:lineRule="exact"/>
        <w:ind w:firstLine="80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0"/>
          <w:numId w:val="1644"/>
        </w:numPr>
        <w:pBdr>
          <w:top w:val="single" w:sz="4" w:space="1" w:color="auto"/>
          <w:left w:val="single" w:sz="4" w:space="4" w:color="auto"/>
          <w:bottom w:val="single" w:sz="4" w:space="1" w:color="auto"/>
          <w:right w:val="single" w:sz="4" w:space="4" w:color="auto"/>
        </w:pBd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rsidR="007B2101" w:rsidRPr="00725098" w:rsidRDefault="007B2101" w:rsidP="009501C3">
      <w:pPr>
        <w:numPr>
          <w:ilvl w:val="0"/>
          <w:numId w:val="1645"/>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7B2101" w:rsidRPr="00725098" w:rsidRDefault="007B2101" w:rsidP="009501C3">
      <w:pPr>
        <w:numPr>
          <w:ilvl w:val="0"/>
          <w:numId w:val="1645"/>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B2101" w:rsidRPr="00725098" w:rsidRDefault="007B2101" w:rsidP="009501C3">
      <w:pPr>
        <w:numPr>
          <w:ilvl w:val="0"/>
          <w:numId w:val="1644"/>
        </w:numPr>
        <w:pBdr>
          <w:top w:val="single" w:sz="4" w:space="1" w:color="auto"/>
          <w:left w:val="single" w:sz="4" w:space="4" w:color="auto"/>
          <w:bottom w:val="single" w:sz="4" w:space="1" w:color="auto"/>
          <w:right w:val="single" w:sz="4" w:space="4" w:color="auto"/>
        </w:pBdr>
        <w:tabs>
          <w:tab w:val="left" w:pos="2022"/>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7B2101" w:rsidRPr="00725098" w:rsidRDefault="007B2101" w:rsidP="009501C3">
      <w:pPr>
        <w:numPr>
          <w:ilvl w:val="0"/>
          <w:numId w:val="1646"/>
        </w:numPr>
        <w:pBdr>
          <w:top w:val="single" w:sz="4" w:space="1" w:color="auto"/>
          <w:left w:val="single" w:sz="4" w:space="4" w:color="auto"/>
          <w:bottom w:val="single" w:sz="4" w:space="1" w:color="auto"/>
          <w:right w:val="single" w:sz="4" w:space="4" w:color="auto"/>
        </w:pBdr>
        <w:tabs>
          <w:tab w:val="left" w:pos="1966"/>
        </w:tabs>
        <w:spacing w:line="490" w:lineRule="exact"/>
        <w:ind w:firstLine="800"/>
        <w:jc w:val="both"/>
        <w:rPr>
          <w:rFonts w:ascii="Times New Roman" w:hAnsi="Times New Roman" w:cs="Times New Roman"/>
        </w:rPr>
      </w:pPr>
      <w:r w:rsidRPr="00725098">
        <w:rPr>
          <w:rFonts w:ascii="Times New Roman" w:hAnsi="Times New Roman" w:cs="Times New Roman"/>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B2101" w:rsidRPr="00725098" w:rsidRDefault="007B2101" w:rsidP="009501C3">
      <w:pPr>
        <w:numPr>
          <w:ilvl w:val="0"/>
          <w:numId w:val="1646"/>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Действия умножения и деления чисел в практических и учебных ситуациях. Названия компонентов действий умножения, деления.</w:t>
      </w:r>
    </w:p>
    <w:p w:rsidR="007B2101" w:rsidRPr="00725098" w:rsidRDefault="007B2101" w:rsidP="009501C3">
      <w:pPr>
        <w:numPr>
          <w:ilvl w:val="0"/>
          <w:numId w:val="1646"/>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B2101" w:rsidRPr="00725098" w:rsidRDefault="007B2101" w:rsidP="009501C3">
      <w:pPr>
        <w:numPr>
          <w:ilvl w:val="0"/>
          <w:numId w:val="1646"/>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Неизвестный компонент действия сложения, действия вычитания. Нахождение неизвестного компонента сложения, вычитания.</w:t>
      </w:r>
    </w:p>
    <w:p w:rsidR="007B2101" w:rsidRPr="00725098" w:rsidRDefault="007B2101" w:rsidP="009501C3">
      <w:pPr>
        <w:numPr>
          <w:ilvl w:val="0"/>
          <w:numId w:val="1646"/>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Нахождение значения числового выражения. Рациональные приемы вычислений: использование переместительного свойства.</w:t>
      </w:r>
    </w:p>
    <w:p w:rsidR="007B2101" w:rsidRPr="00725098" w:rsidRDefault="007B2101"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7B2101" w:rsidRPr="00725098" w:rsidRDefault="007B2101" w:rsidP="009501C3">
      <w:pPr>
        <w:numPr>
          <w:ilvl w:val="0"/>
          <w:numId w:val="1647"/>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B2101" w:rsidRPr="00725098" w:rsidRDefault="007B2101"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7B2101" w:rsidRPr="00725098" w:rsidRDefault="007B2101" w:rsidP="009501C3">
      <w:pPr>
        <w:numPr>
          <w:ilvl w:val="0"/>
          <w:numId w:val="1648"/>
        </w:numPr>
        <w:tabs>
          <w:tab w:val="left" w:pos="1959"/>
        </w:tabs>
        <w:spacing w:line="490" w:lineRule="exact"/>
        <w:ind w:firstLine="800"/>
        <w:jc w:val="both"/>
        <w:rPr>
          <w:rFonts w:ascii="Times New Roman" w:hAnsi="Times New Roman" w:cs="Times New Roman"/>
        </w:rPr>
      </w:pPr>
      <w:r w:rsidRPr="00725098">
        <w:rPr>
          <w:rFonts w:ascii="Times New Roman" w:hAnsi="Times New Roman" w:cs="Times New Roman"/>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B2101" w:rsidRPr="00725098" w:rsidRDefault="007B2101"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rsidR="007B2101" w:rsidRPr="00725098" w:rsidRDefault="007B2101" w:rsidP="009501C3">
      <w:pPr>
        <w:numPr>
          <w:ilvl w:val="0"/>
          <w:numId w:val="1649"/>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B2101" w:rsidRPr="00725098" w:rsidRDefault="007B2101" w:rsidP="009501C3">
      <w:pPr>
        <w:numPr>
          <w:ilvl w:val="0"/>
          <w:numId w:val="1649"/>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B2101" w:rsidRPr="00725098" w:rsidRDefault="007B2101" w:rsidP="009501C3">
      <w:pPr>
        <w:numPr>
          <w:ilvl w:val="0"/>
          <w:numId w:val="1649"/>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B2101" w:rsidRPr="00725098" w:rsidRDefault="007B2101" w:rsidP="009501C3">
      <w:pPr>
        <w:numPr>
          <w:ilvl w:val="0"/>
          <w:numId w:val="1649"/>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Внесение данных в таблицу, дополнение моделей (схем, изображений) готовыми числовыми данными.</w:t>
      </w:r>
    </w:p>
    <w:p w:rsidR="007B2101" w:rsidRPr="00725098" w:rsidRDefault="007B2101" w:rsidP="009501C3">
      <w:pPr>
        <w:numPr>
          <w:ilvl w:val="0"/>
          <w:numId w:val="1649"/>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(приёмы, правила) устных и письменных вычислений, измерений и построения геометрических фигур.</w:t>
      </w:r>
    </w:p>
    <w:p w:rsidR="007B2101" w:rsidRPr="00725098" w:rsidRDefault="007B2101" w:rsidP="009501C3">
      <w:pPr>
        <w:numPr>
          <w:ilvl w:val="0"/>
          <w:numId w:val="1649"/>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Правила работы с электронными средствами обучения (электронной формой учебника, компьютерными тренажёрами).</w:t>
      </w:r>
    </w:p>
    <w:p w:rsidR="007B2101" w:rsidRPr="00725098" w:rsidRDefault="007B2101" w:rsidP="009501C3">
      <w:pPr>
        <w:numPr>
          <w:ilvl w:val="0"/>
          <w:numId w:val="1644"/>
        </w:numPr>
        <w:tabs>
          <w:tab w:val="left" w:pos="1997"/>
        </w:tabs>
        <w:spacing w:line="490" w:lineRule="exact"/>
        <w:ind w:firstLine="760"/>
        <w:jc w:val="both"/>
        <w:rPr>
          <w:rFonts w:ascii="Times New Roman" w:hAnsi="Times New Roman" w:cs="Times New Roman"/>
        </w:rPr>
      </w:pPr>
      <w:r w:rsidRPr="00725098">
        <w:rPr>
          <w:rFonts w:ascii="Times New Roman" w:hAnsi="Times New Roman" w:cs="Times New Roman"/>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650"/>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наблюдать математические отношения (часть-целое, больше-меньше) в окружающем мире;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назначение и использовать простейшие измерительные приборы (сантиметровая лента, весы);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(чисел, величин, геометрических фигур) по самостоятельно выбранному основанию;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распределять (классифицировать) объекты (числа, величины, геометрические фигуры, текстовые задачи в одно действие) на группы;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геометрических фигур в окружающем мире;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поиск различных решений задачи (расчётной, с геометрическим содержанием);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выполнения действий в числовом выражении, содержащем действия сложения и вычитания (со скобками или без скобок);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соответствие между математическим выражением и его текстовым описанием;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примеры, подтверждающие суждение, вывод, ответ.</w:t>
      </w:r>
    </w:p>
    <w:p w:rsidR="007B2101" w:rsidRPr="00725098" w:rsidRDefault="007B2101" w:rsidP="009501C3">
      <w:pPr>
        <w:numPr>
          <w:ilvl w:val="0"/>
          <w:numId w:val="1650"/>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информацию, представленную в текстовой, графической (рисунок, схема, таблица) форме;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логику перебора вариантов для решения простейших комбинаторных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дополнять модели (схемы, изображения) готовыми числовыми данными.</w:t>
      </w:r>
    </w:p>
    <w:p w:rsidR="007B2101" w:rsidRPr="00725098" w:rsidRDefault="007B2101" w:rsidP="009501C3">
      <w:pPr>
        <w:numPr>
          <w:ilvl w:val="0"/>
          <w:numId w:val="1650"/>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комментировать ход вычислений;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выбор величины, соответствующей ситуации измерения;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текстовую задачу с заданным отношением (готовым решением) по образцу;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числа, величины, геометрические фигуры, обладающие заданным свойством;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записывать, читать число, числовое выражение;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иллюстрирующие арифметическое действие, взаимное расположение геометрических фигур;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с использованием слов «каждый», «все».</w:t>
      </w:r>
    </w:p>
    <w:p w:rsidR="007B2101" w:rsidRPr="00725098" w:rsidRDefault="007B2101" w:rsidP="009501C3">
      <w:pPr>
        <w:numPr>
          <w:ilvl w:val="0"/>
          <w:numId w:val="1650"/>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следовать установленному правилу, по которому составлен ряд чисел, величин, геометрических фигур;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участвовать, контролировать ход и результат парной работы с математическим материалом;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 обратного 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с помощью учителя причину возникшей ошибки или затруднения.</w:t>
      </w:r>
    </w:p>
    <w:p w:rsidR="007B2101" w:rsidRPr="00725098" w:rsidRDefault="007B2101" w:rsidP="009501C3">
      <w:pPr>
        <w:numPr>
          <w:ilvl w:val="0"/>
          <w:numId w:val="1650"/>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совместной деятельности при работе в парах, группах, составленных учителем или самостоятельно;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совместно с учителем оценивать результаты выполнения общей работы.</w:t>
      </w:r>
    </w:p>
    <w:p w:rsidR="007B2101" w:rsidRPr="00725098" w:rsidRDefault="007B2101" w:rsidP="009501C3">
      <w:pPr>
        <w:numPr>
          <w:ilvl w:val="0"/>
          <w:numId w:val="1643"/>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0"/>
          <w:numId w:val="1651"/>
        </w:numP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t>Числа и величины.</w:t>
      </w:r>
    </w:p>
    <w:p w:rsidR="007B2101" w:rsidRPr="00725098" w:rsidRDefault="007B2101" w:rsidP="009501C3">
      <w:pPr>
        <w:numPr>
          <w:ilvl w:val="0"/>
          <w:numId w:val="1652"/>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B2101" w:rsidRPr="00725098" w:rsidRDefault="007B2101" w:rsidP="009501C3">
      <w:pPr>
        <w:numPr>
          <w:ilvl w:val="0"/>
          <w:numId w:val="1652"/>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Масса (единица массы - грамм), соотношение между килограммом и граммом, отношения «тяжелее-легче на...», «тяжелее-легче в...».</w:t>
      </w:r>
    </w:p>
    <w:p w:rsidR="007B2101" w:rsidRPr="00725098" w:rsidRDefault="007B2101" w:rsidP="009501C3">
      <w:pPr>
        <w:numPr>
          <w:ilvl w:val="0"/>
          <w:numId w:val="1652"/>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B2101" w:rsidRPr="00725098" w:rsidRDefault="007B2101" w:rsidP="009501C3">
      <w:pPr>
        <w:numPr>
          <w:ilvl w:val="0"/>
          <w:numId w:val="1652"/>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B2101" w:rsidRPr="00725098" w:rsidRDefault="007B2101" w:rsidP="009501C3">
      <w:pPr>
        <w:numPr>
          <w:ilvl w:val="0"/>
          <w:numId w:val="1652"/>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Длина (единицы длины - миллиметр, километр), соотношение между величинами в пределах тысячи. Сравнение объектов по длине.</w:t>
      </w:r>
    </w:p>
    <w:p w:rsidR="007B2101" w:rsidRPr="00725098" w:rsidRDefault="007B2101" w:rsidP="009501C3">
      <w:pPr>
        <w:numPr>
          <w:ilvl w:val="0"/>
          <w:numId w:val="1652"/>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Площадь (единицы площади - квадратный метр, квадратный сантиметр, квадратный дециметр, квадратный метр). Сравнение объектов по площади.</w:t>
      </w:r>
    </w:p>
    <w:p w:rsidR="007B2101" w:rsidRPr="00725098" w:rsidRDefault="007B2101" w:rsidP="009501C3">
      <w:pPr>
        <w:numPr>
          <w:ilvl w:val="0"/>
          <w:numId w:val="1651"/>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7B2101" w:rsidRPr="00725098" w:rsidRDefault="007B2101" w:rsidP="009501C3">
      <w:pPr>
        <w:numPr>
          <w:ilvl w:val="0"/>
          <w:numId w:val="1653"/>
        </w:numPr>
        <w:tabs>
          <w:tab w:val="left" w:pos="1933"/>
        </w:tabs>
        <w:spacing w:line="490" w:lineRule="exact"/>
        <w:ind w:firstLine="800"/>
        <w:jc w:val="both"/>
        <w:rPr>
          <w:rFonts w:ascii="Times New Roman" w:hAnsi="Times New Roman" w:cs="Times New Roman"/>
        </w:rPr>
      </w:pPr>
      <w:r w:rsidRPr="00725098">
        <w:rPr>
          <w:rFonts w:ascii="Times New Roman" w:hAnsi="Times New Roman" w:cs="Times New Roman"/>
        </w:rPr>
        <w:t>Устные вычисления, сводимые к действиям в пределах 100 (табличное и внетабличное умножение, деление, действия с круглыми числами).</w:t>
      </w:r>
    </w:p>
    <w:p w:rsidR="007B2101" w:rsidRPr="00725098" w:rsidRDefault="007B2101" w:rsidP="009501C3">
      <w:pPr>
        <w:numPr>
          <w:ilvl w:val="0"/>
          <w:numId w:val="1653"/>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Письменное сложение, вычитание чисел в пределах 1000. Действия с числами 0 и 1.</w:t>
      </w:r>
    </w:p>
    <w:p w:rsidR="007B2101" w:rsidRPr="00725098" w:rsidRDefault="007B2101" w:rsidP="009501C3">
      <w:pPr>
        <w:numPr>
          <w:ilvl w:val="0"/>
          <w:numId w:val="1653"/>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B2101" w:rsidRPr="00725098" w:rsidRDefault="007B2101" w:rsidP="009501C3">
      <w:pPr>
        <w:numPr>
          <w:ilvl w:val="0"/>
          <w:numId w:val="1653"/>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Переместительное, сочетательное свойства сложения, умножения при вычислениях.</w:t>
      </w:r>
    </w:p>
    <w:p w:rsidR="007B2101" w:rsidRPr="00725098" w:rsidRDefault="007B2101" w:rsidP="009501C3">
      <w:pPr>
        <w:numPr>
          <w:ilvl w:val="0"/>
          <w:numId w:val="1653"/>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неизвестного компонента арифметического действия.</w:t>
      </w:r>
    </w:p>
    <w:p w:rsidR="007B2101" w:rsidRPr="00725098" w:rsidRDefault="007B2101" w:rsidP="009501C3">
      <w:pPr>
        <w:numPr>
          <w:ilvl w:val="0"/>
          <w:numId w:val="1653"/>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B2101" w:rsidRPr="00725098" w:rsidRDefault="007B2101" w:rsidP="009501C3">
      <w:pPr>
        <w:numPr>
          <w:ilvl w:val="0"/>
          <w:numId w:val="1653"/>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Однородные величины: сложение и вычитание.</w:t>
      </w:r>
    </w:p>
    <w:p w:rsidR="007B2101" w:rsidRPr="00725098" w:rsidRDefault="007B2101" w:rsidP="009501C3">
      <w:pPr>
        <w:numPr>
          <w:ilvl w:val="0"/>
          <w:numId w:val="1651"/>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7B2101" w:rsidRPr="00725098" w:rsidRDefault="007B2101" w:rsidP="009501C3">
      <w:pPr>
        <w:numPr>
          <w:ilvl w:val="0"/>
          <w:numId w:val="1654"/>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25098">
        <w:rPr>
          <w:rFonts w:ascii="Times New Roman" w:hAnsi="Times New Roman" w:cs="Times New Roman"/>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B2101" w:rsidRPr="00725098" w:rsidRDefault="007B2101" w:rsidP="009501C3">
      <w:pPr>
        <w:numPr>
          <w:ilvl w:val="0"/>
          <w:numId w:val="1654"/>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B2101" w:rsidRPr="00725098" w:rsidRDefault="007B2101" w:rsidP="009501C3">
      <w:pPr>
        <w:numPr>
          <w:ilvl w:val="0"/>
          <w:numId w:val="1651"/>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7B2101" w:rsidRPr="00725098" w:rsidRDefault="007B2101" w:rsidP="009501C3">
      <w:pPr>
        <w:numPr>
          <w:ilvl w:val="0"/>
          <w:numId w:val="1655"/>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Конструирование геометрических фигур (разбиение фигуры на части, составление фигуры из частей).</w:t>
      </w:r>
    </w:p>
    <w:p w:rsidR="007B2101" w:rsidRPr="00725098" w:rsidRDefault="007B2101" w:rsidP="009501C3">
      <w:pPr>
        <w:numPr>
          <w:ilvl w:val="0"/>
          <w:numId w:val="1655"/>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Периметр многоугольника: измерение, вычисление, запись равенства.</w:t>
      </w:r>
    </w:p>
    <w:p w:rsidR="007B2101" w:rsidRPr="00725098" w:rsidRDefault="007B2101" w:rsidP="009501C3">
      <w:pPr>
        <w:numPr>
          <w:ilvl w:val="0"/>
          <w:numId w:val="1655"/>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B2101" w:rsidRPr="00725098" w:rsidRDefault="007B2101" w:rsidP="009501C3">
      <w:pPr>
        <w:numPr>
          <w:ilvl w:val="0"/>
          <w:numId w:val="1651"/>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rsidR="007B2101" w:rsidRPr="00725098" w:rsidRDefault="007B2101" w:rsidP="009501C3">
      <w:pPr>
        <w:numPr>
          <w:ilvl w:val="0"/>
          <w:numId w:val="1656"/>
        </w:numPr>
        <w:tabs>
          <w:tab w:val="left" w:pos="2033"/>
        </w:tabs>
        <w:spacing w:line="490" w:lineRule="exact"/>
        <w:ind w:firstLine="800"/>
        <w:jc w:val="both"/>
        <w:rPr>
          <w:rFonts w:ascii="Times New Roman" w:hAnsi="Times New Roman" w:cs="Times New Roman"/>
        </w:rPr>
      </w:pPr>
      <w:r w:rsidRPr="00725098">
        <w:rPr>
          <w:rFonts w:ascii="Times New Roman" w:hAnsi="Times New Roman" w:cs="Times New Roman"/>
        </w:rPr>
        <w:t>Классификация объектов по двум признакам.</w:t>
      </w:r>
    </w:p>
    <w:p w:rsidR="007B2101" w:rsidRPr="00725098" w:rsidRDefault="007B2101" w:rsidP="009501C3">
      <w:pPr>
        <w:numPr>
          <w:ilvl w:val="0"/>
          <w:numId w:val="1656"/>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Верные (истинные) и неверные (ложные) утверждения: конструирование, проверка. Логические рассуждения со связками «если ..., то ...», «поэтому», «значит».</w:t>
      </w:r>
    </w:p>
    <w:p w:rsidR="007B2101" w:rsidRPr="00725098" w:rsidRDefault="007B2101" w:rsidP="009501C3">
      <w:pPr>
        <w:numPr>
          <w:ilvl w:val="0"/>
          <w:numId w:val="1656"/>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B2101" w:rsidRPr="00725098" w:rsidRDefault="007B2101" w:rsidP="009501C3">
      <w:pPr>
        <w:numPr>
          <w:ilvl w:val="0"/>
          <w:numId w:val="1656"/>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Формализованное описание последовательности действий (инструкция, план, схема, алгоритм).</w:t>
      </w:r>
    </w:p>
    <w:p w:rsidR="007B2101" w:rsidRPr="00725098" w:rsidRDefault="007B2101" w:rsidP="009501C3">
      <w:pPr>
        <w:numPr>
          <w:ilvl w:val="0"/>
          <w:numId w:val="1656"/>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Столбчатая диаграмма: чтение, использование данных для решения учебных и практических задач.</w:t>
      </w:r>
    </w:p>
    <w:p w:rsidR="007B2101" w:rsidRPr="00725098" w:rsidRDefault="007B2101" w:rsidP="009501C3">
      <w:pPr>
        <w:numPr>
          <w:ilvl w:val="0"/>
          <w:numId w:val="1656"/>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B2101" w:rsidRPr="00725098" w:rsidRDefault="007B2101" w:rsidP="009501C3">
      <w:pPr>
        <w:numPr>
          <w:ilvl w:val="0"/>
          <w:numId w:val="1651"/>
        </w:numPr>
        <w:tabs>
          <w:tab w:val="left" w:pos="1982"/>
        </w:tabs>
        <w:spacing w:line="490" w:lineRule="exact"/>
        <w:ind w:firstLine="800"/>
        <w:jc w:val="both"/>
        <w:rPr>
          <w:rFonts w:ascii="Times New Roman" w:hAnsi="Times New Roman" w:cs="Times New Roman"/>
        </w:rPr>
      </w:pPr>
      <w:r w:rsidRPr="00725098">
        <w:rPr>
          <w:rFonts w:ascii="Times New Roman" w:hAnsi="Times New Roman" w:cs="Times New Roman"/>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657"/>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приём вычисления, выполнения 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геометрические фигуры;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(числа, величины, геометрические фигуры, текстовые задачи в одно действие) по выбранному признаку;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прикидывать размеры фигуры, её элементов;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зависимостей и математических отношений, описанных в задаче;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использовать разные приёмы и алгоритмы вычисления;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(моделирование ситуации, перебор вариантов, использование алгоритма);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начало, окончание, продолжительность события в практической ситуации;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ряд чисел (величин, геометрических фигур) по самостоятельно выбранному правилу;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моделировать предложенную практическую ситуацию;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последовательность событий, действий сюжета текстовой задачи.</w:t>
      </w:r>
    </w:p>
    <w:p w:rsidR="007B2101" w:rsidRPr="00725098" w:rsidRDefault="007B2101" w:rsidP="009501C3">
      <w:pPr>
        <w:numPr>
          <w:ilvl w:val="0"/>
          <w:numId w:val="1657"/>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разных формах;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числовые данные, представленные в таблице, на диаграмме;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таблицы сложения и умножения, дополнять данными чертеж;</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соответствие между различными записями решения задачи;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7B2101" w:rsidRPr="00725098" w:rsidRDefault="007B2101"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терминологию для описания отношений и зависимостей;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строить речевые высказывания для решения задач, составлять текстовую задачу;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объяснять на примерах отношения «больше-меньше на...», «больше-меньше в...», «равно»;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символику для составления числовых выражений;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осуществлять переход от одних единиц измерения величины к другим в соответствии с практической ситуацией;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обсуждении ошибок в ходе и результате выполнения вычисления.</w:t>
      </w:r>
    </w:p>
    <w:p w:rsidR="007B2101" w:rsidRPr="00725098" w:rsidRDefault="007B2101"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проверять ход и результат выполнения действия;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вести поиск ошибок, характеризовать их и исправлять;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ответ (вывод), подтверждать его объяснением, расчётами;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B2101" w:rsidRPr="00725098" w:rsidRDefault="007B2101"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совместно прикидку и оценку результата выполнения общей работы.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162.9. Содержание обучения в 4 классе.</w:t>
      </w:r>
    </w:p>
    <w:p w:rsidR="007B2101" w:rsidRPr="00725098" w:rsidRDefault="007B2101" w:rsidP="009501C3">
      <w:pPr>
        <w:numPr>
          <w:ilvl w:val="0"/>
          <w:numId w:val="1659"/>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Числа и величины.</w:t>
      </w:r>
    </w:p>
    <w:p w:rsidR="007B2101" w:rsidRPr="00725098" w:rsidRDefault="007B2101" w:rsidP="009501C3">
      <w:pPr>
        <w:numPr>
          <w:ilvl w:val="0"/>
          <w:numId w:val="1660"/>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B2101" w:rsidRPr="00725098" w:rsidRDefault="007B2101" w:rsidP="009501C3">
      <w:pPr>
        <w:numPr>
          <w:ilvl w:val="0"/>
          <w:numId w:val="1660"/>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Величины: сравнение объектов по массе, длине, площади, вместимости.</w:t>
      </w:r>
    </w:p>
    <w:p w:rsidR="007B2101" w:rsidRPr="00725098" w:rsidRDefault="007B2101" w:rsidP="009501C3">
      <w:pPr>
        <w:numPr>
          <w:ilvl w:val="0"/>
          <w:numId w:val="1660"/>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Единицы массы и соотношения между ними: - центнер, тонна.</w:t>
      </w:r>
    </w:p>
    <w:p w:rsidR="007B2101" w:rsidRPr="00725098" w:rsidRDefault="007B2101" w:rsidP="009501C3">
      <w:pPr>
        <w:numPr>
          <w:ilvl w:val="0"/>
          <w:numId w:val="1660"/>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Единицы времени (сутки, неделя, месяц, год, век), соотношения между ними.</w:t>
      </w:r>
    </w:p>
    <w:p w:rsidR="007B2101" w:rsidRPr="00725098" w:rsidRDefault="007B2101" w:rsidP="009501C3">
      <w:pPr>
        <w:numPr>
          <w:ilvl w:val="0"/>
          <w:numId w:val="1660"/>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B2101" w:rsidRPr="00725098" w:rsidRDefault="007B2101" w:rsidP="009501C3">
      <w:pPr>
        <w:numPr>
          <w:ilvl w:val="0"/>
          <w:numId w:val="1660"/>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Доля величины времени, массы, длины.</w:t>
      </w:r>
    </w:p>
    <w:p w:rsidR="007B2101" w:rsidRPr="00725098" w:rsidRDefault="007B2101" w:rsidP="009501C3">
      <w:pPr>
        <w:numPr>
          <w:ilvl w:val="0"/>
          <w:numId w:val="1659"/>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Арифметические действия.</w:t>
      </w:r>
    </w:p>
    <w:p w:rsidR="007B2101" w:rsidRPr="00725098" w:rsidRDefault="007B2101" w:rsidP="009501C3">
      <w:pPr>
        <w:numPr>
          <w:ilvl w:val="0"/>
          <w:numId w:val="1661"/>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B2101" w:rsidRPr="00725098" w:rsidRDefault="007B2101" w:rsidP="009501C3">
      <w:pPr>
        <w:numPr>
          <w:ilvl w:val="0"/>
          <w:numId w:val="1661"/>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B2101" w:rsidRPr="00725098" w:rsidRDefault="007B2101" w:rsidP="009501C3">
      <w:pPr>
        <w:numPr>
          <w:ilvl w:val="0"/>
          <w:numId w:val="1661"/>
        </w:numPr>
        <w:tabs>
          <w:tab w:val="left" w:pos="1987"/>
        </w:tabs>
        <w:spacing w:line="490" w:lineRule="exact"/>
        <w:ind w:firstLine="780"/>
        <w:jc w:val="both"/>
        <w:rPr>
          <w:rFonts w:ascii="Times New Roman" w:hAnsi="Times New Roman" w:cs="Times New Roman"/>
        </w:rPr>
      </w:pPr>
      <w:r w:rsidRPr="00725098">
        <w:rPr>
          <w:rFonts w:ascii="Times New Roman" w:hAnsi="Times New Roman" w:cs="Times New Roman"/>
        </w:rPr>
        <w:t>Равенство, содержащее неизвестный компонент арифметического действия: запись, нахождение неизвестного компонента.</w:t>
      </w:r>
    </w:p>
    <w:p w:rsidR="007B2101" w:rsidRPr="00725098" w:rsidRDefault="007B2101" w:rsidP="009501C3">
      <w:pPr>
        <w:numPr>
          <w:ilvl w:val="0"/>
          <w:numId w:val="1661"/>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Умножение и деление величины на однозначное число.</w:t>
      </w:r>
    </w:p>
    <w:p w:rsidR="007B2101" w:rsidRPr="00725098" w:rsidRDefault="007B2101"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Текстовые задачи.</w:t>
      </w:r>
    </w:p>
    <w:p w:rsidR="007B2101" w:rsidRPr="00725098" w:rsidRDefault="007B2101" w:rsidP="009501C3">
      <w:pPr>
        <w:numPr>
          <w:ilvl w:val="0"/>
          <w:numId w:val="1662"/>
        </w:numPr>
        <w:tabs>
          <w:tab w:val="left" w:pos="3619"/>
          <w:tab w:val="left" w:pos="4920"/>
          <w:tab w:val="left" w:pos="7666"/>
        </w:tabs>
        <w:spacing w:line="490" w:lineRule="exact"/>
        <w:ind w:firstLine="780"/>
        <w:jc w:val="both"/>
        <w:rPr>
          <w:rFonts w:ascii="Times New Roman" w:hAnsi="Times New Roman" w:cs="Times New Roman"/>
        </w:rPr>
      </w:pPr>
      <w:r w:rsidRPr="00725098">
        <w:rPr>
          <w:rFonts w:ascii="Times New Roman" w:hAnsi="Times New Roman" w:cs="Times New Roman"/>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25098">
        <w:rPr>
          <w:rFonts w:ascii="Times New Roman" w:hAnsi="Times New Roman" w:cs="Times New Roman"/>
        </w:rPr>
        <w:tab/>
        <w:t>Задачи</w:t>
      </w:r>
      <w:r w:rsidRPr="00725098">
        <w:rPr>
          <w:rFonts w:ascii="Times New Roman" w:hAnsi="Times New Roman" w:cs="Times New Roman"/>
        </w:rPr>
        <w:tab/>
        <w:t>на установление</w:t>
      </w:r>
      <w:r w:rsidRPr="00725098">
        <w:rPr>
          <w:rFonts w:ascii="Times New Roman" w:hAnsi="Times New Roman" w:cs="Times New Roman"/>
        </w:rPr>
        <w:tab/>
        <w:t>времени (начало,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B2101" w:rsidRPr="00725098" w:rsidRDefault="007B2101"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7B2101" w:rsidRPr="00725098" w:rsidRDefault="007B2101" w:rsidP="009501C3">
      <w:pPr>
        <w:numPr>
          <w:ilvl w:val="0"/>
          <w:numId w:val="1663"/>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Наглядные представления о симметрии.</w:t>
      </w:r>
    </w:p>
    <w:p w:rsidR="007B2101" w:rsidRPr="00725098" w:rsidRDefault="007B2101" w:rsidP="009501C3">
      <w:pPr>
        <w:numPr>
          <w:ilvl w:val="0"/>
          <w:numId w:val="1663"/>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B2101" w:rsidRPr="00725098" w:rsidRDefault="007B2101" w:rsidP="009501C3">
      <w:pPr>
        <w:numPr>
          <w:ilvl w:val="0"/>
          <w:numId w:val="1663"/>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разбиение фигуры на прямоугольники (квадраты), составление фигур из прямоугольников или квадратов.</w:t>
      </w:r>
    </w:p>
    <w:p w:rsidR="007B2101" w:rsidRPr="00725098" w:rsidRDefault="007B2101" w:rsidP="009501C3">
      <w:pPr>
        <w:numPr>
          <w:ilvl w:val="0"/>
          <w:numId w:val="1663"/>
        </w:numPr>
        <w:tabs>
          <w:tab w:val="left" w:pos="1977"/>
        </w:tabs>
        <w:spacing w:line="490" w:lineRule="exact"/>
        <w:ind w:firstLine="780"/>
        <w:jc w:val="both"/>
        <w:rPr>
          <w:rFonts w:ascii="Times New Roman" w:hAnsi="Times New Roman" w:cs="Times New Roman"/>
        </w:rPr>
      </w:pPr>
      <w:r w:rsidRPr="00725098">
        <w:rPr>
          <w:rFonts w:ascii="Times New Roman" w:hAnsi="Times New Roman" w:cs="Times New Roman"/>
        </w:rPr>
        <w:t>Периметр, площадь фигуры, составленной из двух-трёх прямоугольников (квадратов).</w:t>
      </w:r>
    </w:p>
    <w:p w:rsidR="007B2101" w:rsidRPr="00725098" w:rsidRDefault="007B2101"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rsidR="007B2101" w:rsidRPr="00725098" w:rsidRDefault="007B2101" w:rsidP="009501C3">
      <w:pPr>
        <w:numPr>
          <w:ilvl w:val="0"/>
          <w:numId w:val="1664"/>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Работа с утверждениями: конструирование, проверка истинности. Составление и проверка логических рассуждений при решении задач.</w:t>
      </w:r>
    </w:p>
    <w:p w:rsidR="007B2101" w:rsidRPr="00725098" w:rsidRDefault="007B2101" w:rsidP="009501C3">
      <w:pPr>
        <w:numPr>
          <w:ilvl w:val="0"/>
          <w:numId w:val="166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B2101" w:rsidRPr="00725098" w:rsidRDefault="007B2101" w:rsidP="009501C3">
      <w:pPr>
        <w:numPr>
          <w:ilvl w:val="0"/>
          <w:numId w:val="1664"/>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B2101" w:rsidRPr="00725098" w:rsidRDefault="007B2101" w:rsidP="009501C3">
      <w:pPr>
        <w:numPr>
          <w:ilvl w:val="0"/>
          <w:numId w:val="1664"/>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решения изученных учебных и практических задач.</w:t>
      </w:r>
    </w:p>
    <w:p w:rsidR="007B2101" w:rsidRPr="00725098" w:rsidRDefault="007B2101" w:rsidP="009501C3">
      <w:pPr>
        <w:numPr>
          <w:ilvl w:val="0"/>
          <w:numId w:val="165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Изучение математики в 4 классе способствует освоению ряда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665"/>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изученной математической терминологии, использовать её в высказываниях и рассуждениях;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 записывать признак сравнения;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изученных геометрических фигур в окружающем мире;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по 1-2 выбранным признакам;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математической задачи, проверять её соответствие условиям задачи;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B2101" w:rsidRPr="00725098" w:rsidRDefault="007B2101" w:rsidP="009501C3">
      <w:pPr>
        <w:numPr>
          <w:ilvl w:val="0"/>
          <w:numId w:val="1665"/>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разных формах;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информацию, представленную в таблице, на диаграмме;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поиска информации, в том числе Интернет (в условиях контролируемого выхода).</w:t>
      </w:r>
    </w:p>
    <w:p w:rsidR="007B2101" w:rsidRPr="00725098" w:rsidRDefault="007B2101" w:rsidP="009501C3">
      <w:pPr>
        <w:numPr>
          <w:ilvl w:val="0"/>
          <w:numId w:val="1665"/>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математическую терминологию для записи решения предметной или практической задачи;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 контрпримеры для подтверждения или опровержения вывода, гипотезы;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читать числовое выражение;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практическую ситуацию с использованием изученной терминологии;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математические объекты, явления и события с помощью изученных величин;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инструкцию, записывать рассуждение;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инициировать обсуждение разных способов выполнения задания, поиск ошибок в решении.</w:t>
      </w:r>
    </w:p>
    <w:p w:rsidR="007B2101" w:rsidRPr="00725098" w:rsidRDefault="007B2101" w:rsidP="009501C3">
      <w:pPr>
        <w:numPr>
          <w:ilvl w:val="0"/>
          <w:numId w:val="1665"/>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B2101" w:rsidRPr="00725098" w:rsidRDefault="007B2101" w:rsidP="009501C3">
      <w:pPr>
        <w:numPr>
          <w:ilvl w:val="0"/>
          <w:numId w:val="1665"/>
        </w:numPr>
        <w:tabs>
          <w:tab w:val="left" w:pos="1948"/>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B2101" w:rsidRPr="00725098" w:rsidRDefault="007B2101" w:rsidP="009976A4">
      <w:pPr>
        <w:tabs>
          <w:tab w:val="left" w:pos="3686"/>
          <w:tab w:val="left" w:pos="5136"/>
          <w:tab w:val="left" w:pos="6523"/>
          <w:tab w:val="left" w:pos="8179"/>
          <w:tab w:val="left" w:pos="8736"/>
        </w:tabs>
        <w:spacing w:line="490" w:lineRule="exact"/>
        <w:ind w:firstLine="780"/>
        <w:rPr>
          <w:rFonts w:ascii="Times New Roman" w:hAnsi="Times New Roman" w:cs="Times New Roman"/>
        </w:rPr>
      </w:pPr>
      <w:r w:rsidRPr="00725098">
        <w:rPr>
          <w:rFonts w:ascii="Times New Roman" w:hAnsi="Times New Roman" w:cs="Times New Roman"/>
        </w:rPr>
        <w:t>162.10. 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w:t>
      </w:r>
    </w:p>
    <w:p w:rsidR="007B2101" w:rsidRPr="00725098" w:rsidRDefault="007B2101" w:rsidP="009501C3">
      <w:pPr>
        <w:numPr>
          <w:ilvl w:val="0"/>
          <w:numId w:val="1666"/>
        </w:numPr>
        <w:tabs>
          <w:tab w:val="left" w:pos="1917"/>
          <w:tab w:val="left" w:pos="3686"/>
          <w:tab w:val="left" w:pos="5136"/>
          <w:tab w:val="left" w:pos="6523"/>
          <w:tab w:val="left" w:pos="8179"/>
          <w:tab w:val="left" w:pos="8736"/>
        </w:tabs>
        <w:spacing w:line="490" w:lineRule="exact"/>
        <w:ind w:firstLine="78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организации безопасного поведения в информационной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среде;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7B2101" w:rsidRPr="00725098" w:rsidRDefault="007B2101" w:rsidP="009501C3">
      <w:pPr>
        <w:numPr>
          <w:ilvl w:val="0"/>
          <w:numId w:val="1666"/>
        </w:numPr>
        <w:tabs>
          <w:tab w:val="left" w:pos="1881"/>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667"/>
        </w:numPr>
        <w:tabs>
          <w:tab w:val="left" w:pos="2087"/>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базовые логические универсальные действия: сравнение, анализ, классификация (группировка), обобщение;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практические графические и измерительные навыки для успешного решения учебных и житейских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B2101" w:rsidRPr="00725098" w:rsidRDefault="007B2101" w:rsidP="009501C3">
      <w:pPr>
        <w:numPr>
          <w:ilvl w:val="0"/>
          <w:numId w:val="1667"/>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способность ориентироваться в учебном материале разных разделов курса математики;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использовать математическую терминологию: различать, характеризовать, использовать для решения учебных и практических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изученные методы познания (измерение, моделирование, перебор вариантов).</w:t>
      </w:r>
    </w:p>
    <w:p w:rsidR="007B2101" w:rsidRPr="00725098" w:rsidRDefault="007B2101" w:rsidP="009501C3">
      <w:pPr>
        <w:numPr>
          <w:ilvl w:val="0"/>
          <w:numId w:val="1667"/>
        </w:numPr>
        <w:tabs>
          <w:tab w:val="left" w:pos="212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информацию в разных источниках информационной среды;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интерпретировать графически представленную информацию (схему, таблицу, диаграмму, другую модель);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безопасно использовать предлагаемые электронные средства и источники информации.</w:t>
      </w:r>
    </w:p>
    <w:p w:rsidR="007B2101" w:rsidRPr="00725098" w:rsidRDefault="007B2101" w:rsidP="009501C3">
      <w:pPr>
        <w:numPr>
          <w:ilvl w:val="0"/>
          <w:numId w:val="166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проверять их истинность;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текст задания для объяснения способа и хода решения математической задачи;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алгоритмах: воспроизводить, дополнять, исправлять деформированные;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составлять тексты заданий, аналогичные типовым изученным.</w:t>
      </w:r>
    </w:p>
    <w:p w:rsidR="007B2101" w:rsidRPr="00725098" w:rsidRDefault="007B2101" w:rsidP="009501C3">
      <w:pPr>
        <w:numPr>
          <w:ilvl w:val="0"/>
          <w:numId w:val="1667"/>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rsidR="007B2101" w:rsidRPr="00725098" w:rsidRDefault="007B2101" w:rsidP="009501C3">
      <w:pPr>
        <w:numPr>
          <w:ilvl w:val="0"/>
          <w:numId w:val="1667"/>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рациональность своих действий, давать им качественную характеристику.</w:t>
      </w:r>
    </w:p>
    <w:p w:rsidR="007B2101" w:rsidRPr="00725098" w:rsidRDefault="007B2101" w:rsidP="009501C3">
      <w:pPr>
        <w:numPr>
          <w:ilvl w:val="0"/>
          <w:numId w:val="1667"/>
        </w:numPr>
        <w:tabs>
          <w:tab w:val="left" w:pos="2084"/>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B2101" w:rsidRPr="00725098" w:rsidRDefault="007B2101" w:rsidP="009501C3">
      <w:pPr>
        <w:numPr>
          <w:ilvl w:val="0"/>
          <w:numId w:val="1666"/>
        </w:numPr>
        <w:tabs>
          <w:tab w:val="left" w:pos="1878"/>
        </w:tabs>
        <w:spacing w:line="490" w:lineRule="exact"/>
        <w:ind w:firstLine="740"/>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называть и различать компоненты действий сложения (слагаемые, сумма) и вычитания (уменьшаемое, вычитаемое, разность);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решать текстовые задачи в одно действие на сложение и вычитание: выделять условие и требование (вопрос);</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объекты по длине, устанавливая между ними соотношение «длиннее-короче», «выше-ниже», «шире-уже»;</w:t>
      </w:r>
    </w:p>
    <w:p w:rsidR="007B2101" w:rsidRPr="00725098" w:rsidRDefault="007B2101" w:rsidP="009976A4">
      <w:pPr>
        <w:spacing w:line="490" w:lineRule="exact"/>
        <w:ind w:left="740" w:right="1820"/>
        <w:rPr>
          <w:rFonts w:ascii="Times New Roman" w:hAnsi="Times New Roman" w:cs="Times New Roman"/>
        </w:rPr>
      </w:pPr>
      <w:r w:rsidRPr="00725098">
        <w:rPr>
          <w:rFonts w:ascii="Times New Roman" w:hAnsi="Times New Roman" w:cs="Times New Roman"/>
        </w:rPr>
        <w:t>измерять длину отрезка (в см), чертить отрезок заданной длины; различать число и цифру;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геометрические фигуры: круг, треугольник, прямоугольник (квадрат), отрезок;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устанавливать между объектами соотношения: «слева-справа», «спереди- сзади», между;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относительно заданного набора объектов/предметов;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группировать объекты по заданному признаку, находить и называть закономерности в ряду объектов повседневной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строки и столбцы таблицы, вносить данное в таблицу, извлекать данное или данные из таблицы;</w:t>
      </w:r>
    </w:p>
    <w:p w:rsidR="007B2101" w:rsidRPr="00725098" w:rsidRDefault="007B2101" w:rsidP="009976A4">
      <w:pPr>
        <w:spacing w:line="490" w:lineRule="exact"/>
        <w:ind w:left="760" w:right="1980"/>
        <w:rPr>
          <w:rFonts w:ascii="Times New Roman" w:hAnsi="Times New Roman" w:cs="Times New Roman"/>
        </w:rPr>
      </w:pPr>
      <w:r w:rsidRPr="00725098">
        <w:rPr>
          <w:rFonts w:ascii="Times New Roman" w:hAnsi="Times New Roman" w:cs="Times New Roman"/>
        </w:rPr>
        <w:t>сравнивать два объекта (числа, геометрические фигуры); распределять объекты на две группы по заданному основанию.</w:t>
      </w:r>
    </w:p>
    <w:p w:rsidR="007B2101" w:rsidRPr="00725098" w:rsidRDefault="007B2101" w:rsidP="009501C3">
      <w:pPr>
        <w:numPr>
          <w:ilvl w:val="0"/>
          <w:numId w:val="1666"/>
        </w:numPr>
        <w:tabs>
          <w:tab w:val="left" w:pos="190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математике: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различать компоненты действий умножения (множители, произведение), деления (делимое, делитель, частное);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неизвестный компонент сложения, вычитания;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измерительных инструментов длину, определять время с помощью часов;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массы, времени, стоимости, устанавливая между ними соотношение «больше или меньше на»;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«каждый»;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B2101" w:rsidRPr="00725098" w:rsidRDefault="007B2101" w:rsidP="009976A4">
      <w:pPr>
        <w:spacing w:line="490" w:lineRule="exact"/>
        <w:ind w:left="740" w:right="2120"/>
        <w:rPr>
          <w:rFonts w:ascii="Times New Roman" w:hAnsi="Times New Roman" w:cs="Times New Roman"/>
        </w:rPr>
      </w:pPr>
      <w:r w:rsidRPr="00725098">
        <w:rPr>
          <w:rFonts w:ascii="Times New Roman" w:hAnsi="Times New Roman" w:cs="Times New Roman"/>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B2101" w:rsidRPr="00725098" w:rsidRDefault="007B2101" w:rsidP="009501C3">
      <w:pPr>
        <w:numPr>
          <w:ilvl w:val="0"/>
          <w:numId w:val="1666"/>
        </w:numPr>
        <w:tabs>
          <w:tab w:val="left" w:pos="1868"/>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математике: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вычислениях переместительное и сочетательное свойства сложения;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решении задач выполнять сложение и вычитание однородных величин, умножение и деление величины на однозначное число;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прямоугольник из данных фигур (квадратов), делить прямоугольник, многоугольник на заданные части;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фигуры по площади (наложение, сопоставление числовых значений);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периметр прямоугольника (квадрата), площадь прямоугольника (квадрата);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«некоторые», «и», «каждый», «если..., то...»;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(одно</w:t>
      </w:r>
      <w:r w:rsidRPr="00725098">
        <w:rPr>
          <w:rFonts w:ascii="Times New Roman" w:hAnsi="Times New Roman" w:cs="Times New Roman"/>
        </w:rPr>
        <w:softHyphen/>
        <w:t>двухшаговые), в том числе с использованием изученных связок; классифицировать объекты по одному-двум признакам;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план выполнения учебного задания и следовать ему, выполнять действия по алгоритму;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(находить общее, различное, уникальное);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верное решение математической задачи.</w:t>
      </w:r>
    </w:p>
    <w:p w:rsidR="007B2101" w:rsidRPr="00725098" w:rsidRDefault="007B2101" w:rsidP="009501C3">
      <w:pPr>
        <w:numPr>
          <w:ilvl w:val="0"/>
          <w:numId w:val="1666"/>
        </w:numPr>
        <w:tabs>
          <w:tab w:val="left" w:pos="1889"/>
        </w:tabs>
        <w:spacing w:line="490" w:lineRule="exact"/>
        <w:ind w:firstLine="760"/>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B2101" w:rsidRPr="00725098" w:rsidRDefault="007B2101" w:rsidP="009976A4">
      <w:pPr>
        <w:tabs>
          <w:tab w:val="left" w:pos="2608"/>
          <w:tab w:val="left" w:pos="6635"/>
        </w:tabs>
        <w:spacing w:line="490" w:lineRule="exact"/>
        <w:ind w:firstLine="760"/>
        <w:rPr>
          <w:rFonts w:ascii="Times New Roman" w:hAnsi="Times New Roman" w:cs="Times New Roman"/>
        </w:rPr>
      </w:pPr>
      <w:r w:rsidRPr="00725098">
        <w:rPr>
          <w:rFonts w:ascii="Times New Roman" w:hAnsi="Times New Roman" w:cs="Times New Roman"/>
        </w:rPr>
        <w:t>выполнять</w:t>
      </w:r>
      <w:r w:rsidRPr="00725098">
        <w:rPr>
          <w:rFonts w:ascii="Times New Roman" w:hAnsi="Times New Roman" w:cs="Times New Roman"/>
        </w:rPr>
        <w:tab/>
        <w:t>арифметические действия:</w:t>
      </w:r>
      <w:r w:rsidRPr="00725098">
        <w:rPr>
          <w:rFonts w:ascii="Times New Roman" w:hAnsi="Times New Roman" w:cs="Times New Roman"/>
        </w:rPr>
        <w:tab/>
        <w:t>сложение и вычитание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окружность и круг, изображать с помощью циркуля и линейки окружность заданного радиуса;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приводить пример, контрпример;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(двух</w:t>
      </w:r>
      <w:r w:rsidRPr="00725098">
        <w:rPr>
          <w:rFonts w:ascii="Times New Roman" w:hAnsi="Times New Roman" w:cs="Times New Roman"/>
        </w:rPr>
        <w:softHyphen/>
        <w:t>трехшаговые);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по заданным или самостоятельно установленным одному-двум признакам;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7B2101" w:rsidRPr="001A0BB0" w:rsidRDefault="007B2101" w:rsidP="009501C3">
      <w:pPr>
        <w:numPr>
          <w:ilvl w:val="0"/>
          <w:numId w:val="1668"/>
        </w:numPr>
        <w:tabs>
          <w:tab w:val="left" w:pos="1342"/>
        </w:tabs>
        <w:spacing w:line="490" w:lineRule="exact"/>
        <w:ind w:firstLine="760"/>
        <w:jc w:val="both"/>
        <w:rPr>
          <w:rFonts w:ascii="Times New Roman" w:hAnsi="Times New Roman" w:cs="Times New Roman"/>
          <w:b/>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1A0BB0">
        <w:rPr>
          <w:rFonts w:ascii="Times New Roman" w:hAnsi="Times New Roman" w:cs="Times New Roman"/>
          <w:b/>
        </w:rPr>
        <w:t>«Окружающий</w:t>
      </w:r>
    </w:p>
    <w:p w:rsidR="007B2101" w:rsidRPr="001A0BB0" w:rsidRDefault="007B2101" w:rsidP="009976A4">
      <w:pPr>
        <w:spacing w:line="490" w:lineRule="exact"/>
        <w:rPr>
          <w:rFonts w:ascii="Times New Roman" w:hAnsi="Times New Roman" w:cs="Times New Roman"/>
          <w:b/>
        </w:rPr>
      </w:pPr>
      <w:r w:rsidRPr="001A0BB0">
        <w:rPr>
          <w:rFonts w:ascii="Times New Roman" w:hAnsi="Times New Roman" w:cs="Times New Roman"/>
          <w:b/>
        </w:rPr>
        <w:t>мир».</w:t>
      </w:r>
    </w:p>
    <w:p w:rsidR="007B2101" w:rsidRPr="00725098" w:rsidRDefault="007B2101" w:rsidP="009501C3">
      <w:pPr>
        <w:numPr>
          <w:ilvl w:val="1"/>
          <w:numId w:val="1668"/>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B2101" w:rsidRPr="00725098" w:rsidRDefault="007B2101" w:rsidP="009976A4">
      <w:pPr>
        <w:spacing w:after="11" w:line="280" w:lineRule="exact"/>
        <w:rPr>
          <w:rFonts w:ascii="Times New Roman" w:hAnsi="Times New Roman" w:cs="Times New Roman"/>
        </w:rPr>
      </w:pPr>
      <w:r w:rsidRPr="00725098">
        <w:rPr>
          <w:rFonts w:ascii="Times New Roman" w:hAnsi="Times New Roman" w:cs="Times New Roman"/>
        </w:rPr>
        <w:t>результаты освоения программы по окружающему миру.</w:t>
      </w:r>
    </w:p>
    <w:p w:rsidR="007B2101" w:rsidRPr="00725098" w:rsidRDefault="007B2101" w:rsidP="009501C3">
      <w:pPr>
        <w:numPr>
          <w:ilvl w:val="1"/>
          <w:numId w:val="1668"/>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668"/>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B2101" w:rsidRPr="00725098" w:rsidRDefault="007B2101" w:rsidP="009501C3">
      <w:pPr>
        <w:numPr>
          <w:ilvl w:val="1"/>
          <w:numId w:val="1668"/>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101" w:rsidRPr="00725098" w:rsidRDefault="007B2101" w:rsidP="009501C3">
      <w:pPr>
        <w:numPr>
          <w:ilvl w:val="1"/>
          <w:numId w:val="1668"/>
        </w:numPr>
        <w:tabs>
          <w:tab w:val="left" w:pos="1573"/>
        </w:tabs>
        <w:spacing w:line="48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668"/>
        </w:numPr>
        <w:tabs>
          <w:tab w:val="left" w:pos="1729"/>
        </w:tabs>
        <w:spacing w:line="480" w:lineRule="exact"/>
        <w:ind w:firstLine="780"/>
        <w:jc w:val="both"/>
        <w:rPr>
          <w:rFonts w:ascii="Times New Roman" w:hAnsi="Times New Roman" w:cs="Times New Roman"/>
        </w:rPr>
      </w:pPr>
      <w:r w:rsidRPr="00725098">
        <w:rPr>
          <w:rFonts w:ascii="Times New Roman" w:hAnsi="Times New Roman" w:cs="Times New Roman"/>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B2101" w:rsidRPr="00725098" w:rsidRDefault="007B2101" w:rsidP="009501C3">
      <w:pPr>
        <w:numPr>
          <w:ilvl w:val="2"/>
          <w:numId w:val="1668"/>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25098">
        <w:rPr>
          <w:rFonts w:ascii="Times New Roman" w:hAnsi="Times New Roman" w:cs="Times New Roman"/>
        </w:rPr>
        <w:softHyphen/>
        <w:t>этических понятий, представленных в содержании программы по окружающему миру;</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ценности здоровья человека, его сохранения и укрепления, приверженности здоровому образу жизни;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5" w:lineRule="exact"/>
        <w:ind w:firstLine="780"/>
        <w:rPr>
          <w:rFonts w:ascii="Times New Roman" w:hAnsi="Times New Roman" w:cs="Times New Roman"/>
        </w:rPr>
      </w:pPr>
      <w:r w:rsidRPr="00725098">
        <w:rPr>
          <w:rFonts w:ascii="Times New Roman" w:hAnsi="Times New Roman" w:cs="Times New Roman"/>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B2101" w:rsidRPr="00725098" w:rsidRDefault="007B2101" w:rsidP="009976A4">
      <w:pPr>
        <w:pBdr>
          <w:top w:val="single" w:sz="4" w:space="1" w:color="auto"/>
          <w:left w:val="single" w:sz="4" w:space="4" w:color="auto"/>
          <w:bottom w:val="single" w:sz="4" w:space="1" w:color="auto"/>
          <w:right w:val="single" w:sz="4" w:space="4" w:color="auto"/>
        </w:pBdr>
        <w:spacing w:line="470" w:lineRule="exact"/>
        <w:ind w:firstLine="780"/>
        <w:rPr>
          <w:rFonts w:ascii="Times New Roman" w:hAnsi="Times New Roman" w:cs="Times New Roman"/>
        </w:rPr>
      </w:pPr>
      <w:r w:rsidRPr="00725098">
        <w:rPr>
          <w:rFonts w:ascii="Times New Roman" w:hAnsi="Times New Roman" w:cs="Times New Roman"/>
        </w:rPr>
        <w:t>проявление уважения к истории, культуре, традициям народов Российской Федерации;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B2101" w:rsidRPr="00725098" w:rsidRDefault="007B2101" w:rsidP="009501C3">
      <w:pPr>
        <w:numPr>
          <w:ilvl w:val="2"/>
          <w:numId w:val="1668"/>
        </w:numPr>
        <w:pBdr>
          <w:top w:val="single" w:sz="4" w:space="1" w:color="auto"/>
          <w:left w:val="single" w:sz="4" w:space="4" w:color="auto"/>
          <w:bottom w:val="single" w:sz="4" w:space="1" w:color="auto"/>
          <w:right w:val="single" w:sz="4" w:space="4" w:color="auto"/>
        </w:pBdr>
        <w:tabs>
          <w:tab w:val="left" w:pos="1753"/>
        </w:tabs>
        <w:spacing w:line="480" w:lineRule="exact"/>
        <w:ind w:firstLine="78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B2101" w:rsidRPr="00725098" w:rsidRDefault="007B2101" w:rsidP="009501C3">
      <w:pPr>
        <w:numPr>
          <w:ilvl w:val="2"/>
          <w:numId w:val="1668"/>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Отбор содержания программы по окружающему миру осуществлён на основе следующих ведущих идей: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раскрытие роли человека в природе и обществе;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B2101" w:rsidRPr="00725098" w:rsidRDefault="007B2101" w:rsidP="009501C3">
      <w:pPr>
        <w:numPr>
          <w:ilvl w:val="2"/>
          <w:numId w:val="1668"/>
        </w:numPr>
        <w:tabs>
          <w:tab w:val="left" w:pos="1764"/>
        </w:tabs>
        <w:spacing w:line="48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B2101" w:rsidRPr="00725098" w:rsidRDefault="007B2101" w:rsidP="009501C3">
      <w:pPr>
        <w:numPr>
          <w:ilvl w:val="1"/>
          <w:numId w:val="1668"/>
        </w:numPr>
        <w:tabs>
          <w:tab w:val="left" w:pos="1665"/>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501C3">
      <w:pPr>
        <w:numPr>
          <w:ilvl w:val="2"/>
          <w:numId w:val="1668"/>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общество.</w:t>
      </w:r>
    </w:p>
    <w:p w:rsidR="007B2101" w:rsidRPr="00725098" w:rsidRDefault="007B2101"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B2101" w:rsidRPr="00725098" w:rsidRDefault="007B2101" w:rsidP="009501C3">
      <w:pPr>
        <w:numPr>
          <w:ilvl w:val="3"/>
          <w:numId w:val="1668"/>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B2101" w:rsidRPr="00725098" w:rsidRDefault="007B2101" w:rsidP="009501C3">
      <w:pPr>
        <w:numPr>
          <w:ilvl w:val="3"/>
          <w:numId w:val="1668"/>
        </w:numPr>
        <w:tabs>
          <w:tab w:val="left" w:pos="2016"/>
        </w:tabs>
        <w:spacing w:line="480" w:lineRule="exact"/>
        <w:ind w:firstLine="780"/>
        <w:jc w:val="both"/>
        <w:rPr>
          <w:rFonts w:ascii="Times New Roman" w:hAnsi="Times New Roman" w:cs="Times New Roman"/>
        </w:rPr>
      </w:pPr>
      <w:r w:rsidRPr="00725098">
        <w:rPr>
          <w:rFonts w:ascii="Times New Roman" w:hAnsi="Times New Roman" w:cs="Times New Roman"/>
        </w:rPr>
        <w:t>Режим труда и отдыха.</w:t>
      </w:r>
    </w:p>
    <w:p w:rsidR="007B2101" w:rsidRPr="00725098" w:rsidRDefault="007B2101"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B2101" w:rsidRPr="00725098" w:rsidRDefault="007B2101" w:rsidP="009501C3">
      <w:pPr>
        <w:numPr>
          <w:ilvl w:val="3"/>
          <w:numId w:val="1668"/>
        </w:numPr>
        <w:tabs>
          <w:tab w:val="left" w:pos="1980"/>
        </w:tabs>
        <w:spacing w:line="480" w:lineRule="exact"/>
        <w:ind w:firstLine="780"/>
        <w:jc w:val="both"/>
        <w:rPr>
          <w:rFonts w:ascii="Times New Roman" w:hAnsi="Times New Roman" w:cs="Times New Roman"/>
        </w:rPr>
      </w:pPr>
      <w:r w:rsidRPr="00725098">
        <w:rPr>
          <w:rFonts w:ascii="Times New Roman" w:hAnsi="Times New Roman"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B2101" w:rsidRPr="00725098" w:rsidRDefault="007B2101"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Ценность и красота рукотворного мира. Правила поведения в социуме.</w:t>
      </w:r>
    </w:p>
    <w:p w:rsidR="007B2101" w:rsidRPr="00725098" w:rsidRDefault="007B2101" w:rsidP="009501C3">
      <w:pPr>
        <w:numPr>
          <w:ilvl w:val="2"/>
          <w:numId w:val="1668"/>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rsidR="007B2101" w:rsidRPr="00725098" w:rsidRDefault="007B2101" w:rsidP="009501C3">
      <w:pPr>
        <w:numPr>
          <w:ilvl w:val="3"/>
          <w:numId w:val="1668"/>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B2101" w:rsidRPr="00725098" w:rsidRDefault="007B2101"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Сезонные изменения в природе. Взаимосвязи между человеком и природой. Правила нравственного и безопасного поведения в природе.</w:t>
      </w:r>
    </w:p>
    <w:p w:rsidR="007B2101" w:rsidRPr="00725098" w:rsidRDefault="007B2101" w:rsidP="009501C3">
      <w:pPr>
        <w:numPr>
          <w:ilvl w:val="3"/>
          <w:numId w:val="1668"/>
        </w:numPr>
        <w:tabs>
          <w:tab w:val="left" w:pos="1241"/>
        </w:tabs>
        <w:spacing w:line="480" w:lineRule="exact"/>
        <w:ind w:firstLine="780"/>
        <w:jc w:val="both"/>
        <w:rPr>
          <w:rFonts w:ascii="Times New Roman" w:hAnsi="Times New Roman" w:cs="Times New Roman"/>
        </w:rPr>
      </w:pPr>
      <w:r w:rsidRPr="00725098">
        <w:rPr>
          <w:rFonts w:ascii="Times New Roman" w:hAnsi="Times New Roman"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B2101" w:rsidRPr="00725098" w:rsidRDefault="007B2101"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B2101" w:rsidRPr="00725098" w:rsidRDefault="007B2101" w:rsidP="009501C3">
      <w:pPr>
        <w:numPr>
          <w:ilvl w:val="2"/>
          <w:numId w:val="1668"/>
        </w:numPr>
        <w:tabs>
          <w:tab w:val="left" w:pos="1758"/>
        </w:tabs>
        <w:spacing w:line="480" w:lineRule="exact"/>
        <w:ind w:firstLine="76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7B2101" w:rsidRPr="00725098" w:rsidRDefault="007B2101"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B2101" w:rsidRPr="00725098" w:rsidRDefault="007B2101" w:rsidP="009501C3">
      <w:pPr>
        <w:numPr>
          <w:ilvl w:val="3"/>
          <w:numId w:val="1668"/>
        </w:numPr>
        <w:tabs>
          <w:tab w:val="left" w:pos="1943"/>
        </w:tabs>
        <w:spacing w:line="480" w:lineRule="exact"/>
        <w:ind w:firstLine="760"/>
        <w:jc w:val="both"/>
        <w:rPr>
          <w:rFonts w:ascii="Times New Roman" w:hAnsi="Times New Roman" w:cs="Times New Roman"/>
        </w:rPr>
      </w:pPr>
      <w:r w:rsidRPr="00725098">
        <w:rPr>
          <w:rFonts w:ascii="Times New Roman" w:hAnsi="Times New Roman" w:cs="Times New Roman"/>
        </w:rPr>
        <w:t>Дорога от дома до школы. Правила безопасного поведения пешехода (дорожные знаки, дорожная разметка, дорожные сигналы).</w:t>
      </w:r>
    </w:p>
    <w:p w:rsidR="007B2101" w:rsidRPr="00725098" w:rsidRDefault="007B2101"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B2101" w:rsidRPr="00725098" w:rsidRDefault="007B2101" w:rsidP="009501C3">
      <w:pPr>
        <w:numPr>
          <w:ilvl w:val="2"/>
          <w:numId w:val="1668"/>
        </w:numPr>
        <w:tabs>
          <w:tab w:val="left" w:pos="1737"/>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лиственных и хвойных растений, сравнивать их, устанавливать различия во внешнем виде.</w:t>
      </w:r>
    </w:p>
    <w:p w:rsidR="007B2101" w:rsidRPr="00725098" w:rsidRDefault="007B2101" w:rsidP="009501C3">
      <w:pPr>
        <w:numPr>
          <w:ilvl w:val="3"/>
          <w:numId w:val="1668"/>
        </w:numPr>
        <w:tabs>
          <w:tab w:val="left" w:pos="1995"/>
        </w:tabs>
        <w:spacing w:line="485" w:lineRule="exact"/>
        <w:ind w:firstLine="78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понимать, что информация может быть представлена в разной форме: текста, иллюстраций, видео, таблицы;</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соотносить иллюстрацию явления (объекта, предмета) с его названием.</w:t>
      </w:r>
    </w:p>
    <w:p w:rsidR="007B2101" w:rsidRPr="00725098" w:rsidRDefault="007B2101" w:rsidP="009501C3">
      <w:pPr>
        <w:numPr>
          <w:ilvl w:val="3"/>
          <w:numId w:val="1668"/>
        </w:numPr>
        <w:tabs>
          <w:tab w:val="left" w:pos="1990"/>
        </w:tabs>
        <w:spacing w:line="485" w:lineRule="exact"/>
        <w:ind w:firstLine="78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названия своего населенного пункта, название страны, её столицы;</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наизусть слова гимна России;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описывать по предложенному плану время года, передавать в рассказе своё отношение к природным явлениям;</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домашних и диких животных, объяснять, чем они различаются.</w:t>
      </w:r>
    </w:p>
    <w:p w:rsidR="007B2101" w:rsidRPr="00725098" w:rsidRDefault="007B2101" w:rsidP="009501C3">
      <w:pPr>
        <w:numPr>
          <w:ilvl w:val="3"/>
          <w:numId w:val="1668"/>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оценивать выполнение правил безопасного поведения на дорогах и улицах другими детьми, выполнять самооценку;</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B2101" w:rsidRPr="00725098" w:rsidRDefault="007B2101" w:rsidP="009501C3">
      <w:pPr>
        <w:numPr>
          <w:ilvl w:val="3"/>
          <w:numId w:val="1668"/>
        </w:numPr>
        <w:tabs>
          <w:tab w:val="left" w:pos="199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B2101" w:rsidRPr="00725098" w:rsidRDefault="007B2101" w:rsidP="009976A4">
      <w:pPr>
        <w:spacing w:after="6" w:line="280" w:lineRule="exact"/>
        <w:rPr>
          <w:rFonts w:ascii="Times New Roman" w:hAnsi="Times New Roman" w:cs="Times New Roman"/>
        </w:rPr>
      </w:pPr>
      <w:r w:rsidRPr="00725098">
        <w:rPr>
          <w:rFonts w:ascii="Times New Roman" w:hAnsi="Times New Roman" w:cs="Times New Roman"/>
        </w:rPr>
        <w:t>при участии учителя устранять возникающие конфликты.</w:t>
      </w:r>
    </w:p>
    <w:p w:rsidR="007B2101" w:rsidRPr="00725098" w:rsidRDefault="007B2101" w:rsidP="009501C3">
      <w:pPr>
        <w:numPr>
          <w:ilvl w:val="1"/>
          <w:numId w:val="1668"/>
        </w:numPr>
        <w:tabs>
          <w:tab w:val="left" w:pos="1587"/>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2"/>
          <w:numId w:val="1668"/>
        </w:numPr>
        <w:tabs>
          <w:tab w:val="left" w:pos="1793"/>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общество.</w:t>
      </w:r>
    </w:p>
    <w:p w:rsidR="007B2101" w:rsidRPr="00725098" w:rsidRDefault="007B2101" w:rsidP="009501C3">
      <w:pPr>
        <w:numPr>
          <w:ilvl w:val="3"/>
          <w:numId w:val="1668"/>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B2101" w:rsidRPr="00725098" w:rsidRDefault="007B2101" w:rsidP="009501C3">
      <w:pPr>
        <w:numPr>
          <w:ilvl w:val="3"/>
          <w:numId w:val="1668"/>
        </w:numPr>
        <w:tabs>
          <w:tab w:val="left" w:pos="1968"/>
        </w:tabs>
        <w:spacing w:line="480" w:lineRule="exact"/>
        <w:ind w:firstLine="780"/>
        <w:jc w:val="both"/>
        <w:rPr>
          <w:rFonts w:ascii="Times New Roman" w:hAnsi="Times New Roman" w:cs="Times New Roman"/>
        </w:rPr>
      </w:pPr>
      <w:r w:rsidRPr="00725098">
        <w:rPr>
          <w:rFonts w:ascii="Times New Roman" w:hAnsi="Times New Roman" w:cs="Times New Roman"/>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B2101" w:rsidRPr="00725098" w:rsidRDefault="007B2101" w:rsidP="009501C3">
      <w:pPr>
        <w:numPr>
          <w:ilvl w:val="3"/>
          <w:numId w:val="1668"/>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Семья. Семейные ценности и традиции. Родословная. Составление схемы родословного древа, истории семьи.</w:t>
      </w:r>
    </w:p>
    <w:p w:rsidR="007B2101" w:rsidRPr="00725098" w:rsidRDefault="007B2101" w:rsidP="009501C3">
      <w:pPr>
        <w:numPr>
          <w:ilvl w:val="3"/>
          <w:numId w:val="1668"/>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B2101" w:rsidRPr="00725098" w:rsidRDefault="007B2101" w:rsidP="009501C3">
      <w:pPr>
        <w:numPr>
          <w:ilvl w:val="2"/>
          <w:numId w:val="1668"/>
        </w:numPr>
        <w:tabs>
          <w:tab w:val="left" w:pos="1798"/>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rsidR="007B2101" w:rsidRPr="00725098" w:rsidRDefault="007B2101" w:rsidP="009501C3">
      <w:pPr>
        <w:numPr>
          <w:ilvl w:val="3"/>
          <w:numId w:val="1668"/>
        </w:numPr>
        <w:tabs>
          <w:tab w:val="left" w:pos="2004"/>
        </w:tabs>
        <w:spacing w:line="480" w:lineRule="exact"/>
        <w:ind w:firstLine="780"/>
        <w:jc w:val="both"/>
        <w:rPr>
          <w:rFonts w:ascii="Times New Roman" w:hAnsi="Times New Roman" w:cs="Times New Roman"/>
        </w:rPr>
      </w:pPr>
      <w:r w:rsidRPr="00725098">
        <w:rPr>
          <w:rFonts w:ascii="Times New Roman" w:hAnsi="Times New Roman" w:cs="Times New Roman"/>
        </w:rPr>
        <w:t>Методы познания природы: наблюдения, опыты, измерения.</w:t>
      </w:r>
    </w:p>
    <w:p w:rsidR="007B2101" w:rsidRPr="00725098" w:rsidRDefault="007B2101" w:rsidP="009501C3">
      <w:pPr>
        <w:numPr>
          <w:ilvl w:val="3"/>
          <w:numId w:val="1668"/>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B2101" w:rsidRPr="00725098" w:rsidRDefault="007B2101" w:rsidP="009501C3">
      <w:pPr>
        <w:numPr>
          <w:ilvl w:val="3"/>
          <w:numId w:val="1668"/>
        </w:numPr>
        <w:tabs>
          <w:tab w:val="left" w:pos="1959"/>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B2101" w:rsidRPr="00725098" w:rsidRDefault="007B2101" w:rsidP="009501C3">
      <w:pPr>
        <w:numPr>
          <w:ilvl w:val="3"/>
          <w:numId w:val="1668"/>
        </w:numPr>
        <w:tabs>
          <w:tab w:val="left" w:pos="2107"/>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животных. Насекомые, рыбы, птицы, звери, земноводные, пресмыкающиеся: общая характеристика внешних признаков. Связи в</w:t>
      </w:r>
    </w:p>
    <w:p w:rsidR="007B2101" w:rsidRPr="00725098" w:rsidRDefault="007B2101" w:rsidP="009976A4">
      <w:pPr>
        <w:spacing w:after="6" w:line="280" w:lineRule="exact"/>
        <w:rPr>
          <w:rFonts w:ascii="Times New Roman" w:hAnsi="Times New Roman" w:cs="Times New Roman"/>
        </w:rPr>
      </w:pPr>
      <w:r w:rsidRPr="00725098">
        <w:rPr>
          <w:rFonts w:ascii="Times New Roman" w:hAnsi="Times New Roman" w:cs="Times New Roman"/>
        </w:rPr>
        <w:t>природе. Годовой ход изменений в жизни животных.</w:t>
      </w:r>
    </w:p>
    <w:p w:rsidR="007B2101" w:rsidRPr="00725098" w:rsidRDefault="007B2101" w:rsidP="009501C3">
      <w:pPr>
        <w:numPr>
          <w:ilvl w:val="3"/>
          <w:numId w:val="1668"/>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B2101" w:rsidRPr="00725098" w:rsidRDefault="007B2101" w:rsidP="009501C3">
      <w:pPr>
        <w:numPr>
          <w:ilvl w:val="2"/>
          <w:numId w:val="1668"/>
        </w:numPr>
        <w:tabs>
          <w:tab w:val="left" w:pos="1774"/>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7B2101" w:rsidRPr="00725098" w:rsidRDefault="007B2101" w:rsidP="009501C3">
      <w:pPr>
        <w:numPr>
          <w:ilvl w:val="3"/>
          <w:numId w:val="1668"/>
        </w:numP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B2101" w:rsidRPr="00725098" w:rsidRDefault="007B2101" w:rsidP="009501C3">
      <w:pPr>
        <w:numPr>
          <w:ilvl w:val="3"/>
          <w:numId w:val="1668"/>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B2101" w:rsidRPr="00725098" w:rsidRDefault="007B2101"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B2101" w:rsidRPr="00725098" w:rsidRDefault="007B2101"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B2101" w:rsidRPr="00725098" w:rsidRDefault="007B2101" w:rsidP="009501C3">
      <w:pPr>
        <w:numPr>
          <w:ilvl w:val="2"/>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ориентироваться в методах познания природы (наблюдение, опыт, сравнение, измерение);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на основе наблюдения состояние вещества (жидкое, твёрдое, газообразное);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символы Российской Федерации;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деревья, кустарники, травы; приводить примеры (в пределах изученного);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растения: дикорастущие и культурные; лекарственные и ядовитые (в пределах изученного);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прошлое, настоящее, будущее.</w:t>
      </w:r>
    </w:p>
    <w:p w:rsidR="007B2101" w:rsidRPr="00725098" w:rsidRDefault="007B2101" w:rsidP="009501C3">
      <w:pPr>
        <w:numPr>
          <w:ilvl w:val="3"/>
          <w:numId w:val="1668"/>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информацию, представленную в тексте, графически, аудиовизуально;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схеме, таблице;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используя текстовую информацию, заполнять таблицы; дополнять схемы;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пример (рисунок, предложенную ситуацию) со временем протекания.</w:t>
      </w:r>
    </w:p>
    <w:p w:rsidR="007B2101" w:rsidRPr="00725098" w:rsidRDefault="007B2101" w:rsidP="009501C3">
      <w:pPr>
        <w:numPr>
          <w:ilvl w:val="3"/>
          <w:numId w:val="1668"/>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(понятиях), соотносить их с краткой характеристикой: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миром природы (среда обитания, тело, явление, вещество; заповедник);</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условия жизни на Земле, отличие нашей планеты от других планет Солнечной системы;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растений и животных, занесённых в Красную книгу России (на примере своей местности);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современные события от имени их участника.</w:t>
      </w:r>
    </w:p>
    <w:p w:rsidR="007B2101" w:rsidRPr="00725098" w:rsidRDefault="007B2101" w:rsidP="009501C3">
      <w:pPr>
        <w:numPr>
          <w:ilvl w:val="3"/>
          <w:numId w:val="1668"/>
        </w:numPr>
        <w:tabs>
          <w:tab w:val="left" w:pos="1995"/>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следовать образцу, предложенному плану и инструкции при решении учебной задачи;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с небольшой помощью учителя последовательность действий по решению учебной задачи;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rsidR="007B2101" w:rsidRPr="00725098" w:rsidRDefault="007B2101" w:rsidP="009501C3">
      <w:pPr>
        <w:numPr>
          <w:ilvl w:val="3"/>
          <w:numId w:val="1668"/>
        </w:numPr>
        <w:tabs>
          <w:tab w:val="left" w:pos="2059"/>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строить свою учебную и игровую деятельность, житейские ситуации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соответствии с правилами поведения, принятыми в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причины возможных конфликтов, выбирать (из предложенных) способы их разрешения.</w:t>
      </w:r>
    </w:p>
    <w:p w:rsidR="007B2101" w:rsidRPr="00725098" w:rsidRDefault="007B2101" w:rsidP="009501C3">
      <w:pPr>
        <w:numPr>
          <w:ilvl w:val="1"/>
          <w:numId w:val="1668"/>
        </w:numPr>
        <w:tabs>
          <w:tab w:val="left" w:pos="161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2"/>
          <w:numId w:val="1668"/>
        </w:numPr>
        <w:tabs>
          <w:tab w:val="left" w:pos="1819"/>
        </w:tabs>
        <w:spacing w:line="480" w:lineRule="exact"/>
        <w:ind w:firstLine="760"/>
        <w:jc w:val="both"/>
        <w:rPr>
          <w:rFonts w:ascii="Times New Roman" w:hAnsi="Times New Roman" w:cs="Times New Roman"/>
        </w:rPr>
      </w:pPr>
      <w:r w:rsidRPr="00725098">
        <w:rPr>
          <w:rFonts w:ascii="Times New Roman" w:hAnsi="Times New Roman" w:cs="Times New Roman"/>
        </w:rPr>
        <w:t>Человек и общество.</w:t>
      </w:r>
    </w:p>
    <w:p w:rsidR="007B2101" w:rsidRPr="00725098" w:rsidRDefault="007B2101" w:rsidP="009501C3">
      <w:pPr>
        <w:numPr>
          <w:ilvl w:val="3"/>
          <w:numId w:val="1668"/>
        </w:numPr>
        <w:tabs>
          <w:tab w:val="left" w:pos="1266"/>
        </w:tabs>
        <w:spacing w:line="480" w:lineRule="exact"/>
        <w:ind w:firstLine="760"/>
        <w:jc w:val="both"/>
        <w:rPr>
          <w:rFonts w:ascii="Times New Roman" w:hAnsi="Times New Roman" w:cs="Times New Roman"/>
        </w:rPr>
      </w:pPr>
      <w:r w:rsidRPr="00725098">
        <w:rPr>
          <w:rFonts w:ascii="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B2101" w:rsidRPr="00725098" w:rsidRDefault="007B2101"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Семья - коллектив близких, родных людей. Семейный бюджет, доходы и расходы семьи. Уважение к семейным ценностям.</w:t>
      </w:r>
    </w:p>
    <w:p w:rsidR="007B2101" w:rsidRPr="00725098" w:rsidRDefault="007B2101" w:rsidP="009501C3">
      <w:pPr>
        <w:numPr>
          <w:ilvl w:val="3"/>
          <w:numId w:val="1668"/>
        </w:numPr>
        <w:tabs>
          <w:tab w:val="left" w:pos="7402"/>
        </w:tabs>
        <w:spacing w:line="480" w:lineRule="exact"/>
        <w:ind w:firstLine="780"/>
        <w:jc w:val="both"/>
        <w:rPr>
          <w:rFonts w:ascii="Times New Roman" w:hAnsi="Times New Roman" w:cs="Times New Roman"/>
        </w:rPr>
      </w:pPr>
      <w:r w:rsidRPr="00725098">
        <w:rPr>
          <w:rFonts w:ascii="Times New Roman" w:hAnsi="Times New Roman" w:cs="Times New Roman"/>
        </w:rPr>
        <w:t xml:space="preserve"> Правила нравственного поведения в</w:t>
      </w:r>
      <w:r w:rsidRPr="00725098">
        <w:rPr>
          <w:rFonts w:ascii="Times New Roman" w:hAnsi="Times New Roman" w:cs="Times New Roman"/>
        </w:rPr>
        <w:tab/>
        <w:t>социуме. Внимание, уважительное отношение к людям с ограниченными возможностями здоровья, забота о них.</w:t>
      </w:r>
    </w:p>
    <w:p w:rsidR="007B2101" w:rsidRPr="00725098" w:rsidRDefault="007B2101"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B2101" w:rsidRPr="00725098" w:rsidRDefault="007B2101" w:rsidP="009501C3">
      <w:pPr>
        <w:numPr>
          <w:ilvl w:val="3"/>
          <w:numId w:val="1668"/>
        </w:numPr>
        <w:tabs>
          <w:tab w:val="left" w:pos="1943"/>
        </w:tabs>
        <w:spacing w:line="480" w:lineRule="exact"/>
        <w:ind w:firstLine="780"/>
        <w:jc w:val="both"/>
        <w:rPr>
          <w:rFonts w:ascii="Times New Roman" w:hAnsi="Times New Roman" w:cs="Times New Roman"/>
        </w:rPr>
      </w:pPr>
      <w:r w:rsidRPr="00725098">
        <w:rPr>
          <w:rFonts w:ascii="Times New Roman" w:hAnsi="Times New Roman" w:cs="Times New Roman"/>
        </w:rPr>
        <w:t>Страны и народы мира. Памятники природы и культуры - символы стран, в которых они находятся.</w:t>
      </w:r>
    </w:p>
    <w:p w:rsidR="007B2101" w:rsidRPr="00725098" w:rsidRDefault="007B2101" w:rsidP="009501C3">
      <w:pPr>
        <w:numPr>
          <w:ilvl w:val="2"/>
          <w:numId w:val="1668"/>
        </w:numPr>
        <w:tabs>
          <w:tab w:val="left" w:pos="1772"/>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rsidR="007B2101" w:rsidRPr="00725098" w:rsidRDefault="007B2101" w:rsidP="009501C3">
      <w:pPr>
        <w:numPr>
          <w:ilvl w:val="3"/>
          <w:numId w:val="1668"/>
        </w:numPr>
        <w:tabs>
          <w:tab w:val="left" w:pos="1983"/>
        </w:tabs>
        <w:spacing w:line="480" w:lineRule="exact"/>
        <w:ind w:firstLine="780"/>
        <w:jc w:val="both"/>
        <w:rPr>
          <w:rFonts w:ascii="Times New Roman" w:hAnsi="Times New Roman" w:cs="Times New Roman"/>
        </w:rPr>
      </w:pPr>
      <w:r w:rsidRPr="00725098">
        <w:rPr>
          <w:rFonts w:ascii="Times New Roman" w:hAnsi="Times New Roman" w:cs="Times New Roman"/>
        </w:rPr>
        <w:t>Методы изучения природы. Карта мира. Материки и части света.</w:t>
      </w:r>
    </w:p>
    <w:p w:rsidR="007B2101" w:rsidRPr="00725098" w:rsidRDefault="007B2101"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B2101" w:rsidRPr="00725098" w:rsidRDefault="007B2101"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B2101" w:rsidRPr="00725098" w:rsidRDefault="007B2101" w:rsidP="009501C3">
      <w:pPr>
        <w:numPr>
          <w:ilvl w:val="3"/>
          <w:numId w:val="1668"/>
        </w:numPr>
        <w:tabs>
          <w:tab w:val="left" w:pos="1988"/>
        </w:tabs>
        <w:spacing w:line="480" w:lineRule="exact"/>
        <w:ind w:firstLine="780"/>
        <w:jc w:val="both"/>
        <w:rPr>
          <w:rFonts w:ascii="Times New Roman" w:hAnsi="Times New Roman" w:cs="Times New Roman"/>
        </w:rPr>
      </w:pPr>
      <w:r w:rsidRPr="00725098">
        <w:rPr>
          <w:rFonts w:ascii="Times New Roman" w:hAnsi="Times New Roman" w:cs="Times New Roman"/>
        </w:rPr>
        <w:t>Первоначальные представления о бактериях.</w:t>
      </w:r>
    </w:p>
    <w:p w:rsidR="007B2101" w:rsidRPr="00725098" w:rsidRDefault="007B2101" w:rsidP="009501C3">
      <w:pPr>
        <w:numPr>
          <w:ilvl w:val="3"/>
          <w:numId w:val="1668"/>
        </w:numPr>
        <w:tabs>
          <w:tab w:val="left" w:pos="1993"/>
        </w:tabs>
        <w:spacing w:line="480" w:lineRule="exact"/>
        <w:ind w:firstLine="780"/>
        <w:jc w:val="both"/>
        <w:rPr>
          <w:rFonts w:ascii="Times New Roman" w:hAnsi="Times New Roman" w:cs="Times New Roman"/>
        </w:rPr>
      </w:pPr>
      <w:r w:rsidRPr="00725098">
        <w:rPr>
          <w:rFonts w:ascii="Times New Roman" w:hAnsi="Times New Roman" w:cs="Times New Roman"/>
        </w:rPr>
        <w:t>Грибы: строение шляпочных грибов. Грибы съедобные</w:t>
      </w:r>
    </w:p>
    <w:p w:rsidR="007B2101" w:rsidRPr="00725098" w:rsidRDefault="007B2101" w:rsidP="009976A4">
      <w:pPr>
        <w:pBdr>
          <w:top w:val="single" w:sz="4" w:space="1" w:color="auto"/>
          <w:left w:val="single" w:sz="4" w:space="4" w:color="auto"/>
          <w:bottom w:val="single" w:sz="4" w:space="1" w:color="auto"/>
          <w:right w:val="single" w:sz="4" w:space="4" w:color="auto"/>
        </w:pBdr>
        <w:spacing w:after="16" w:line="280" w:lineRule="exact"/>
        <w:rPr>
          <w:rFonts w:ascii="Times New Roman" w:hAnsi="Times New Roman" w:cs="Times New Roman"/>
        </w:rPr>
      </w:pPr>
      <w:r w:rsidRPr="00725098">
        <w:rPr>
          <w:rFonts w:ascii="Times New Roman" w:hAnsi="Times New Roman" w:cs="Times New Roman"/>
        </w:rPr>
        <w:t>и несъедобные.</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spacing w:line="480" w:lineRule="exact"/>
        <w:ind w:firstLine="800"/>
        <w:jc w:val="both"/>
        <w:rPr>
          <w:rFonts w:ascii="Times New Roman" w:hAnsi="Times New Roman" w:cs="Times New Roman"/>
        </w:rPr>
      </w:pPr>
      <w:r w:rsidRPr="00725098">
        <w:rPr>
          <w:rFonts w:ascii="Times New Roman" w:hAnsi="Times New Roman" w:cs="Times New Roman"/>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B2101" w:rsidRPr="00725098" w:rsidRDefault="007B2101" w:rsidP="009501C3">
      <w:pPr>
        <w:numPr>
          <w:ilvl w:val="2"/>
          <w:numId w:val="1668"/>
        </w:numPr>
        <w:pBdr>
          <w:top w:val="single" w:sz="4" w:space="1" w:color="auto"/>
          <w:left w:val="single" w:sz="4" w:space="4" w:color="auto"/>
          <w:bottom w:val="single" w:sz="4" w:space="1" w:color="auto"/>
          <w:right w:val="single" w:sz="4" w:space="4" w:color="auto"/>
        </w:pBdr>
        <w:tabs>
          <w:tab w:val="left" w:pos="1799"/>
        </w:tabs>
        <w:spacing w:line="480" w:lineRule="exact"/>
        <w:ind w:firstLine="80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B2101" w:rsidRPr="00725098" w:rsidRDefault="007B2101" w:rsidP="009501C3">
      <w:pPr>
        <w:numPr>
          <w:ilvl w:val="3"/>
          <w:numId w:val="1668"/>
        </w:numPr>
        <w:pBdr>
          <w:top w:val="single" w:sz="4" w:space="1" w:color="auto"/>
          <w:left w:val="single" w:sz="4" w:space="4" w:color="auto"/>
          <w:bottom w:val="single" w:sz="4" w:space="1" w:color="auto"/>
          <w:right w:val="single" w:sz="4" w:space="4" w:color="auto"/>
        </w:pBd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B2101" w:rsidRPr="00725098" w:rsidRDefault="007B2101" w:rsidP="009501C3">
      <w:pPr>
        <w:numPr>
          <w:ilvl w:val="3"/>
          <w:numId w:val="1668"/>
        </w:numPr>
        <w:tabs>
          <w:tab w:val="left" w:pos="1997"/>
        </w:tabs>
        <w:spacing w:line="480" w:lineRule="exact"/>
        <w:ind w:firstLine="760"/>
        <w:jc w:val="both"/>
        <w:rPr>
          <w:rFonts w:ascii="Times New Roman" w:hAnsi="Times New Roman" w:cs="Times New Roman"/>
        </w:rPr>
      </w:pPr>
      <w:r w:rsidRPr="00725098">
        <w:rPr>
          <w:rFonts w:ascii="Times New Roman" w:hAnsi="Times New Roman" w:cs="Times New Roman"/>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B2101" w:rsidRPr="00725098" w:rsidRDefault="007B2101" w:rsidP="009501C3">
      <w:pPr>
        <w:numPr>
          <w:ilvl w:val="3"/>
          <w:numId w:val="1668"/>
        </w:numPr>
        <w:tabs>
          <w:tab w:val="left" w:pos="201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(ориентирование в признаках</w:t>
      </w:r>
    </w:p>
    <w:p w:rsidR="007B2101" w:rsidRPr="00725098" w:rsidRDefault="007B2101" w:rsidP="009976A4">
      <w:pPr>
        <w:tabs>
          <w:tab w:val="left" w:pos="3859"/>
          <w:tab w:val="left" w:pos="9053"/>
        </w:tabs>
        <w:spacing w:line="480" w:lineRule="exact"/>
        <w:rPr>
          <w:rFonts w:ascii="Times New Roman" w:hAnsi="Times New Roman" w:cs="Times New Roman"/>
        </w:rPr>
      </w:pPr>
      <w:r w:rsidRPr="00725098">
        <w:rPr>
          <w:rFonts w:ascii="Times New Roman" w:hAnsi="Times New Roman" w:cs="Times New Roman"/>
        </w:rPr>
        <w:t>мошеннических действий,</w:t>
      </w:r>
      <w:r w:rsidRPr="00725098">
        <w:rPr>
          <w:rFonts w:ascii="Times New Roman" w:hAnsi="Times New Roman" w:cs="Times New Roman"/>
        </w:rPr>
        <w:tab/>
        <w:t>защита персональной информации,</w:t>
      </w:r>
      <w:r w:rsidRPr="00725098">
        <w:rPr>
          <w:rFonts w:ascii="Times New Roman" w:hAnsi="Times New Roman" w:cs="Times New Roman"/>
        </w:rPr>
        <w:tab/>
        <w:t>правила</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B2101" w:rsidRPr="00725098" w:rsidRDefault="007B2101" w:rsidP="009501C3">
      <w:pPr>
        <w:numPr>
          <w:ilvl w:val="2"/>
          <w:numId w:val="1668"/>
        </w:numPr>
        <w:tabs>
          <w:tab w:val="left" w:pos="2002"/>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3"/>
          <w:numId w:val="1668"/>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зависимость между внешним видом, особенностями поведения и условиями жизни животного;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цепи питания в природном сообществе;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понятия «век», «столетие», «историческое время»;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историческое событие с датой (историческим периодом).</w:t>
      </w:r>
    </w:p>
    <w:p w:rsidR="007B2101" w:rsidRPr="00725098" w:rsidRDefault="007B2101" w:rsidP="009501C3">
      <w:pPr>
        <w:numPr>
          <w:ilvl w:val="3"/>
          <w:numId w:val="1668"/>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несложные планы, соотносить условные обозначения с изображёнными объектами;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при работе в информационной среде.</w:t>
      </w:r>
    </w:p>
    <w:p w:rsidR="007B2101" w:rsidRPr="00725098" w:rsidRDefault="007B2101" w:rsidP="009501C3">
      <w:pPr>
        <w:numPr>
          <w:ilvl w:val="3"/>
          <w:numId w:val="1668"/>
        </w:numPr>
        <w:tabs>
          <w:tab w:val="left" w:pos="1986"/>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соотносить понятия и термины с их краткой характеристикой: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социальным миром (безопасность, семейный бюджет, памятник культуры);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условия жизни на Земле;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схожие, различные, индивидуальные признаки на основе сравнения объектов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кратко характеризовать представителей разных царств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называть признаки (характеризовать) животного (растения) как живого организма;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отдельные страницы истории нашей страны (в пределах изученного).</w:t>
      </w:r>
    </w:p>
    <w:p w:rsidR="007B2101" w:rsidRPr="00725098" w:rsidRDefault="007B2101" w:rsidP="009501C3">
      <w:pPr>
        <w:numPr>
          <w:ilvl w:val="3"/>
          <w:numId w:val="1668"/>
        </w:numPr>
        <w:tabs>
          <w:tab w:val="left" w:pos="1978"/>
        </w:tabs>
        <w:spacing w:line="480" w:lineRule="exact"/>
        <w:ind w:firstLine="80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firstLine="800"/>
        <w:rPr>
          <w:rFonts w:ascii="Times New Roman" w:hAnsi="Times New Roman" w:cs="Times New Roman"/>
        </w:rPr>
      </w:pPr>
      <w:r w:rsidRPr="00725098">
        <w:rPr>
          <w:rFonts w:ascii="Times New Roman" w:hAnsi="Times New Roman" w:cs="Times New Roman"/>
        </w:rPr>
        <w:t>планировать шаги по решению учебной задачи, контролировать свои действия (при небольшой помощи учителя);</w:t>
      </w:r>
    </w:p>
    <w:p w:rsidR="007B2101" w:rsidRPr="00725098" w:rsidRDefault="007B2101" w:rsidP="009976A4">
      <w:pPr>
        <w:spacing w:line="480" w:lineRule="exact"/>
        <w:ind w:firstLine="800"/>
        <w:rPr>
          <w:rFonts w:ascii="Times New Roman" w:hAnsi="Times New Roman" w:cs="Times New Roman"/>
        </w:rPr>
      </w:pPr>
      <w:r w:rsidRPr="00725098">
        <w:rPr>
          <w:rFonts w:ascii="Times New Roman" w:hAnsi="Times New Roman" w:cs="Times New Roman"/>
        </w:rPr>
        <w:t>устанавливать причину возникающей трудности или ошибки, корректировать свои действия.</w:t>
      </w:r>
    </w:p>
    <w:p w:rsidR="007B2101" w:rsidRPr="00725098" w:rsidRDefault="007B2101" w:rsidP="009501C3">
      <w:pPr>
        <w:numPr>
          <w:ilvl w:val="3"/>
          <w:numId w:val="1668"/>
        </w:numPr>
        <w:tabs>
          <w:tab w:val="left" w:pos="2048"/>
        </w:tabs>
        <w:spacing w:line="480" w:lineRule="exact"/>
        <w:ind w:firstLine="80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7B2101" w:rsidRPr="00725098" w:rsidRDefault="007B2101" w:rsidP="009976A4">
      <w:pPr>
        <w:spacing w:line="480" w:lineRule="exact"/>
        <w:ind w:firstLine="800"/>
        <w:rPr>
          <w:rFonts w:ascii="Times New Roman" w:hAnsi="Times New Roman" w:cs="Times New Roman"/>
        </w:rPr>
      </w:pPr>
      <w:r w:rsidRPr="00725098">
        <w:rPr>
          <w:rFonts w:ascii="Times New Roman" w:hAnsi="Times New Roman" w:cs="Times New Roman"/>
        </w:rPr>
        <w:t>участвовать в совместной деятельности, выполнять роли руководителя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(лидера), подчинённого;</w:t>
      </w:r>
    </w:p>
    <w:p w:rsidR="007B2101" w:rsidRPr="00725098" w:rsidRDefault="007B2101" w:rsidP="009976A4">
      <w:pPr>
        <w:spacing w:line="480" w:lineRule="exact"/>
        <w:ind w:firstLine="800"/>
        <w:rPr>
          <w:rFonts w:ascii="Times New Roman" w:hAnsi="Times New Roman" w:cs="Times New Roman"/>
        </w:rPr>
      </w:pPr>
      <w:r w:rsidRPr="00725098">
        <w:rPr>
          <w:rFonts w:ascii="Times New Roman" w:hAnsi="Times New Roman" w:cs="Times New Roman"/>
        </w:rPr>
        <w:t>оценивать результаты деятельности участников, положительно реагировать на советы и замечания в свой адрес;</w:t>
      </w:r>
    </w:p>
    <w:p w:rsidR="007B2101" w:rsidRPr="00725098" w:rsidRDefault="007B2101" w:rsidP="009976A4">
      <w:pPr>
        <w:spacing w:line="480" w:lineRule="exact"/>
        <w:ind w:firstLine="800"/>
        <w:rPr>
          <w:rFonts w:ascii="Times New Roman" w:hAnsi="Times New Roman" w:cs="Times New Roman"/>
        </w:rPr>
      </w:pPr>
      <w:r w:rsidRPr="00725098">
        <w:rPr>
          <w:rFonts w:ascii="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B2101" w:rsidRPr="00725098" w:rsidRDefault="007B2101" w:rsidP="009501C3">
      <w:pPr>
        <w:numPr>
          <w:ilvl w:val="1"/>
          <w:numId w:val="1668"/>
        </w:numPr>
        <w:tabs>
          <w:tab w:val="left" w:pos="1631"/>
        </w:tabs>
        <w:spacing w:line="480" w:lineRule="exact"/>
        <w:ind w:firstLine="80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501C3">
      <w:pPr>
        <w:numPr>
          <w:ilvl w:val="2"/>
          <w:numId w:val="1668"/>
        </w:numPr>
        <w:tabs>
          <w:tab w:val="left" w:pos="1837"/>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общество.</w:t>
      </w:r>
    </w:p>
    <w:p w:rsidR="007B2101" w:rsidRPr="00725098" w:rsidRDefault="007B2101" w:rsidP="009501C3">
      <w:pPr>
        <w:numPr>
          <w:ilvl w:val="3"/>
          <w:numId w:val="1668"/>
        </w:numPr>
        <w:tabs>
          <w:tab w:val="left" w:pos="1983"/>
        </w:tabs>
        <w:spacing w:line="480" w:lineRule="exact"/>
        <w:ind w:firstLine="800"/>
        <w:jc w:val="both"/>
        <w:rPr>
          <w:rFonts w:ascii="Times New Roman" w:hAnsi="Times New Roman" w:cs="Times New Roman"/>
        </w:rPr>
      </w:pPr>
      <w:r w:rsidRPr="00725098">
        <w:rPr>
          <w:rFonts w:ascii="Times New Roman" w:hAnsi="Times New Roman" w:cs="Times New Roman"/>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B2101" w:rsidRPr="00725098" w:rsidRDefault="007B2101" w:rsidP="009501C3">
      <w:pPr>
        <w:numPr>
          <w:ilvl w:val="3"/>
          <w:numId w:val="1668"/>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Общая характеристика родного края, важнейшие достопримечательности, знаменитые соотечественники.</w:t>
      </w:r>
    </w:p>
    <w:p w:rsidR="007B2101" w:rsidRPr="00725098" w:rsidRDefault="007B2101" w:rsidP="009501C3">
      <w:pPr>
        <w:numPr>
          <w:ilvl w:val="3"/>
          <w:numId w:val="1668"/>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B2101" w:rsidRPr="00725098" w:rsidRDefault="007B2101" w:rsidP="009501C3">
      <w:pPr>
        <w:numPr>
          <w:ilvl w:val="3"/>
          <w:numId w:val="1668"/>
        </w:numPr>
        <w:tabs>
          <w:tab w:val="left" w:pos="2002"/>
        </w:tabs>
        <w:spacing w:line="480" w:lineRule="exact"/>
        <w:ind w:firstLine="800"/>
        <w:jc w:val="both"/>
        <w:rPr>
          <w:rFonts w:ascii="Times New Roman" w:hAnsi="Times New Roman" w:cs="Times New Roman"/>
        </w:rPr>
      </w:pPr>
      <w:r w:rsidRPr="00725098">
        <w:rPr>
          <w:rFonts w:ascii="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B2101" w:rsidRPr="00725098" w:rsidRDefault="007B2101" w:rsidP="009501C3">
      <w:pPr>
        <w:numPr>
          <w:ilvl w:val="3"/>
          <w:numId w:val="1668"/>
        </w:numPr>
        <w:tabs>
          <w:tab w:val="left" w:pos="2010"/>
        </w:tabs>
        <w:spacing w:line="480" w:lineRule="exact"/>
        <w:ind w:firstLine="800"/>
        <w:jc w:val="both"/>
        <w:rPr>
          <w:rFonts w:ascii="Times New Roman" w:hAnsi="Times New Roman" w:cs="Times New Roman"/>
        </w:rPr>
      </w:pPr>
      <w:r w:rsidRPr="00725098">
        <w:rPr>
          <w:rFonts w:ascii="Times New Roman" w:hAnsi="Times New Roman" w:cs="Times New Roman"/>
        </w:rPr>
        <w:t>История Отечества. «Лента времени» и историческая карта.</w:t>
      </w:r>
    </w:p>
    <w:p w:rsidR="007B2101" w:rsidRPr="00725098" w:rsidRDefault="007B2101" w:rsidP="009501C3">
      <w:pPr>
        <w:numPr>
          <w:ilvl w:val="3"/>
          <w:numId w:val="1668"/>
        </w:numPr>
        <w:tabs>
          <w:tab w:val="left" w:pos="1959"/>
        </w:tabs>
        <w:spacing w:line="480" w:lineRule="exact"/>
        <w:ind w:firstLine="800"/>
        <w:jc w:val="both"/>
        <w:rPr>
          <w:rFonts w:ascii="Times New Roman" w:hAnsi="Times New Roman" w:cs="Times New Roman"/>
        </w:rPr>
      </w:pPr>
      <w:r w:rsidRPr="00725098">
        <w:rPr>
          <w:rFonts w:ascii="Times New Roman" w:hAnsi="Times New Roman" w:cs="Times New Roman"/>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B2101" w:rsidRPr="00725098" w:rsidRDefault="007B2101"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B2101" w:rsidRPr="00725098" w:rsidRDefault="007B2101" w:rsidP="009501C3">
      <w:pPr>
        <w:numPr>
          <w:ilvl w:val="3"/>
          <w:numId w:val="1668"/>
        </w:numP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Личная ответственность каждого человека за сохранность историко- культурного наследия своего края.</w:t>
      </w:r>
    </w:p>
    <w:p w:rsidR="007B2101" w:rsidRPr="00725098" w:rsidRDefault="007B2101" w:rsidP="009501C3">
      <w:pPr>
        <w:numPr>
          <w:ilvl w:val="3"/>
          <w:numId w:val="1668"/>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B2101" w:rsidRPr="00725098" w:rsidRDefault="007B2101" w:rsidP="009501C3">
      <w:pPr>
        <w:numPr>
          <w:ilvl w:val="2"/>
          <w:numId w:val="1668"/>
        </w:numPr>
        <w:tabs>
          <w:tab w:val="left" w:pos="1794"/>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природа.</w:t>
      </w:r>
    </w:p>
    <w:p w:rsidR="007B2101" w:rsidRPr="00725098" w:rsidRDefault="007B2101" w:rsidP="009501C3">
      <w:pPr>
        <w:numPr>
          <w:ilvl w:val="3"/>
          <w:numId w:val="1668"/>
        </w:numPr>
        <w:tabs>
          <w:tab w:val="left" w:pos="1940"/>
        </w:tabs>
        <w:spacing w:line="480" w:lineRule="exact"/>
        <w:ind w:firstLine="800"/>
        <w:jc w:val="both"/>
        <w:rPr>
          <w:rFonts w:ascii="Times New Roman" w:hAnsi="Times New Roman" w:cs="Times New Roman"/>
        </w:rPr>
      </w:pPr>
      <w:r w:rsidRPr="00725098">
        <w:rPr>
          <w:rFonts w:ascii="Times New Roman" w:hAnsi="Times New Roman" w:cs="Times New Roman"/>
        </w:rPr>
        <w:t>Методы познания окружающей природы: наблюдения, сравнения, измерения, опыты по исследованию природных объектов и явлений.</w:t>
      </w:r>
    </w:p>
    <w:p w:rsidR="007B2101" w:rsidRPr="00725098" w:rsidRDefault="007B2101"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B2101" w:rsidRPr="00725098" w:rsidRDefault="007B2101"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B2101" w:rsidRPr="00725098" w:rsidRDefault="007B2101" w:rsidP="009501C3">
      <w:pPr>
        <w:numPr>
          <w:ilvl w:val="3"/>
          <w:numId w:val="1668"/>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B2101" w:rsidRPr="00725098" w:rsidRDefault="007B2101"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Наиболее значимые природные объекты списка Всемирного наследия в России и за рубежом (2-3 объекта).</w:t>
      </w:r>
    </w:p>
    <w:p w:rsidR="007B2101" w:rsidRPr="00725098" w:rsidRDefault="007B2101" w:rsidP="009501C3">
      <w:pPr>
        <w:numPr>
          <w:ilvl w:val="3"/>
          <w:numId w:val="1668"/>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B2101" w:rsidRPr="00725098" w:rsidRDefault="007B2101"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B2101" w:rsidRPr="00725098" w:rsidRDefault="007B2101" w:rsidP="009501C3">
      <w:pPr>
        <w:numPr>
          <w:ilvl w:val="2"/>
          <w:numId w:val="1668"/>
        </w:numPr>
        <w:tabs>
          <w:tab w:val="left" w:pos="1781"/>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7B2101" w:rsidRPr="00725098" w:rsidRDefault="007B2101" w:rsidP="009501C3">
      <w:pPr>
        <w:numPr>
          <w:ilvl w:val="3"/>
          <w:numId w:val="1668"/>
        </w:numPr>
        <w:tabs>
          <w:tab w:val="left" w:pos="1992"/>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профилактика вредных привычек.</w:t>
      </w:r>
    </w:p>
    <w:p w:rsidR="007B2101" w:rsidRPr="00725098" w:rsidRDefault="007B2101" w:rsidP="009501C3">
      <w:pPr>
        <w:numPr>
          <w:ilvl w:val="3"/>
          <w:numId w:val="1668"/>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B2101" w:rsidRPr="00725098" w:rsidRDefault="007B2101"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B2101" w:rsidRPr="00725098" w:rsidRDefault="007B2101"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B2101" w:rsidRPr="00725098" w:rsidRDefault="007B2101" w:rsidP="009501C3">
      <w:pPr>
        <w:numPr>
          <w:ilvl w:val="2"/>
          <w:numId w:val="1668"/>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3"/>
          <w:numId w:val="1668"/>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устанавливать последовательность этапов возрастного развития человека;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в учебных и игровых ситуациях правила безопасного поведения в среде обитания;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схемы природных объектов (строение почвы; движение реки, форма поверхности);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объекты природы с принадлежностью к определённой природной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зоне;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природные объекты по принадлежности к природной зоне;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7B2101" w:rsidRPr="00725098" w:rsidRDefault="007B2101" w:rsidP="009501C3">
      <w:pPr>
        <w:numPr>
          <w:ilvl w:val="0"/>
          <w:numId w:val="1669"/>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B2101" w:rsidRPr="00725098" w:rsidRDefault="007B2101" w:rsidP="009501C3">
      <w:pPr>
        <w:numPr>
          <w:ilvl w:val="0"/>
          <w:numId w:val="1669"/>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текст-рассуждение: объяснять вред для здоровья и самочувствия организма вредных привычек;</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ситуации проявления нравственных качеств: отзывчивости, доброты, справедливости и других;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небольшие тексты «Права и обязанности гражданина Российской Федерации»;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тексты о знаменательных страницах истории нашей страны (в рамках изученного).</w:t>
      </w:r>
    </w:p>
    <w:p w:rsidR="007B2101" w:rsidRPr="00725098" w:rsidRDefault="007B2101" w:rsidP="009501C3">
      <w:pPr>
        <w:numPr>
          <w:ilvl w:val="0"/>
          <w:numId w:val="1669"/>
        </w:numPr>
        <w:tabs>
          <w:tab w:val="left" w:pos="1998"/>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7B2101" w:rsidRPr="00725098" w:rsidRDefault="007B2101" w:rsidP="009976A4">
      <w:pPr>
        <w:spacing w:line="480" w:lineRule="exact"/>
        <w:ind w:left="760" w:right="1840"/>
        <w:rPr>
          <w:rFonts w:ascii="Times New Roman" w:hAnsi="Times New Roman" w:cs="Times New Roman"/>
        </w:rPr>
      </w:pPr>
      <w:r w:rsidRPr="00725098">
        <w:rPr>
          <w:rFonts w:ascii="Times New Roman" w:hAnsi="Times New Roman" w:cs="Times New Roman"/>
        </w:rPr>
        <w:t>самостоятельно планировать алгоритм решения учебной задачи; предвидеть трудности и возможные ошибки;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при необходимости;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оценку своей работы; планировать работу над ошибками;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w:t>
      </w:r>
    </w:p>
    <w:p w:rsidR="007B2101" w:rsidRPr="00725098" w:rsidRDefault="007B2101" w:rsidP="009501C3">
      <w:pPr>
        <w:numPr>
          <w:ilvl w:val="0"/>
          <w:numId w:val="1669"/>
        </w:numPr>
        <w:tabs>
          <w:tab w:val="left" w:pos="2053"/>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выполнять правила совместной деятельности при выполнении разных ролей:</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руководителя, подчинённого, напарника, члена большого коллектива;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163.10. Планируемые результаты освоения программы по окружающему миру на уровне начального общего образования.</w:t>
      </w:r>
    </w:p>
    <w:p w:rsidR="007B2101" w:rsidRPr="00725098" w:rsidRDefault="007B2101" w:rsidP="009501C3">
      <w:pPr>
        <w:numPr>
          <w:ilvl w:val="0"/>
          <w:numId w:val="1670"/>
        </w:numPr>
        <w:tabs>
          <w:tab w:val="left" w:pos="1931"/>
        </w:tabs>
        <w:spacing w:line="48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B2101" w:rsidRPr="00725098" w:rsidRDefault="007B2101"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гражданско-патриотического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края;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интереса к истории и многонациональной культуре своей страны, уважения к своему и другим народам;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7B2101" w:rsidRPr="00725098" w:rsidRDefault="007B2101" w:rsidP="009501C3">
      <w:pPr>
        <w:numPr>
          <w:ilvl w:val="0"/>
          <w:numId w:val="1671"/>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культуры общения, уважительного отношения к людям, их взглядам, признанию их индивидуальности;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B2101" w:rsidRPr="00725098" w:rsidRDefault="007B2101" w:rsidP="009501C3">
      <w:pPr>
        <w:numPr>
          <w:ilvl w:val="0"/>
          <w:numId w:val="1671"/>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7B2101" w:rsidRPr="00725098" w:rsidRDefault="007B2101" w:rsidP="009501C3">
      <w:pPr>
        <w:numPr>
          <w:ilvl w:val="0"/>
          <w:numId w:val="1671"/>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формирования культуры здоровья и эмоционального благополучия: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7B2101" w:rsidRPr="00725098" w:rsidRDefault="007B2101"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B2101" w:rsidRPr="00725098" w:rsidRDefault="007B2101"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экологического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B2101" w:rsidRPr="00725098" w:rsidRDefault="007B2101"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познания для развития человека, необходимости самообразования и саморазвития;</w:t>
      </w:r>
    </w:p>
    <w:p w:rsidR="007B2101" w:rsidRPr="00725098" w:rsidRDefault="007B2101" w:rsidP="009976A4">
      <w:pPr>
        <w:tabs>
          <w:tab w:val="left" w:pos="4806"/>
          <w:tab w:val="left" w:pos="6328"/>
          <w:tab w:val="left" w:pos="8128"/>
        </w:tabs>
        <w:spacing w:line="480" w:lineRule="exact"/>
        <w:ind w:firstLine="760"/>
        <w:rPr>
          <w:rFonts w:ascii="Times New Roman" w:hAnsi="Times New Roman" w:cs="Times New Roman"/>
        </w:rPr>
      </w:pPr>
      <w:r w:rsidRPr="00725098">
        <w:rPr>
          <w:rFonts w:ascii="Times New Roman" w:hAnsi="Times New Roman" w:cs="Times New Roman"/>
        </w:rPr>
        <w:t>проявление познавательного</w:t>
      </w:r>
      <w:r w:rsidRPr="00725098">
        <w:rPr>
          <w:rFonts w:ascii="Times New Roman" w:hAnsi="Times New Roman" w:cs="Times New Roman"/>
        </w:rPr>
        <w:tab/>
        <w:t>интереса,</w:t>
      </w:r>
      <w:r w:rsidRPr="00725098">
        <w:rPr>
          <w:rFonts w:ascii="Times New Roman" w:hAnsi="Times New Roman" w:cs="Times New Roman"/>
        </w:rPr>
        <w:tab/>
        <w:t>активности,</w:t>
      </w:r>
      <w:r w:rsidRPr="00725098">
        <w:rPr>
          <w:rFonts w:ascii="Times New Roman" w:hAnsi="Times New Roman" w:cs="Times New Roman"/>
        </w:rPr>
        <w:tab/>
        <w:t>инициативности,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любознательности и самостоятельности в расширении своих знаний, в том числе с использованием различных информационных средств.</w:t>
      </w:r>
    </w:p>
    <w:p w:rsidR="007B2101" w:rsidRPr="00725098" w:rsidRDefault="007B2101" w:rsidP="009501C3">
      <w:pPr>
        <w:numPr>
          <w:ilvl w:val="0"/>
          <w:numId w:val="1670"/>
        </w:numPr>
        <w:tabs>
          <w:tab w:val="left" w:pos="1918"/>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163.10.2.1. У обучающегося будут сформированы следующие базовые логические действия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объекты окружающего мира, устанавливать основания для сравнения, устанавливать аналогии;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7B2101" w:rsidRPr="00725098" w:rsidRDefault="007B2101" w:rsidP="009501C3">
      <w:pPr>
        <w:numPr>
          <w:ilvl w:val="0"/>
          <w:numId w:val="1672"/>
        </w:numPr>
        <w:tabs>
          <w:tab w:val="left" w:pos="2094"/>
        </w:tabs>
        <w:spacing w:line="48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проводить (по предложенному и самостоятельно составленному плану или выдвинутому предположению) наблюдения, несложные опыты;</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7B2101" w:rsidRPr="00725098" w:rsidRDefault="007B2101" w:rsidP="009501C3">
      <w:pPr>
        <w:numPr>
          <w:ilvl w:val="0"/>
          <w:numId w:val="1672"/>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аудиовизуальную информацию;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читать и интерпретировать графически представленную информацию: схему, таблицу, иллюстрацию;</w:t>
      </w:r>
    </w:p>
    <w:p w:rsidR="007B2101" w:rsidRPr="00725098" w:rsidRDefault="007B2101" w:rsidP="009976A4">
      <w:pPr>
        <w:tabs>
          <w:tab w:val="left" w:pos="2377"/>
          <w:tab w:val="left" w:pos="3769"/>
        </w:tabs>
        <w:spacing w:line="480" w:lineRule="exact"/>
        <w:ind w:firstLine="760"/>
        <w:rPr>
          <w:rFonts w:ascii="Times New Roman" w:hAnsi="Times New Roman" w:cs="Times New Roman"/>
        </w:rPr>
      </w:pPr>
      <w:r w:rsidRPr="00725098">
        <w:rPr>
          <w:rFonts w:ascii="Times New Roman" w:hAnsi="Times New Roman" w:cs="Times New Roman"/>
        </w:rPr>
        <w:t>соблюдать</w:t>
      </w:r>
      <w:r w:rsidRPr="00725098">
        <w:rPr>
          <w:rFonts w:ascii="Times New Roman" w:hAnsi="Times New Roman" w:cs="Times New Roman"/>
        </w:rPr>
        <w:tab/>
        <w:t>правила</w:t>
      </w:r>
      <w:r w:rsidRPr="00725098">
        <w:rPr>
          <w:rFonts w:ascii="Times New Roman" w:hAnsi="Times New Roman" w:cs="Times New Roman"/>
        </w:rPr>
        <w:tab/>
        <w:t>информационной безопасности в условиях</w:t>
      </w:r>
    </w:p>
    <w:p w:rsidR="007B2101" w:rsidRPr="00725098" w:rsidRDefault="007B2101" w:rsidP="009976A4">
      <w:pPr>
        <w:tabs>
          <w:tab w:val="left" w:pos="2377"/>
          <w:tab w:val="left" w:pos="3769"/>
        </w:tabs>
        <w:spacing w:line="480" w:lineRule="exact"/>
        <w:rPr>
          <w:rFonts w:ascii="Times New Roman" w:hAnsi="Times New Roman" w:cs="Times New Roman"/>
        </w:rPr>
      </w:pPr>
      <w:r w:rsidRPr="00725098">
        <w:rPr>
          <w:rFonts w:ascii="Times New Roman" w:hAnsi="Times New Roman" w:cs="Times New Roman"/>
        </w:rPr>
        <w:t>контролируемого</w:t>
      </w:r>
      <w:r w:rsidRPr="00725098">
        <w:rPr>
          <w:rFonts w:ascii="Times New Roman" w:hAnsi="Times New Roman" w:cs="Times New Roman"/>
        </w:rPr>
        <w:tab/>
        <w:t>доступа</w:t>
      </w:r>
      <w:r w:rsidRPr="00725098">
        <w:rPr>
          <w:rFonts w:ascii="Times New Roman" w:hAnsi="Times New Roman" w:cs="Times New Roman"/>
        </w:rPr>
        <w:tab/>
        <w:t>в информационно-телекоммуникационную сеть</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«Интернет» (с помощью учителя);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7B2101" w:rsidRPr="00725098" w:rsidRDefault="007B2101" w:rsidP="009501C3">
      <w:pPr>
        <w:numPr>
          <w:ilvl w:val="0"/>
          <w:numId w:val="1672"/>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диалогов задавать вопросы, высказывать суждения, оценивать выступления участников;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ведения диалога и дискуссии; проявлять уважительное отношение к собеседнику;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rsidR="007B2101" w:rsidRPr="00725098" w:rsidRDefault="007B2101" w:rsidP="009501C3">
      <w:pPr>
        <w:numPr>
          <w:ilvl w:val="0"/>
          <w:numId w:val="1672"/>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самостоятельно или с помощью учителя действия по решению учебной задачи;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и операций.</w:t>
      </w:r>
    </w:p>
    <w:p w:rsidR="007B2101" w:rsidRPr="00725098" w:rsidRDefault="007B2101" w:rsidP="009501C3">
      <w:pPr>
        <w:numPr>
          <w:ilvl w:val="0"/>
          <w:numId w:val="1672"/>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и самооценки как части регулятивных универсальных учебных действий: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контроль процесса и результата своей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работе и устанавливать их причины;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свои действия при необходимости (с небольшой помощью учителя);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объективно оценивать результаты своей деятельности, соотносить свою оценку с оценкой учителя;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целесообразность выбранных способов действия, при необходимости корректировать их.</w:t>
      </w:r>
    </w:p>
    <w:p w:rsidR="007B2101" w:rsidRPr="00725098" w:rsidRDefault="007B2101" w:rsidP="009501C3">
      <w:pPr>
        <w:numPr>
          <w:ilvl w:val="0"/>
          <w:numId w:val="1672"/>
        </w:numPr>
        <w:tabs>
          <w:tab w:val="left" w:pos="215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7B2101" w:rsidRPr="00725098" w:rsidRDefault="007B2101" w:rsidP="009501C3">
      <w:pPr>
        <w:numPr>
          <w:ilvl w:val="0"/>
          <w:numId w:val="1670"/>
        </w:numPr>
        <w:tabs>
          <w:tab w:val="left" w:pos="1868"/>
        </w:tabs>
        <w:spacing w:line="485"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1 классе обучающийся научится:</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применять правила ухода за комнатными растениями и домашними животными;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использования электронных средств, оснащенных экраном;</w:t>
      </w:r>
    </w:p>
    <w:p w:rsidR="007B2101" w:rsidRPr="00725098" w:rsidRDefault="007B2101" w:rsidP="009976A4">
      <w:pPr>
        <w:spacing w:line="480" w:lineRule="exact"/>
        <w:ind w:left="760" w:right="2620"/>
        <w:rPr>
          <w:rFonts w:ascii="Times New Roman" w:hAnsi="Times New Roman" w:cs="Times New Roman"/>
        </w:rPr>
      </w:pPr>
      <w:r w:rsidRPr="00725098">
        <w:rPr>
          <w:rFonts w:ascii="Times New Roman" w:hAnsi="Times New Roman" w:cs="Times New Roman"/>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rsidR="007B2101" w:rsidRPr="00725098" w:rsidRDefault="007B2101" w:rsidP="009501C3">
      <w:pPr>
        <w:numPr>
          <w:ilvl w:val="0"/>
          <w:numId w:val="1670"/>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во 2 классе обучающийся научится: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находить Россию на карте мира, на карте России - Москву, свой регион и его главный город;</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узнавать государственную символику Российской Федерации (гимн, герб, флаг) и своего региона;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традиций, обычаев и праздников народов родного края;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взаимосвязей в природе, примеры, иллюстрирующие значение природы в жизни человека;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по предложенным признакам;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по заданному плану развёрнутые высказывания о природе и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использовать мессенджеры в условиях контролируемого доступа в информационно-коммуникационную сеть «Интернет»;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осуществлять коммуникацию в школьных сообществах с помощью учителя (при необходимости).</w:t>
      </w:r>
    </w:p>
    <w:p w:rsidR="007B2101" w:rsidRPr="00725098" w:rsidRDefault="007B2101" w:rsidP="009501C3">
      <w:pPr>
        <w:numPr>
          <w:ilvl w:val="0"/>
          <w:numId w:val="1670"/>
        </w:numPr>
        <w:tabs>
          <w:tab w:val="left" w:pos="1883"/>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3 классе обучающийся научится: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государственную символику Российской Федерации (гимн, герб, флаг);</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725098">
        <w:rPr>
          <w:rFonts w:ascii="Times New Roman" w:hAnsi="Times New Roman" w:cs="Times New Roman"/>
        </w:rPr>
        <w:softHyphen/>
        <w:t>прикладного искусства; проявлять интерес и уважение к истории и культуре народов России;</w:t>
      </w:r>
    </w:p>
    <w:p w:rsidR="007B2101" w:rsidRPr="00725098" w:rsidRDefault="007B2101" w:rsidP="009976A4">
      <w:pPr>
        <w:spacing w:line="480" w:lineRule="exact"/>
        <w:ind w:left="760" w:right="2200"/>
        <w:rPr>
          <w:rFonts w:ascii="Times New Roman" w:hAnsi="Times New Roman" w:cs="Times New Roman"/>
        </w:rPr>
      </w:pPr>
      <w:r w:rsidRPr="00725098">
        <w:rPr>
          <w:rFonts w:ascii="Times New Roman" w:hAnsi="Times New Roman" w:cs="Times New Roman"/>
        </w:rPr>
        <w:t>показывать на карте мира материки, изученные страны мира; различать расходы и доходы семейного бюджета;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природы по их описанию, рисункам и фотографиям, различать их в окружающем мире;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проводить простейшую классификацию;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по заданному количеству признаков объекты живой и неживой природы;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пассажира железнодорожного, водного и авиатранспорта;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возможных мошеннических действиях при общении в мессенджерах.</w:t>
      </w:r>
    </w:p>
    <w:p w:rsidR="007B2101" w:rsidRPr="00725098" w:rsidRDefault="007B2101" w:rsidP="009501C3">
      <w:pPr>
        <w:numPr>
          <w:ilvl w:val="0"/>
          <w:numId w:val="1670"/>
        </w:numPr>
        <w:tabs>
          <w:tab w:val="left" w:pos="1863"/>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4 классе обучающийся научится: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их внешних признаков и известных характерных свойств;</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называть наиболее значимые природные объекты Всемирного наследия в России и за рубежом (в пределах изученного);</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использовать различные источники информации для поиска и извлечения информации, ответов на вопросы;</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соблюдать правила нравственного поведения на природе; осознавать возможные последствия вредных привычек для здоровья и жизни человека;</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осуществлять безопасный поиск образовательных ресурсов и верифицированной информации в Интернете;</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rsidR="007B2101" w:rsidRPr="00725098" w:rsidRDefault="007B2101" w:rsidP="009501C3">
      <w:pPr>
        <w:numPr>
          <w:ilvl w:val="0"/>
          <w:numId w:val="1673"/>
        </w:numPr>
        <w:tabs>
          <w:tab w:val="left" w:pos="1322"/>
        </w:tabs>
        <w:spacing w:line="485"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1836AC">
        <w:rPr>
          <w:rFonts w:ascii="Times New Roman" w:hAnsi="Times New Roman" w:cs="Times New Roman"/>
          <w:b/>
        </w:rPr>
        <w:t>«Основы религиозных культур и светской этики».</w:t>
      </w:r>
    </w:p>
    <w:p w:rsidR="007B2101" w:rsidRPr="00725098" w:rsidRDefault="007B2101" w:rsidP="009501C3">
      <w:pPr>
        <w:numPr>
          <w:ilvl w:val="1"/>
          <w:numId w:val="1673"/>
        </w:numPr>
        <w:tabs>
          <w:tab w:val="left" w:pos="1542"/>
        </w:tabs>
        <w:spacing w:line="485"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B2101" w:rsidRPr="00725098" w:rsidRDefault="007B2101" w:rsidP="009501C3">
      <w:pPr>
        <w:numPr>
          <w:ilvl w:val="1"/>
          <w:numId w:val="1673"/>
        </w:numPr>
        <w:tabs>
          <w:tab w:val="left" w:pos="1533"/>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673"/>
        </w:numPr>
        <w:tabs>
          <w:tab w:val="left" w:pos="1533"/>
        </w:tabs>
        <w:spacing w:line="485"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B2101" w:rsidRPr="00725098" w:rsidRDefault="007B2101" w:rsidP="009501C3">
      <w:pPr>
        <w:numPr>
          <w:ilvl w:val="1"/>
          <w:numId w:val="1673"/>
        </w:numPr>
        <w:tabs>
          <w:tab w:val="left" w:pos="1542"/>
        </w:tabs>
        <w:spacing w:line="485"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B2101" w:rsidRPr="00725098" w:rsidRDefault="007B2101" w:rsidP="009501C3">
      <w:pPr>
        <w:numPr>
          <w:ilvl w:val="1"/>
          <w:numId w:val="1673"/>
        </w:numPr>
        <w:tabs>
          <w:tab w:val="left" w:pos="1558"/>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673"/>
        </w:numPr>
        <w:tabs>
          <w:tab w:val="left" w:pos="1739"/>
        </w:tabs>
        <w:spacing w:line="485" w:lineRule="exact"/>
        <w:ind w:firstLine="760"/>
        <w:jc w:val="both"/>
        <w:rPr>
          <w:rFonts w:ascii="Times New Roman" w:hAnsi="Times New Roman" w:cs="Times New Roman"/>
        </w:rPr>
      </w:pPr>
      <w:r w:rsidRPr="00725098">
        <w:rPr>
          <w:rFonts w:ascii="Times New Roman" w:hAnsi="Times New Roman" w:cs="Times New Roman"/>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1673"/>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B2101" w:rsidRPr="00725098" w:rsidRDefault="007B2101" w:rsidP="009501C3">
      <w:pPr>
        <w:numPr>
          <w:ilvl w:val="2"/>
          <w:numId w:val="1673"/>
        </w:numPr>
        <w:tabs>
          <w:tab w:val="left" w:pos="1748"/>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B2101" w:rsidRPr="00725098" w:rsidRDefault="007B2101" w:rsidP="009501C3">
      <w:pPr>
        <w:numPr>
          <w:ilvl w:val="2"/>
          <w:numId w:val="1673"/>
        </w:numPr>
        <w:tabs>
          <w:tab w:val="left" w:pos="1788"/>
        </w:tabs>
        <w:spacing w:line="490" w:lineRule="exact"/>
        <w:ind w:left="760"/>
        <w:rPr>
          <w:rFonts w:ascii="Times New Roman" w:hAnsi="Times New Roman" w:cs="Times New Roman"/>
        </w:rPr>
      </w:pPr>
      <w:r w:rsidRPr="00725098">
        <w:rPr>
          <w:rFonts w:ascii="Times New Roman" w:hAnsi="Times New Roman" w:cs="Times New Roman"/>
        </w:rPr>
        <w:t>Основными задачами программы по ОРКСЭ являются: знакомство обучающихся с основами православной, мусульманской,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буддийской, иудейской культур, основами мировых религиозных культур и светской этики по выбору родителей (законных представителей);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представлений обучающихся о значении нравственных норм и ценностей в жизни личности, семьи, общества;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B2101" w:rsidRPr="00725098" w:rsidRDefault="007B2101" w:rsidP="009501C3">
      <w:pPr>
        <w:numPr>
          <w:ilvl w:val="2"/>
          <w:numId w:val="1673"/>
        </w:numPr>
        <w:tabs>
          <w:tab w:val="left" w:pos="1748"/>
        </w:tabs>
        <w:spacing w:line="490" w:lineRule="exact"/>
        <w:ind w:firstLine="780"/>
        <w:jc w:val="both"/>
        <w:rPr>
          <w:rFonts w:ascii="Times New Roman" w:hAnsi="Times New Roman" w:cs="Times New Roman"/>
        </w:rPr>
      </w:pPr>
      <w:r w:rsidRPr="00725098">
        <w:rPr>
          <w:rFonts w:ascii="Times New Roman" w:hAnsi="Times New Roman" w:cs="Times New Roman"/>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B2101" w:rsidRPr="00725098" w:rsidRDefault="007B2101" w:rsidP="009501C3">
      <w:pPr>
        <w:numPr>
          <w:ilvl w:val="2"/>
          <w:numId w:val="1673"/>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B2101" w:rsidRPr="00725098" w:rsidRDefault="007B2101" w:rsidP="009501C3">
      <w:pPr>
        <w:numPr>
          <w:ilvl w:val="2"/>
          <w:numId w:val="1673"/>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B2101" w:rsidRPr="00725098" w:rsidRDefault="007B2101" w:rsidP="009501C3">
      <w:pPr>
        <w:numPr>
          <w:ilvl w:val="2"/>
          <w:numId w:val="1673"/>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ОРКСЭ, - 34 часа (один час в неделю в 4 классе).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164.6. Содержание обучения в 4 классе.</w:t>
      </w:r>
    </w:p>
    <w:p w:rsidR="007B2101" w:rsidRPr="00725098" w:rsidRDefault="007B2101"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rsidR="007B2101" w:rsidRPr="00725098" w:rsidRDefault="007B2101" w:rsidP="009501C3">
      <w:pPr>
        <w:numPr>
          <w:ilvl w:val="0"/>
          <w:numId w:val="1675"/>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B2101" w:rsidRPr="00725098" w:rsidRDefault="007B2101" w:rsidP="009501C3">
      <w:pPr>
        <w:numPr>
          <w:ilvl w:val="0"/>
          <w:numId w:val="1675"/>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501C3">
      <w:pPr>
        <w:numPr>
          <w:ilvl w:val="0"/>
          <w:numId w:val="1674"/>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исламской культуры».</w:t>
      </w:r>
    </w:p>
    <w:p w:rsidR="007B2101" w:rsidRPr="00725098" w:rsidRDefault="007B2101" w:rsidP="009501C3">
      <w:pPr>
        <w:numPr>
          <w:ilvl w:val="0"/>
          <w:numId w:val="167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B2101" w:rsidRPr="00725098" w:rsidRDefault="007B2101" w:rsidP="009501C3">
      <w:pPr>
        <w:numPr>
          <w:ilvl w:val="0"/>
          <w:numId w:val="167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rsidR="007B2101" w:rsidRPr="00725098" w:rsidRDefault="007B2101" w:rsidP="009501C3">
      <w:pPr>
        <w:numPr>
          <w:ilvl w:val="0"/>
          <w:numId w:val="167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B2101" w:rsidRPr="00725098" w:rsidRDefault="007B2101" w:rsidP="009501C3">
      <w:pPr>
        <w:numPr>
          <w:ilvl w:val="0"/>
          <w:numId w:val="167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иудейской культуры».</w:t>
      </w:r>
    </w:p>
    <w:p w:rsidR="007B2101" w:rsidRPr="00725098" w:rsidRDefault="007B2101" w:rsidP="009501C3">
      <w:pPr>
        <w:numPr>
          <w:ilvl w:val="0"/>
          <w:numId w:val="1678"/>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B2101" w:rsidRPr="00725098" w:rsidRDefault="007B2101" w:rsidP="009501C3">
      <w:pPr>
        <w:numPr>
          <w:ilvl w:val="0"/>
          <w:numId w:val="167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rsidR="007B2101" w:rsidRPr="00725098" w:rsidRDefault="007B2101" w:rsidP="009501C3">
      <w:pPr>
        <w:numPr>
          <w:ilvl w:val="0"/>
          <w:numId w:val="1679"/>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B2101" w:rsidRPr="00725098" w:rsidRDefault="007B2101" w:rsidP="009501C3">
      <w:pPr>
        <w:numPr>
          <w:ilvl w:val="0"/>
          <w:numId w:val="1679"/>
        </w:numPr>
        <w:tabs>
          <w:tab w:val="left" w:pos="1940"/>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501C3">
      <w:pPr>
        <w:numPr>
          <w:ilvl w:val="0"/>
          <w:numId w:val="167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Модуль «Основы светской этики».</w:t>
      </w:r>
    </w:p>
    <w:p w:rsidR="007B2101" w:rsidRPr="00725098" w:rsidRDefault="007B2101" w:rsidP="009501C3">
      <w:pPr>
        <w:numPr>
          <w:ilvl w:val="0"/>
          <w:numId w:val="1680"/>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B2101" w:rsidRPr="00725098" w:rsidRDefault="007B2101" w:rsidP="009501C3">
      <w:pPr>
        <w:numPr>
          <w:ilvl w:val="0"/>
          <w:numId w:val="1680"/>
        </w:numPr>
        <w:tabs>
          <w:tab w:val="left" w:pos="1935"/>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7B2101" w:rsidRPr="00725098" w:rsidRDefault="007B2101" w:rsidP="009976A4">
      <w:pPr>
        <w:spacing w:line="490" w:lineRule="exact"/>
        <w:ind w:firstLine="800"/>
        <w:rPr>
          <w:rFonts w:ascii="Times New Roman" w:hAnsi="Times New Roman" w:cs="Times New Roman"/>
        </w:rPr>
      </w:pPr>
      <w:r w:rsidRPr="00725098">
        <w:rPr>
          <w:rFonts w:ascii="Times New Roman" w:hAnsi="Times New Roman" w:cs="Times New Roman"/>
        </w:rPr>
        <w:t>164.7. Планируемые результаты освоения программы по ОРКСЭ на уровне начального общего образования.</w:t>
      </w:r>
    </w:p>
    <w:p w:rsidR="007B2101" w:rsidRPr="00725098" w:rsidRDefault="007B2101" w:rsidP="009501C3">
      <w:pPr>
        <w:numPr>
          <w:ilvl w:val="0"/>
          <w:numId w:val="1681"/>
        </w:numPr>
        <w:tabs>
          <w:tab w:val="left" w:pos="1738"/>
        </w:tabs>
        <w:spacing w:line="490" w:lineRule="exact"/>
        <w:ind w:firstLine="80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800"/>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основы российской гражданской идентичности, испытывать чувство гордости за свою Родину;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нравственных норм и ценностей как условия жизни личности, семьи, общества;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право гражданина Российской Федерации исповедовать любую традиционную религию или не исповедовать никакой религии;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бережного отношения к материальным и духовным ценностям.</w:t>
      </w:r>
    </w:p>
    <w:p w:rsidR="007B2101" w:rsidRPr="00725098" w:rsidRDefault="007B2101" w:rsidP="009501C3">
      <w:pPr>
        <w:numPr>
          <w:ilvl w:val="0"/>
          <w:numId w:val="1681"/>
        </w:numPr>
        <w:tabs>
          <w:tab w:val="left" w:pos="174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682"/>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умения в области работы с информацией, осуществления информационного поиска для выполнения учебных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B2101" w:rsidRPr="00725098" w:rsidRDefault="007B2101" w:rsidP="009501C3">
      <w:pPr>
        <w:numPr>
          <w:ilvl w:val="0"/>
          <w:numId w:val="1682"/>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7B2101" w:rsidRPr="00725098" w:rsidRDefault="007B2101" w:rsidP="009501C3">
      <w:pPr>
        <w:numPr>
          <w:ilvl w:val="0"/>
          <w:numId w:val="1682"/>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разные средства для получения информации в соответствии с поставленной учебной задачей (текстовую, графическую, видео);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rsidR="007B2101" w:rsidRPr="00725098" w:rsidRDefault="007B2101" w:rsidP="009501C3">
      <w:pPr>
        <w:numPr>
          <w:ilvl w:val="0"/>
          <w:numId w:val="1682"/>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B2101" w:rsidRPr="00725098" w:rsidRDefault="007B2101" w:rsidP="009501C3">
      <w:pPr>
        <w:numPr>
          <w:ilvl w:val="0"/>
          <w:numId w:val="168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B2101" w:rsidRPr="00725098" w:rsidRDefault="007B2101" w:rsidP="009501C3">
      <w:pPr>
        <w:numPr>
          <w:ilvl w:val="0"/>
          <w:numId w:val="168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B2101" w:rsidRPr="00725098" w:rsidRDefault="007B2101" w:rsidP="009501C3">
      <w:pPr>
        <w:numPr>
          <w:ilvl w:val="0"/>
          <w:numId w:val="1681"/>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ОРКСЭ:</w:t>
      </w:r>
    </w:p>
    <w:p w:rsidR="007B2101" w:rsidRPr="00725098" w:rsidRDefault="007B2101" w:rsidP="009501C3">
      <w:pPr>
        <w:numPr>
          <w:ilvl w:val="0"/>
          <w:numId w:val="1683"/>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B2101" w:rsidRPr="00725098" w:rsidRDefault="007B2101"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исламской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исламской этики;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исламской культуре, единобожии, вере и её основах;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мечети (минбар, михраб), нормах поведения в мечети, общения с верующими и служителями ислама;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исламскую символику, объяснять своими словами её смысл и охарактеризовать назначение исламского орнамента;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B2101" w:rsidRPr="00725098" w:rsidRDefault="007B2101"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буддийской этики;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буддийских писаниях, ламах, службах, смысле принятия, восьмеричном пути и карме;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буддийскую символику, объяснять своими словами её смысл и значение в буддийской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буддизма в становлении культуры народов России, российской культуры и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B2101" w:rsidRPr="00725098" w:rsidRDefault="007B2101"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иудейской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иудейской этики;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священных текстах иудаизма - Торе и Танахе, о Талмуде, произведениях выдающихся деятелей иудаизма, богослужениях, молитвах;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назначении и устройстве синагоги, о раввинах, нормах поведения в синагоге, общения с мирянами и раввинами;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об иудейских праздниках (не менее четырёх, включая Рош-а-Шана, Йом-Киппур, Суккот, Песах), постах, назначении поста;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иудейскую символику, объяснять своими словами её смысл (магендовид) и значение в еврейской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B2101" w:rsidRPr="00725098" w:rsidRDefault="007B2101"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rsidR="007B2101" w:rsidRPr="00725098" w:rsidRDefault="007B2101" w:rsidP="009501C3">
      <w:pPr>
        <w:numPr>
          <w:ilvl w:val="0"/>
          <w:numId w:val="168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светской этики».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своими словами роль светской (гражданской) этики в становлении российской государственности;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rsidR="007B2101" w:rsidRPr="00725098" w:rsidRDefault="007B2101" w:rsidP="009501C3">
      <w:pPr>
        <w:numPr>
          <w:ilvl w:val="0"/>
          <w:numId w:val="1685"/>
        </w:numPr>
        <w:tabs>
          <w:tab w:val="left" w:pos="1311"/>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7151D8">
        <w:rPr>
          <w:rFonts w:ascii="Times New Roman" w:hAnsi="Times New Roman" w:cs="Times New Roman"/>
          <w:b/>
        </w:rPr>
        <w:t>«Изобразительное искусство».</w:t>
      </w:r>
    </w:p>
    <w:p w:rsidR="007B2101" w:rsidRPr="00725098" w:rsidRDefault="007B2101" w:rsidP="009501C3">
      <w:pPr>
        <w:numPr>
          <w:ilvl w:val="1"/>
          <w:numId w:val="1685"/>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программы по изобразительному искусству.</w:t>
      </w:r>
    </w:p>
    <w:p w:rsidR="007B2101" w:rsidRPr="00725098" w:rsidRDefault="007B2101" w:rsidP="009501C3">
      <w:pPr>
        <w:numPr>
          <w:ilvl w:val="1"/>
          <w:numId w:val="1685"/>
        </w:numPr>
        <w:tabs>
          <w:tab w:val="left" w:pos="1522"/>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685"/>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B2101" w:rsidRPr="00725098" w:rsidRDefault="007B2101" w:rsidP="009501C3">
      <w:pPr>
        <w:numPr>
          <w:ilvl w:val="1"/>
          <w:numId w:val="1685"/>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B2101" w:rsidRPr="00725098" w:rsidRDefault="007B2101" w:rsidP="009501C3">
      <w:pPr>
        <w:numPr>
          <w:ilvl w:val="1"/>
          <w:numId w:val="1685"/>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168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Цель программы по изобразительному искусству состоит в формировании художественной культуры обучающихся, развитии художественно</w:t>
      </w:r>
      <w:r w:rsidRPr="00725098">
        <w:rPr>
          <w:rFonts w:ascii="Times New Roman" w:hAnsi="Times New Roman" w:cs="Times New Roman"/>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B2101" w:rsidRPr="00725098" w:rsidRDefault="007B2101"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B2101" w:rsidRPr="00725098" w:rsidRDefault="007B2101"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B2101" w:rsidRPr="00725098" w:rsidRDefault="007B2101" w:rsidP="009501C3">
      <w:pPr>
        <w:numPr>
          <w:ilvl w:val="2"/>
          <w:numId w:val="168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B2101" w:rsidRPr="00725098" w:rsidRDefault="007B2101"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B2101" w:rsidRPr="00725098" w:rsidRDefault="007B2101" w:rsidP="009501C3">
      <w:pPr>
        <w:numPr>
          <w:ilvl w:val="2"/>
          <w:numId w:val="1685"/>
        </w:numPr>
        <w:tabs>
          <w:tab w:val="left" w:pos="174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25098">
        <w:rPr>
          <w:rFonts w:ascii="Times New Roman" w:hAnsi="Times New Roman" w:cs="Times New Roman"/>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B2101" w:rsidRPr="00725098" w:rsidRDefault="007B2101"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B2101" w:rsidRPr="00725098" w:rsidRDefault="007B2101" w:rsidP="009501C3">
      <w:pPr>
        <w:numPr>
          <w:ilvl w:val="2"/>
          <w:numId w:val="1685"/>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изобразительного</w:t>
      </w:r>
    </w:p>
    <w:p w:rsidR="007B2101" w:rsidRPr="00725098" w:rsidRDefault="007B2101" w:rsidP="009976A4">
      <w:pPr>
        <w:tabs>
          <w:tab w:val="left" w:pos="1949"/>
          <w:tab w:val="left" w:pos="6067"/>
        </w:tabs>
        <w:spacing w:line="490" w:lineRule="exact"/>
        <w:rPr>
          <w:rFonts w:ascii="Times New Roman" w:hAnsi="Times New Roman" w:cs="Times New Roman"/>
        </w:rPr>
      </w:pPr>
      <w:r w:rsidRPr="00725098">
        <w:rPr>
          <w:rFonts w:ascii="Times New Roman" w:hAnsi="Times New Roman" w:cs="Times New Roman"/>
        </w:rPr>
        <w:t>искусства -</w:t>
      </w:r>
      <w:r w:rsidRPr="00725098">
        <w:rPr>
          <w:rFonts w:ascii="Times New Roman" w:hAnsi="Times New Roman" w:cs="Times New Roman"/>
        </w:rPr>
        <w:tab/>
        <w:t>135 часов: в 1 классе -</w:t>
      </w:r>
      <w:r w:rsidRPr="00725098">
        <w:rPr>
          <w:rFonts w:ascii="Times New Roman" w:hAnsi="Times New Roman" w:cs="Times New Roman"/>
        </w:rPr>
        <w:tab/>
        <w:t>33 часа (1 час в неделю), во 2 классе - 34 часа (1 час в неделю), в 3 классе - 34 часа (1 час в неделю), в 4 классе - 34 часа (1 час в неделю).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165.6. Содержание обучения в 1 классе.</w:t>
      </w:r>
    </w:p>
    <w:p w:rsidR="007B2101" w:rsidRPr="00725098" w:rsidRDefault="007B2101" w:rsidP="009501C3">
      <w:pPr>
        <w:numPr>
          <w:ilvl w:val="0"/>
          <w:numId w:val="168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Рисование с натуры: разные листья и их форма.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пропорциях: короткое - длинное. Развитие - навыка видения соотношения частей целого (на основе рисунков животных).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rsidR="007B2101" w:rsidRPr="00725098" w:rsidRDefault="007B2101"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Эмоциональная выразительность цвета, способы выражение настроения в изображаемом сюжете.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Техника монотипии. Представления о симметрии. Развитие воображения.</w:t>
      </w:r>
    </w:p>
    <w:p w:rsidR="007B2101" w:rsidRPr="00725098" w:rsidRDefault="007B2101"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в объёме. Приёмы работы с пластилином; дощечка, стек, тряпочка.</w:t>
      </w:r>
    </w:p>
    <w:p w:rsidR="007B2101" w:rsidRPr="00725098" w:rsidRDefault="007B2101" w:rsidP="009976A4">
      <w:pPr>
        <w:spacing w:line="280" w:lineRule="exact"/>
        <w:ind w:firstLine="760"/>
        <w:rPr>
          <w:rFonts w:ascii="Times New Roman" w:hAnsi="Times New Roman" w:cs="Times New Roman"/>
        </w:rPr>
      </w:pPr>
      <w:r w:rsidRPr="00725098">
        <w:rPr>
          <w:rFonts w:ascii="Times New Roman" w:hAnsi="Times New Roman" w:cs="Times New Roman"/>
        </w:rPr>
        <w:t>Лепка зверушек из цельной формы (например, черепашки, ёжика, зайчика).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Приёмы вытягивания, вдавливания, сгибания, скручивания.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Бумажная пластика. Овладение первичными приёмами надрезания, закручивания, складывания.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Объёмная аппликация из бумаги и картона.</w:t>
      </w:r>
    </w:p>
    <w:p w:rsidR="007B2101" w:rsidRPr="00725098" w:rsidRDefault="007B2101" w:rsidP="009501C3">
      <w:pPr>
        <w:numPr>
          <w:ilvl w:val="0"/>
          <w:numId w:val="1686"/>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Дизайн предмета: изготовление нарядной упаковки путём складывания бумаги и аппликации.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Оригами - создание игрушки для новогодней ёлки. Приёмы складывания бумаги.</w:t>
      </w:r>
    </w:p>
    <w:p w:rsidR="007B2101" w:rsidRPr="00725098" w:rsidRDefault="007B2101" w:rsidP="009501C3">
      <w:pPr>
        <w:numPr>
          <w:ilvl w:val="0"/>
          <w:numId w:val="1686"/>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вырезания деталей; использование приёма симметрии.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rsidR="007B2101" w:rsidRPr="00725098" w:rsidRDefault="007B2101" w:rsidP="009501C3">
      <w:pPr>
        <w:numPr>
          <w:ilvl w:val="0"/>
          <w:numId w:val="168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B2101" w:rsidRPr="00725098" w:rsidRDefault="007B2101"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Фотографирование мелких деталей природы, выражение ярких зрительных впечатлений.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Обсуждение в условиях урока ученических фотографий, соответствующих изучаемой теме.</w:t>
      </w:r>
    </w:p>
    <w:p w:rsidR="007B2101" w:rsidRPr="00725098" w:rsidRDefault="007B2101" w:rsidP="009501C3">
      <w:pPr>
        <w:numPr>
          <w:ilvl w:val="0"/>
          <w:numId w:val="1687"/>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0"/>
          <w:numId w:val="1688"/>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tabs>
          <w:tab w:val="left" w:pos="6453"/>
          <w:tab w:val="left" w:pos="8755"/>
        </w:tabs>
        <w:spacing w:line="490" w:lineRule="exact"/>
        <w:ind w:firstLine="760"/>
        <w:rPr>
          <w:rFonts w:ascii="Times New Roman" w:hAnsi="Times New Roman" w:cs="Times New Roman"/>
        </w:rPr>
      </w:pPr>
      <w:r w:rsidRPr="00725098">
        <w:rPr>
          <w:rFonts w:ascii="Times New Roman" w:hAnsi="Times New Roman" w:cs="Times New Roman"/>
        </w:rPr>
        <w:t>Ритм линий. Выразительность линии.</w:t>
      </w:r>
      <w:r w:rsidRPr="00725098">
        <w:rPr>
          <w:rFonts w:ascii="Times New Roman" w:hAnsi="Times New Roman" w:cs="Times New Roman"/>
        </w:rPr>
        <w:tab/>
        <w:t>Художественные</w:t>
      </w:r>
      <w:r w:rsidRPr="00725098">
        <w:rPr>
          <w:rFonts w:ascii="Times New Roman" w:hAnsi="Times New Roman" w:cs="Times New Roman"/>
        </w:rPr>
        <w:tab/>
        <w:t>материалы</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для линейного рисунка и их свойства. Развитие навыков линейного рисунка.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Пастель и мелки - особенности и выразительные свойства графических материалов, приёмы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Ритм пятен: освоение основ композиции. Расположение пятна на плоскости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листа: сгущение, разброс, доминанта, равновесие, спокойствие и движение.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B2101" w:rsidRPr="00725098" w:rsidRDefault="007B2101" w:rsidP="009501C3">
      <w:pPr>
        <w:numPr>
          <w:ilvl w:val="0"/>
          <w:numId w:val="1688"/>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Акварель и её свойства. Акварельные кисти. Приёмы работы акварелью.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Цвет тёплый и холодный - цветовой контраст.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Цвет открытый - звонкий и приглушённый, тихий. Эмоциональная выразительность цвета.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сказочного персонажа с ярко выраженным характером (образ мужской или женский).</w:t>
      </w:r>
    </w:p>
    <w:p w:rsidR="007B2101" w:rsidRPr="00725098" w:rsidRDefault="007B2101" w:rsidP="009501C3">
      <w:pPr>
        <w:numPr>
          <w:ilvl w:val="0"/>
          <w:numId w:val="1688"/>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местных промыслов). Способ лепки в соответствии с традициями промысла.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движения и статики в скульптуре: лепка из пластилина тяжёлой, неповоротливой и лёгкой, стремительной формы.</w:t>
      </w:r>
    </w:p>
    <w:p w:rsidR="007B2101" w:rsidRPr="00725098" w:rsidRDefault="007B2101"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B2101" w:rsidRPr="00725098" w:rsidRDefault="007B2101"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B2101" w:rsidRPr="00725098" w:rsidRDefault="007B2101"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орнаментальных произведений прикладного искусства (например, кружево, шитьё, резьба и роспись).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живописи с активным выражением цветового состояния в природе. Произведения И.И. Левитана, Н.П. Крымова.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B2101" w:rsidRPr="00725098" w:rsidRDefault="007B2101" w:rsidP="009501C3">
      <w:pPr>
        <w:numPr>
          <w:ilvl w:val="0"/>
          <w:numId w:val="1688"/>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Виды линий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или другом графическом редакторе).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(карандаш, кисточка, ластик, заливка и другие)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на основе простых сюжетов (например, образ дерева).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на основе темы «Тёплый и холодный цвета» (например, «Горящий костёр в синей ночи», «Перо жар-птицы»).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B2101" w:rsidRPr="00725098" w:rsidRDefault="007B2101" w:rsidP="009501C3">
      <w:pPr>
        <w:numPr>
          <w:ilvl w:val="0"/>
          <w:numId w:val="1687"/>
        </w:numPr>
        <w:tabs>
          <w:tab w:val="left" w:pos="158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0"/>
          <w:numId w:val="1689"/>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Эскизы обложки и иллюстраций к детской книге сказок (сказка по выбору).</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rPr>
          <w:rFonts w:ascii="Times New Roman" w:hAnsi="Times New Roman" w:cs="Times New Roman"/>
        </w:rPr>
      </w:pPr>
      <w:r w:rsidRPr="00725098">
        <w:rPr>
          <w:rFonts w:ascii="Times New Roman" w:hAnsi="Times New Roman" w:cs="Times New Roman"/>
        </w:rPr>
        <w:t>Рисунок буквицы. Макет книги-игрушки. Совмещение изображения и текста. Расположение иллюстраций и текста на развороте книги.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плаката или афиши. Совмещение шрифта и изображения. Особенности композиции плаката.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Транспорт в городе. Рисунки реальных или фантастических машин.</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Изображение лица человека. Строение, пропорции, взаиморасположение частей лица.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rsidR="007B2101" w:rsidRPr="00725098" w:rsidRDefault="007B2101" w:rsidP="009501C3">
      <w:pPr>
        <w:numPr>
          <w:ilvl w:val="0"/>
          <w:numId w:val="1689"/>
        </w:numPr>
        <w:pBdr>
          <w:top w:val="single" w:sz="4" w:space="1" w:color="auto"/>
          <w:left w:val="single" w:sz="4" w:space="4" w:color="auto"/>
          <w:bottom w:val="single" w:sz="4" w:space="1" w:color="auto"/>
          <w:right w:val="single" w:sz="4" w:space="4" w:color="auto"/>
        </w:pBd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обучающегося.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B2101" w:rsidRPr="00725098" w:rsidRDefault="007B2101"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сказочного персонажа на основе сюжета известной сказки или создание этого персонажа путём бумагопластики.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видах скульптуры (по назначению) и жанрах скульптуры (по сюжету изображения).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эскиза парковой скульптуры. Выражение пластики движения в скульптуре. Работа с пластилином или глиной.</w:t>
      </w:r>
    </w:p>
    <w:p w:rsidR="007B2101" w:rsidRPr="00725098" w:rsidRDefault="007B2101"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Эскизы орнаментов для росписи тканей. Раппорт. Трафарет и создание орнамента при помощи печаток или штампов.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rsidR="007B2101" w:rsidRPr="00725098" w:rsidRDefault="007B2101"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B2101" w:rsidRPr="00725098" w:rsidRDefault="007B2101" w:rsidP="009501C3">
      <w:pPr>
        <w:numPr>
          <w:ilvl w:val="0"/>
          <w:numId w:val="1689"/>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Виртуальное путешествие: памятники архитектуры в Москве и Санкт- Петербурге (обзор памятников по выбору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видах пространственных искусств: виды определяются по назначению произведений в жизни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портретистов: В.И. Сурикова, И.Е. Репина, В.А. Серова и других.</w:t>
      </w:r>
    </w:p>
    <w:p w:rsidR="007B2101" w:rsidRPr="00725098" w:rsidRDefault="007B2101" w:rsidP="009501C3">
      <w:pPr>
        <w:numPr>
          <w:ilvl w:val="0"/>
          <w:numId w:val="1689"/>
        </w:numPr>
        <w:tabs>
          <w:tab w:val="left" w:pos="178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изучение мимики лица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(или другом графическом редакторе).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Редактирование фотографий в программе </w:t>
      </w:r>
      <w:r w:rsidRPr="00725098">
        <w:rPr>
          <w:rFonts w:ascii="Times New Roman" w:hAnsi="Times New Roman" w:cs="Times New Roman"/>
          <w:lang w:val="en-US" w:eastAsia="en-US"/>
        </w:rPr>
        <w:t>Picture</w:t>
      </w:r>
      <w:r w:rsidRPr="00A65374">
        <w:rPr>
          <w:rFonts w:ascii="Times New Roman" w:hAnsi="Times New Roman" w:cs="Times New Roman"/>
          <w:lang w:eastAsia="en-US"/>
        </w:rPr>
        <w:t xml:space="preserve"> </w:t>
      </w:r>
      <w:r w:rsidRPr="00725098">
        <w:rPr>
          <w:rFonts w:ascii="Times New Roman" w:hAnsi="Times New Roman" w:cs="Times New Roman"/>
          <w:lang w:val="en-US" w:eastAsia="en-US"/>
        </w:rPr>
        <w:t>Manager</w:t>
      </w:r>
      <w:r w:rsidRPr="00A65374">
        <w:rPr>
          <w:rFonts w:ascii="Times New Roman" w:hAnsi="Times New Roman" w:cs="Times New Roman"/>
          <w:lang w:eastAsia="en-US"/>
        </w:rPr>
        <w:t xml:space="preserve">: </w:t>
      </w:r>
      <w:r w:rsidRPr="00725098">
        <w:rPr>
          <w:rFonts w:ascii="Times New Roman" w:hAnsi="Times New Roman" w:cs="Times New Roman"/>
        </w:rPr>
        <w:t>изменение яркости, контраста, насыщенности цвета; обрезка, поворот, отражение.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путешествия в главные художественные музеи и музеи местные (по выбору учителя).</w:t>
      </w:r>
    </w:p>
    <w:p w:rsidR="007B2101" w:rsidRPr="00725098" w:rsidRDefault="007B2101" w:rsidP="009501C3">
      <w:pPr>
        <w:numPr>
          <w:ilvl w:val="0"/>
          <w:numId w:val="1687"/>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501C3">
      <w:pPr>
        <w:numPr>
          <w:ilvl w:val="0"/>
          <w:numId w:val="1690"/>
        </w:numPr>
        <w:tabs>
          <w:tab w:val="left" w:pos="1783"/>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изображение героев былин, древних легенд, сказок и сказаний разных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rsidR="007B2101" w:rsidRPr="00725098" w:rsidRDefault="007B2101"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B2101" w:rsidRPr="00725098" w:rsidRDefault="007B2101"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со скульптурными памятниками героям и мемориальными комплексами.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эскиза памятника народному герою. Работа с пластилином или глиной. Выражение значительности, трагизма и победительной силы.</w:t>
      </w:r>
    </w:p>
    <w:p w:rsidR="007B2101" w:rsidRPr="00725098" w:rsidRDefault="007B2101"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Женский и мужской костюмы в традициях разных народов.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Своеобразие одежды разных эпох и культур.</w:t>
      </w:r>
    </w:p>
    <w:p w:rsidR="007B2101" w:rsidRPr="00725098" w:rsidRDefault="007B2101" w:rsidP="009501C3">
      <w:pPr>
        <w:numPr>
          <w:ilvl w:val="0"/>
          <w:numId w:val="1690"/>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значения для современных людей сохранения культурного наследия.</w:t>
      </w:r>
    </w:p>
    <w:p w:rsidR="007B2101" w:rsidRPr="00725098" w:rsidRDefault="007B2101" w:rsidP="009501C3">
      <w:pPr>
        <w:numPr>
          <w:ilvl w:val="0"/>
          <w:numId w:val="1690"/>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B2101" w:rsidRPr="00725098" w:rsidRDefault="007B2101"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t>Художественная</w:t>
      </w:r>
      <w:r w:rsidRPr="00725098">
        <w:rPr>
          <w:rFonts w:ascii="Times New Roman" w:hAnsi="Times New Roman" w:cs="Times New Roman"/>
        </w:rPr>
        <w:tab/>
        <w:t>культура разных эпох</w:t>
      </w:r>
      <w:r w:rsidRPr="00725098">
        <w:rPr>
          <w:rFonts w:ascii="Times New Roman" w:hAnsi="Times New Roman" w:cs="Times New Roman"/>
        </w:rPr>
        <w:tab/>
        <w:t>и</w:t>
      </w:r>
      <w:r w:rsidRPr="00725098">
        <w:rPr>
          <w:rFonts w:ascii="Times New Roman" w:hAnsi="Times New Roman" w:cs="Times New Roman"/>
        </w:rPr>
        <w:tab/>
        <w:t>народов.</w:t>
      </w:r>
      <w:r w:rsidRPr="00725098">
        <w:rPr>
          <w:rFonts w:ascii="Times New Roman" w:hAnsi="Times New Roman" w:cs="Times New Roman"/>
        </w:rPr>
        <w:tab/>
        <w:t>Представления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25098">
        <w:rPr>
          <w:rFonts w:ascii="Times New Roman" w:hAnsi="Times New Roman" w:cs="Times New Roman"/>
        </w:rPr>
        <w:softHyphen/>
        <w:t>пространственной культуры, составляющие истоки, основания национальных культур в современном мире.</w:t>
      </w:r>
    </w:p>
    <w:p w:rsidR="007B2101" w:rsidRPr="00725098" w:rsidRDefault="007B2101" w:rsidP="009976A4">
      <w:pPr>
        <w:tabs>
          <w:tab w:val="left" w:pos="3025"/>
          <w:tab w:val="left" w:pos="7024"/>
        </w:tabs>
        <w:spacing w:line="490" w:lineRule="exact"/>
        <w:ind w:firstLine="760"/>
        <w:rPr>
          <w:rFonts w:ascii="Times New Roman" w:hAnsi="Times New Roman" w:cs="Times New Roman"/>
        </w:rPr>
      </w:pPr>
      <w:r w:rsidRPr="00725098">
        <w:rPr>
          <w:rFonts w:ascii="Times New Roman" w:hAnsi="Times New Roman" w:cs="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25098">
        <w:rPr>
          <w:rFonts w:ascii="Times New Roman" w:hAnsi="Times New Roman" w:cs="Times New Roman"/>
        </w:rPr>
        <w:tab/>
        <w:t>памятник-ансамбль «Героям</w:t>
      </w:r>
      <w:r w:rsidRPr="00725098">
        <w:rPr>
          <w:rFonts w:ascii="Times New Roman" w:hAnsi="Times New Roman" w:cs="Times New Roman"/>
        </w:rPr>
        <w:tab/>
        <w:t>Сталинградской битвы»</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 Мамаевом кургане (и другие по выбору учителя).</w:t>
      </w:r>
    </w:p>
    <w:p w:rsidR="007B2101" w:rsidRPr="00725098" w:rsidRDefault="007B2101"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освоение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7B2101" w:rsidRPr="00725098" w:rsidRDefault="007B2101"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B2101" w:rsidRPr="00725098" w:rsidRDefault="007B2101" w:rsidP="009976A4">
      <w:pPr>
        <w:tabs>
          <w:tab w:val="left" w:pos="3025"/>
          <w:tab w:val="right" w:pos="6834"/>
          <w:tab w:val="left" w:pos="7026"/>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Анимация простого движения нарисованной фигурки: загрузить две фазы движения фигурки в виртуальный редактор </w:t>
      </w:r>
      <w:r w:rsidRPr="00725098">
        <w:rPr>
          <w:rFonts w:ascii="Times New Roman" w:hAnsi="Times New Roman" w:cs="Times New Roman"/>
          <w:lang w:val="en-US" w:eastAsia="en-US"/>
        </w:rPr>
        <w:t>GIF</w:t>
      </w:r>
      <w:r w:rsidRPr="00725098">
        <w:rPr>
          <w:rFonts w:ascii="Times New Roman" w:hAnsi="Times New Roman" w:cs="Times New Roman"/>
        </w:rPr>
        <w:t>-анимации и сохранить простое</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повторяющееся движение своего рисунка.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компьютерной презентации в программе </w:t>
      </w:r>
      <w:r w:rsidRPr="00725098">
        <w:rPr>
          <w:rFonts w:ascii="Times New Roman" w:hAnsi="Times New Roman" w:cs="Times New Roman"/>
          <w:lang w:val="en-US" w:eastAsia="en-US"/>
        </w:rPr>
        <w:t>PowerPoint</w:t>
      </w:r>
      <w:r w:rsidRPr="00A65374">
        <w:rPr>
          <w:rFonts w:ascii="Times New Roman" w:hAnsi="Times New Roman" w:cs="Times New Roman"/>
          <w:lang w:eastAsia="en-US"/>
        </w:rPr>
        <w:t xml:space="preserve"> </w:t>
      </w:r>
      <w:r w:rsidRPr="00725098">
        <w:rPr>
          <w:rFonts w:ascii="Times New Roman" w:hAnsi="Times New Roman" w:cs="Times New Roman"/>
        </w:rPr>
        <w:t>на тему архитектуры, декоративного и изобразительного искусства выбранной эпохи или этнокультурных традиций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тематические путешествия по художественным музеям мира.</w:t>
      </w:r>
    </w:p>
    <w:p w:rsidR="007B2101" w:rsidRPr="00725098" w:rsidRDefault="007B2101" w:rsidP="009501C3">
      <w:pPr>
        <w:numPr>
          <w:ilvl w:val="0"/>
          <w:numId w:val="1687"/>
        </w:numPr>
        <w:tabs>
          <w:tab w:val="left" w:pos="1667"/>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изобразительному искусству на уровне начального общего образования.</w:t>
      </w:r>
    </w:p>
    <w:p w:rsidR="007B2101" w:rsidRPr="00725098" w:rsidRDefault="007B2101" w:rsidP="009501C3">
      <w:pPr>
        <w:numPr>
          <w:ilvl w:val="0"/>
          <w:numId w:val="1691"/>
        </w:numPr>
        <w:tabs>
          <w:tab w:val="left" w:pos="1883"/>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и ценностное отношение к своей Родине -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ценностно-смысловые ориентации и установки, отражающие индивидуально- личностные позиции и социально значимые личностные качества;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развитие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мотивация к познанию и обучению, готовность к саморазвитию и активному участию в социально-значимой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 происходит в процессе художественно</w:t>
      </w:r>
      <w:r w:rsidRPr="00725098">
        <w:rPr>
          <w:rFonts w:ascii="Times New Roman" w:hAnsi="Times New Roman" w:cs="Times New Roman"/>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Трудовое воспитание осуществляется в процессе личной художественно</w:t>
      </w:r>
      <w:r w:rsidRPr="00725098">
        <w:rPr>
          <w:rFonts w:ascii="Times New Roman" w:hAnsi="Times New Roman" w:cs="Times New Roman"/>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B2101" w:rsidRPr="00725098" w:rsidRDefault="007B2101" w:rsidP="009501C3">
      <w:pPr>
        <w:numPr>
          <w:ilvl w:val="0"/>
          <w:numId w:val="1691"/>
        </w:numPr>
        <w:tabs>
          <w:tab w:val="left" w:pos="1903"/>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Пространственные представления и сенсорные способности: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характеризовать форму предмета, конструкции;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доминантные черты (характерные особенности) в визуальном образе;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плоскостные и пространственные объекты по заданным основаниям;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ассоциативные связи между визуальными образами разных форм и предметов;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сопоставлять части и целое в видимом образе, предмете, конструкции;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пропорциональные отношения частей внутри целого и предметов между собой;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обобщать форму составной конструкции;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анализировать ритмические отношения в пространстве и в изображении (визуальном образе) на установленных основаниях;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передавать обобщенный образ реальности при построении плоской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композиции;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тональные отношения (тёмное - светлое) в пространственных и плоскостных объектах;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и анализировать эмоциональное воздействие цветовых отношений в пространственной среде и плоскостном изображении.</w:t>
      </w:r>
    </w:p>
    <w:p w:rsidR="007B2101" w:rsidRPr="00725098" w:rsidRDefault="007B2101" w:rsidP="009501C3">
      <w:pPr>
        <w:numPr>
          <w:ilvl w:val="0"/>
          <w:numId w:val="1692"/>
        </w:numPr>
        <w:tabs>
          <w:tab w:val="left" w:pos="212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оценивать с позиций эстетических категорий явления природы и предметно-пространственную среду жизни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соответствующие эстетическим, аналитическим и другим учебным установкам по результатам проведённого наблюдения;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знаково-символические средства для составления орнаментов и декоративных композиций;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искусства по видам и, соответственно, по назначению в жизни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ставить и использовать вопросы как исследовательский инструмент познания.</w:t>
      </w:r>
    </w:p>
    <w:p w:rsidR="007B2101" w:rsidRPr="00725098" w:rsidRDefault="007B2101" w:rsidP="009501C3">
      <w:pPr>
        <w:numPr>
          <w:ilvl w:val="0"/>
          <w:numId w:val="1692"/>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подготавливать информацию на заданную или выбранную</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тему</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представлять её в различных видах: рисунках и эскизах, электронных презентациях;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информационной безопасности при работе в Интернете.</w:t>
      </w:r>
    </w:p>
    <w:p w:rsidR="007B2101" w:rsidRPr="00725098" w:rsidRDefault="007B2101" w:rsidP="009501C3">
      <w:pPr>
        <w:numPr>
          <w:ilvl w:val="0"/>
          <w:numId w:val="1692"/>
        </w:numPr>
        <w:tabs>
          <w:tab w:val="left" w:pos="2099"/>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демонстрировать и объяснять результаты своего творческого, художественного или исследовательского опыта;</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B2101" w:rsidRPr="00725098" w:rsidRDefault="007B2101" w:rsidP="009501C3">
      <w:pPr>
        <w:numPr>
          <w:ilvl w:val="0"/>
          <w:numId w:val="1692"/>
        </w:numPr>
        <w:tabs>
          <w:tab w:val="left" w:pos="213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внимательно относиться и выполнять учебные задачи, поставленные учителем;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последовательность учебных действий при выполнении задания;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 порядок в окружающем пространстве и бережно относясь к используемым материалам;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7B2101" w:rsidRPr="00725098" w:rsidRDefault="007B2101" w:rsidP="009501C3">
      <w:pPr>
        <w:numPr>
          <w:ilvl w:val="0"/>
          <w:numId w:val="1691"/>
        </w:numPr>
        <w:tabs>
          <w:tab w:val="left" w:pos="1929"/>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7B2101" w:rsidRPr="00725098" w:rsidRDefault="007B2101" w:rsidP="009501C3">
      <w:pPr>
        <w:numPr>
          <w:ilvl w:val="0"/>
          <w:numId w:val="1693"/>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применения свойств простых графических материалов в самостоятельной творческой работе в условиях урока.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рисунка простого (плоского) предмета с натуры.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Учиться анализировать соотношения пропорций, визуально сравнивать пространственные величины.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первичные знания и навыки композиционного расположения изображения на листе.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Выбирать вертикальный или горизонтальный формат листа для выполнения соответствующих задач рисунка.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B2101" w:rsidRPr="00725098" w:rsidRDefault="007B2101"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навыки работы красками «гуашь» в условиях урока.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трех основных цветах; обсуждать и называть ассоциативные представления, которые рождает каждый цвет.</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Осознавать эмоциональное звучание цвета и формулировать своё мнение с использованием опыта жизненных ассоциаций.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Приобретать опыт экспериментирования, исследования результатов смешения красок и получения нового цвета.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Вести творческую работу на заданную тему с использованием зрительных впечатлений, организованную педагогом.</w:t>
      </w:r>
    </w:p>
    <w:p w:rsidR="007B2101" w:rsidRPr="00725098" w:rsidRDefault="007B2101"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Овладевать первичными навыками бумагопластики - создания объёмных форм из бумаги путём её складывания, надрезания, закручивания.</w:t>
      </w:r>
    </w:p>
    <w:p w:rsidR="007B2101" w:rsidRPr="00725098" w:rsidRDefault="007B2101"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Рассматривать и эстетически характеризовать различные примеры узоров</w:t>
      </w:r>
    </w:p>
    <w:p w:rsidR="007B2101" w:rsidRPr="00725098" w:rsidRDefault="007B2101" w:rsidP="009976A4">
      <w:pPr>
        <w:pBdr>
          <w:top w:val="single" w:sz="4" w:space="1" w:color="auto"/>
          <w:left w:val="single" w:sz="4" w:space="4" w:color="auto"/>
          <w:bottom w:val="single" w:sz="4" w:space="1" w:color="auto"/>
          <w:right w:val="single" w:sz="4" w:space="4" w:color="auto"/>
        </w:pBdr>
        <w:spacing w:after="244" w:line="490" w:lineRule="exact"/>
        <w:rPr>
          <w:rFonts w:ascii="Times New Roman" w:hAnsi="Times New Roman" w:cs="Times New Roman"/>
        </w:rPr>
      </w:pPr>
      <w:r w:rsidRPr="00725098">
        <w:rPr>
          <w:rFonts w:ascii="Times New Roman" w:hAnsi="Times New Roman" w:cs="Times New Roman"/>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25098">
        <w:rPr>
          <w:rFonts w:ascii="Times New Roman" w:hAnsi="Times New Roman" w:cs="Times New Roman"/>
        </w:rPr>
        <w:softHyphen/>
        <w:t>прикладного искусства.</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Различать виды орнаментов по изобразительным мотивам: растительные, геометрические, анималистические.</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Учиться использовать правила симметрии в своей художественной деятельности.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знания о значении и назначении украшений в жизни людей.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Иметь опыт и соответствующие возрасту навыки подготовки и оформления общего праздника.</w:t>
      </w:r>
    </w:p>
    <w:p w:rsidR="007B2101" w:rsidRPr="00725098" w:rsidRDefault="007B2101" w:rsidP="009501C3">
      <w:pPr>
        <w:numPr>
          <w:ilvl w:val="0"/>
          <w:numId w:val="1693"/>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приёмы конструирования из бумаги, складывания объёмных простых геометрических тел.</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представления о конструктивной основе любого предмета и первичные навыки анализа его строения.</w:t>
      </w:r>
    </w:p>
    <w:p w:rsidR="007B2101" w:rsidRPr="00725098" w:rsidRDefault="007B2101" w:rsidP="009501C3">
      <w:pPr>
        <w:numPr>
          <w:ilvl w:val="0"/>
          <w:numId w:val="1693"/>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опыт эстетического восприятия и аналитического наблюдения архитектурных построек.</w:t>
      </w:r>
    </w:p>
    <w:p w:rsidR="007B2101" w:rsidRPr="00725098" w:rsidRDefault="007B2101" w:rsidP="009976A4">
      <w:pPr>
        <w:tabs>
          <w:tab w:val="left" w:pos="8376"/>
        </w:tabs>
        <w:spacing w:line="490" w:lineRule="exact"/>
        <w:ind w:firstLine="760"/>
        <w:rPr>
          <w:rFonts w:ascii="Times New Roman" w:hAnsi="Times New Roman" w:cs="Times New Roman"/>
        </w:rPr>
      </w:pPr>
      <w:r w:rsidRPr="00725098">
        <w:rPr>
          <w:rFonts w:ascii="Times New Roman" w:hAnsi="Times New Roman" w:cs="Times New Roman"/>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25098">
        <w:rPr>
          <w:rFonts w:ascii="Times New Roman" w:hAnsi="Times New Roman" w:cs="Times New Roman"/>
        </w:rPr>
        <w:tab/>
        <w:t>произведений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 ярко выраженным эмоциональным настроением (например, натюрморты В. Ван Гога или А. Матисса).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7B2101" w:rsidRPr="00725098" w:rsidRDefault="007B2101" w:rsidP="009501C3">
      <w:pPr>
        <w:numPr>
          <w:ilvl w:val="0"/>
          <w:numId w:val="1693"/>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tabs>
          <w:tab w:val="left" w:pos="3539"/>
        </w:tabs>
        <w:spacing w:line="490" w:lineRule="exact"/>
        <w:ind w:firstLine="760"/>
        <w:rPr>
          <w:rFonts w:ascii="Times New Roman" w:hAnsi="Times New Roman" w:cs="Times New Roman"/>
        </w:rPr>
      </w:pPr>
      <w:r w:rsidRPr="00725098">
        <w:rPr>
          <w:rFonts w:ascii="Times New Roman" w:hAnsi="Times New Roman" w:cs="Times New Roman"/>
        </w:rPr>
        <w:t>Приобретать опыт</w:t>
      </w:r>
      <w:r w:rsidRPr="00725098">
        <w:rPr>
          <w:rFonts w:ascii="Times New Roman" w:hAnsi="Times New Roman" w:cs="Times New Roman"/>
        </w:rPr>
        <w:tab/>
        <w:t>создания фотографий с целью эстетического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целенаправленного наблюдения природы.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B2101" w:rsidRPr="00725098" w:rsidRDefault="007B2101" w:rsidP="009501C3">
      <w:pPr>
        <w:numPr>
          <w:ilvl w:val="0"/>
          <w:numId w:val="1691"/>
        </w:numPr>
        <w:tabs>
          <w:tab w:val="left" w:pos="1921"/>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B2101" w:rsidRPr="00725098" w:rsidRDefault="007B2101" w:rsidP="009501C3">
      <w:pPr>
        <w:numPr>
          <w:ilvl w:val="0"/>
          <w:numId w:val="1694"/>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навыки изображения на основе разной по характеру и способу наложения линии.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B2101" w:rsidRPr="00725098" w:rsidRDefault="007B2101" w:rsidP="009501C3">
      <w:pPr>
        <w:numPr>
          <w:ilvl w:val="0"/>
          <w:numId w:val="1694"/>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работы акварельной краской и понимать особенности работы прозрачной краской.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основных и составных цветов и способы получения разных оттенков составного цвета.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делении цветов на тёплые и холодные; различать и сравнивать тёплые и холодные оттенки цвета.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B2101" w:rsidRPr="00725098" w:rsidRDefault="007B2101" w:rsidP="009501C3">
      <w:pPr>
        <w:numPr>
          <w:ilvl w:val="0"/>
          <w:numId w:val="1694"/>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изменениях скульптурного образа при осмотре произведения с разных сторон.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B2101" w:rsidRPr="00725098" w:rsidRDefault="007B2101" w:rsidP="009501C3">
      <w:pPr>
        <w:numPr>
          <w:ilvl w:val="0"/>
          <w:numId w:val="1694"/>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анализировать и эстетически оценивать разнообразие форм в природе, воспринимаемых как узоры.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выполнения эскиза геометрического орнамента кружева или вышивки на основе природных мотивов.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выполнения красками рисунков украшений народных былинных персонажей.</w:t>
      </w:r>
    </w:p>
    <w:p w:rsidR="007B2101" w:rsidRPr="00725098" w:rsidRDefault="007B2101" w:rsidP="009501C3">
      <w:pPr>
        <w:numPr>
          <w:ilvl w:val="0"/>
          <w:numId w:val="1694"/>
        </w:numPr>
        <w:tabs>
          <w:tab w:val="left" w:pos="2180"/>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приёмы создания объёмных предметов из бумаги и объёмного декорирования предметов из бумаги.</w:t>
      </w:r>
    </w:p>
    <w:p w:rsidR="007B2101" w:rsidRPr="00725098" w:rsidRDefault="007B2101" w:rsidP="009976A4">
      <w:pPr>
        <w:tabs>
          <w:tab w:val="left" w:pos="4988"/>
          <w:tab w:val="left" w:pos="9324"/>
        </w:tabs>
        <w:spacing w:line="490" w:lineRule="exact"/>
        <w:ind w:firstLine="780"/>
        <w:rPr>
          <w:rFonts w:ascii="Times New Roman" w:hAnsi="Times New Roman" w:cs="Times New Roman"/>
        </w:rPr>
      </w:pPr>
      <w:r w:rsidRPr="00725098">
        <w:rPr>
          <w:rFonts w:ascii="Times New Roman" w:hAnsi="Times New Roman" w:cs="Times New Roman"/>
        </w:rPr>
        <w:t>Участвовать в коллективной</w:t>
      </w:r>
      <w:r w:rsidRPr="00725098">
        <w:rPr>
          <w:rFonts w:ascii="Times New Roman" w:hAnsi="Times New Roman" w:cs="Times New Roman"/>
        </w:rPr>
        <w:tab/>
        <w:t>работе по построению из</w:t>
      </w:r>
      <w:r w:rsidRPr="00725098">
        <w:rPr>
          <w:rFonts w:ascii="Times New Roman" w:hAnsi="Times New Roman" w:cs="Times New Roman"/>
        </w:rPr>
        <w:tab/>
        <w:t>бумаги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пространственного макета сказочного города или детской площадки.</w:t>
      </w:r>
    </w:p>
    <w:p w:rsidR="007B2101" w:rsidRPr="00725098" w:rsidRDefault="007B2101" w:rsidP="009976A4">
      <w:pPr>
        <w:tabs>
          <w:tab w:val="left" w:pos="2664"/>
          <w:tab w:val="left" w:pos="4988"/>
          <w:tab w:val="left" w:pos="6134"/>
        </w:tabs>
        <w:spacing w:line="490" w:lineRule="exact"/>
        <w:ind w:firstLine="780"/>
        <w:rPr>
          <w:rFonts w:ascii="Times New Roman" w:hAnsi="Times New Roman" w:cs="Times New Roman"/>
        </w:rPr>
      </w:pPr>
      <w:r w:rsidRPr="00725098">
        <w:rPr>
          <w:rFonts w:ascii="Times New Roman" w:hAnsi="Times New Roman" w:cs="Times New Roman"/>
        </w:rPr>
        <w:t>Рассматривать, характеризовать конструкцию архитектурных строений (по фотографиям</w:t>
      </w:r>
      <w:r w:rsidRPr="00725098">
        <w:rPr>
          <w:rFonts w:ascii="Times New Roman" w:hAnsi="Times New Roman" w:cs="Times New Roman"/>
        </w:rPr>
        <w:tab/>
        <w:t>в условиях</w:t>
      </w:r>
      <w:r w:rsidRPr="00725098">
        <w:rPr>
          <w:rFonts w:ascii="Times New Roman" w:hAnsi="Times New Roman" w:cs="Times New Roman"/>
        </w:rPr>
        <w:tab/>
        <w:t>урока),</w:t>
      </w:r>
      <w:r w:rsidRPr="00725098">
        <w:rPr>
          <w:rFonts w:ascii="Times New Roman" w:hAnsi="Times New Roman" w:cs="Times New Roman"/>
        </w:rPr>
        <w:tab/>
        <w:t>указывая составные части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их пропорциональные соотношения.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понимание образа здания, то есть его эмоционального воздействия.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сочинения и изображения жилья для разных по своему характеру героев литературных и народных сказок.</w:t>
      </w:r>
    </w:p>
    <w:p w:rsidR="007B2101" w:rsidRPr="00725098" w:rsidRDefault="007B2101" w:rsidP="009501C3">
      <w:pPr>
        <w:numPr>
          <w:ilvl w:val="0"/>
          <w:numId w:val="1694"/>
        </w:numP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7B2101" w:rsidRPr="00725098" w:rsidRDefault="007B2101" w:rsidP="009976A4">
      <w:pPr>
        <w:spacing w:after="8" w:line="280" w:lineRule="exact"/>
        <w:rPr>
          <w:rFonts w:ascii="Times New Roman" w:hAnsi="Times New Roman" w:cs="Times New Roman"/>
        </w:rPr>
      </w:pPr>
      <w:r w:rsidRPr="00725098">
        <w:rPr>
          <w:rFonts w:ascii="Times New Roman" w:hAnsi="Times New Roman" w:cs="Times New Roman"/>
        </w:rPr>
        <w:t>по выбору учителя).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B2101" w:rsidRPr="00725098" w:rsidRDefault="007B2101" w:rsidP="009501C3">
      <w:pPr>
        <w:numPr>
          <w:ilvl w:val="0"/>
          <w:numId w:val="1695"/>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возможности изображения с помощью разных видов линий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(или другом графическом редакторе).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приёмы трансформации и копирования геометрических фигур в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а также построения из них простых рисунков или орнаментов.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 компьютерном редакторе (например,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инструменты и техники - карандаш, кисточка, ластик, заливка и другие - и создавать простые рисунки или композиции (например, образ дерева).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B2101" w:rsidRPr="00725098" w:rsidRDefault="007B2101" w:rsidP="009501C3">
      <w:pPr>
        <w:numPr>
          <w:ilvl w:val="0"/>
          <w:numId w:val="1696"/>
        </w:numPr>
        <w:tabs>
          <w:tab w:val="left" w:pos="1906"/>
        </w:tabs>
        <w:spacing w:line="490" w:lineRule="exact"/>
        <w:ind w:firstLine="78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B2101" w:rsidRPr="00725098" w:rsidRDefault="007B2101" w:rsidP="009501C3">
      <w:pPr>
        <w:numPr>
          <w:ilvl w:val="0"/>
          <w:numId w:val="1697"/>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основные пропорции лица человека, взаимное расположение частей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лица.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рисования портрета (лица)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маску сказочного персонажа с ярко выраженным характером лица (для карнавала или спектакля).</w:t>
      </w:r>
    </w:p>
    <w:p w:rsidR="007B2101" w:rsidRPr="00725098" w:rsidRDefault="007B2101"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Изображать красками портрет человека с использованием натуры или представлению.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пейзаж, передавая в нём активное состояние природы.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Приобрести представление о деятельности художника в театре.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Создать красками эскиз занавеса или эскиз декораций к выбранному сюжету.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работой художников по оформлению праздников.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тематическую композицию «Праздник в городе» на основе наблюдений, по памяти и по представлению.</w:t>
      </w:r>
    </w:p>
    <w:p w:rsidR="007B2101" w:rsidRPr="00725098" w:rsidRDefault="007B2101"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лепки эскиза парковой скульптуры.</w:t>
      </w:r>
    </w:p>
    <w:p w:rsidR="007B2101" w:rsidRPr="00725098" w:rsidRDefault="007B2101" w:rsidP="009501C3">
      <w:pPr>
        <w:numPr>
          <w:ilvl w:val="0"/>
          <w:numId w:val="1697"/>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создании глиняной и деревянной посуды: народные художественные промыслы Гжель и Хохлома.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создания орнаментов при помощи штампов и трафаретов.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опыт создания композиции орнамента в квадрате (в качестве эскиза росписи женского платка).</w:t>
      </w:r>
    </w:p>
    <w:p w:rsidR="007B2101" w:rsidRPr="00725098" w:rsidRDefault="007B2101" w:rsidP="009501C3">
      <w:pPr>
        <w:numPr>
          <w:ilvl w:val="0"/>
          <w:numId w:val="1697"/>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Создать эскиз макета паркового пространства или участвовать в коллективной работе по созданию такого макета.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Придумать и нарисовать (или выполнить в технике бумагопластики) транспортное средство.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B2101" w:rsidRPr="00725098" w:rsidRDefault="007B2101"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основные жанры живописи, графики и скульптуры, определяемые предметом изображения.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B2101" w:rsidRPr="00725098" w:rsidRDefault="007B2101" w:rsidP="009976A4">
      <w:pPr>
        <w:tabs>
          <w:tab w:val="left" w:pos="4450"/>
        </w:tabs>
        <w:spacing w:line="490" w:lineRule="exact"/>
        <w:ind w:firstLine="760"/>
        <w:rPr>
          <w:rFonts w:ascii="Times New Roman" w:hAnsi="Times New Roman" w:cs="Times New Roman"/>
        </w:rPr>
      </w:pPr>
      <w:r w:rsidRPr="00725098">
        <w:rPr>
          <w:rFonts w:ascii="Times New Roman" w:hAnsi="Times New Roman" w:cs="Times New Roman"/>
        </w:rPr>
        <w:t>Понимать значения музеев и называть, указывать, где находятся и чему посвящены их коллекции:</w:t>
      </w:r>
      <w:r w:rsidRPr="00725098">
        <w:rPr>
          <w:rFonts w:ascii="Times New Roman" w:hAnsi="Times New Roman" w:cs="Times New Roman"/>
        </w:rPr>
        <w:tab/>
        <w:t>Государственная Третьяковская галерея,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Государственный Эрмитаж, Государственный Русский музей, Государственный музей изобразительных искусств имени А.С. Пушкина.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замечательных художественных музеях России, о коллекциях своих региональных музеев.</w:t>
      </w:r>
    </w:p>
    <w:p w:rsidR="007B2101" w:rsidRPr="00725098" w:rsidRDefault="007B2101" w:rsidP="009501C3">
      <w:pPr>
        <w:numPr>
          <w:ilvl w:val="0"/>
          <w:numId w:val="1697"/>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tabs>
          <w:tab w:val="left" w:pos="2267"/>
          <w:tab w:val="left" w:pos="3525"/>
          <w:tab w:val="left" w:pos="5205"/>
          <w:tab w:val="left" w:pos="6954"/>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работы 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 линиями,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геометрическими фигурами, инструментами традиционного рисования.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B2101" w:rsidRPr="00725098" w:rsidRDefault="007B2101" w:rsidP="009976A4">
      <w:pPr>
        <w:tabs>
          <w:tab w:val="left" w:pos="2267"/>
          <w:tab w:val="left" w:pos="3525"/>
          <w:tab w:val="left" w:pos="5205"/>
          <w:tab w:val="left" w:pos="6952"/>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соединения</w:t>
      </w:r>
      <w:r w:rsidRPr="00725098">
        <w:rPr>
          <w:rFonts w:ascii="Times New Roman" w:hAnsi="Times New Roman" w:cs="Times New Roman"/>
        </w:rPr>
        <w:tab/>
        <w:t>шрифта и</w:t>
      </w:r>
      <w:r w:rsidRPr="00725098">
        <w:rPr>
          <w:rFonts w:ascii="Times New Roman" w:hAnsi="Times New Roman" w:cs="Times New Roman"/>
        </w:rPr>
        <w:tab/>
        <w:t>векторного</w:t>
      </w:r>
      <w:r w:rsidRPr="00725098">
        <w:rPr>
          <w:rFonts w:ascii="Times New Roman" w:hAnsi="Times New Roman" w:cs="Times New Roman"/>
        </w:rPr>
        <w:tab/>
        <w:t>изображения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при создании, например, поздравительных открыток, афиши.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приёмы редактирования цифровых фотографий с помощью компьютерной программы </w:t>
      </w:r>
      <w:r w:rsidRPr="00725098">
        <w:rPr>
          <w:rFonts w:ascii="Times New Roman" w:hAnsi="Times New Roman" w:cs="Times New Roman"/>
          <w:lang w:val="en-US" w:eastAsia="en-US"/>
        </w:rPr>
        <w:t>Picture</w:t>
      </w:r>
      <w:r w:rsidRPr="00A65374">
        <w:rPr>
          <w:rFonts w:ascii="Times New Roman" w:hAnsi="Times New Roman" w:cs="Times New Roman"/>
          <w:lang w:eastAsia="en-US"/>
        </w:rPr>
        <w:t xml:space="preserve"> </w:t>
      </w:r>
      <w:r w:rsidRPr="00725098">
        <w:rPr>
          <w:rFonts w:ascii="Times New Roman" w:hAnsi="Times New Roman" w:cs="Times New Roman"/>
          <w:lang w:val="en-US" w:eastAsia="en-US"/>
        </w:rPr>
        <w:t>Manager</w:t>
      </w:r>
      <w:r w:rsidRPr="00A65374">
        <w:rPr>
          <w:rFonts w:ascii="Times New Roman" w:hAnsi="Times New Roman" w:cs="Times New Roman"/>
          <w:lang w:eastAsia="en-US"/>
        </w:rPr>
        <w:t xml:space="preserve"> </w:t>
      </w:r>
      <w:r w:rsidRPr="00725098">
        <w:rPr>
          <w:rFonts w:ascii="Times New Roman" w:hAnsi="Times New Roman" w:cs="Times New Roman"/>
        </w:rPr>
        <w:t>(или другой): изменение яркости, контраста и насыщенности цвета, обрезка изображения, поворот, отражение.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B2101" w:rsidRPr="00725098" w:rsidRDefault="007B2101" w:rsidP="009501C3">
      <w:pPr>
        <w:numPr>
          <w:ilvl w:val="0"/>
          <w:numId w:val="1696"/>
        </w:numPr>
        <w:tabs>
          <w:tab w:val="left" w:pos="1907"/>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B2101" w:rsidRPr="00725098" w:rsidRDefault="007B2101" w:rsidP="009501C3">
      <w:pPr>
        <w:numPr>
          <w:ilvl w:val="0"/>
          <w:numId w:val="1698"/>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зарисовки памятников отечественной и мировой архитектуры.</w:t>
      </w:r>
    </w:p>
    <w:p w:rsidR="007B2101" w:rsidRPr="00725098" w:rsidRDefault="007B2101" w:rsidP="009501C3">
      <w:pPr>
        <w:numPr>
          <w:ilvl w:val="0"/>
          <w:numId w:val="1698"/>
        </w:numPr>
        <w:tabs>
          <w:tab w:val="left" w:pos="2133"/>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двойной портрет (например, портрет матери и ребёнка).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композиции на тему «Древнерусский город».</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B2101" w:rsidRPr="00725098" w:rsidRDefault="007B2101" w:rsidP="009501C3">
      <w:pPr>
        <w:numPr>
          <w:ilvl w:val="0"/>
          <w:numId w:val="1698"/>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B2101" w:rsidRPr="00725098" w:rsidRDefault="007B2101" w:rsidP="009501C3">
      <w:pPr>
        <w:numPr>
          <w:ilvl w:val="0"/>
          <w:numId w:val="1698"/>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7B2101" w:rsidRPr="00725098" w:rsidRDefault="007B2101" w:rsidP="009501C3">
      <w:pPr>
        <w:numPr>
          <w:ilvl w:val="0"/>
          <w:numId w:val="1698"/>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представление о конструкции традиционных жилищ у разных народов, об их связи с окружающей природой.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B2101" w:rsidRPr="00725098" w:rsidRDefault="007B2101" w:rsidP="009501C3">
      <w:pPr>
        <w:numPr>
          <w:ilvl w:val="0"/>
          <w:numId w:val="1698"/>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соборы Московского Кремля, Софийский собор в Великом Новгороде, храм Покрова на Нерли.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объяснять содержание памятника К. Минину и Д. Пожарскому скульптора И.П. Мартоса в Москве.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B2101" w:rsidRPr="00725098" w:rsidRDefault="007B2101" w:rsidP="009976A4">
      <w:pPr>
        <w:spacing w:line="490" w:lineRule="exact"/>
        <w:ind w:firstLine="760"/>
        <w:rPr>
          <w:rFonts w:ascii="Times New Roman" w:hAnsi="Times New Roman" w:cs="Times New Roman"/>
        </w:rPr>
        <w:sectPr w:rsidR="007B2101" w:rsidRPr="00725098">
          <w:headerReference w:type="even" r:id="rId26"/>
          <w:headerReference w:type="default" r:id="rId27"/>
          <w:footerReference w:type="even" r:id="rId28"/>
          <w:footerReference w:type="default" r:id="rId29"/>
          <w:headerReference w:type="first" r:id="rId30"/>
          <w:footerReference w:type="first" r:id="rId31"/>
          <w:pgSz w:w="11900" w:h="16840"/>
          <w:pgMar w:top="869" w:right="473" w:bottom="809" w:left="1131" w:header="0" w:footer="3" w:gutter="0"/>
          <w:cols w:space="720"/>
          <w:noEndnote/>
          <w:titlePg/>
          <w:rtlGutter/>
          <w:docGrid w:linePitch="360"/>
        </w:sectPr>
      </w:pPr>
      <w:r w:rsidRPr="00725098">
        <w:rPr>
          <w:rFonts w:ascii="Times New Roman" w:hAnsi="Times New Roman" w:cs="Times New Roman"/>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7B2101" w:rsidRPr="00725098" w:rsidRDefault="007B2101" w:rsidP="009501C3">
      <w:pPr>
        <w:numPr>
          <w:ilvl w:val="0"/>
          <w:numId w:val="1698"/>
        </w:numPr>
        <w:tabs>
          <w:tab w:val="left" w:pos="2126"/>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25098">
        <w:rPr>
          <w:rFonts w:ascii="Times New Roman" w:hAnsi="Times New Roman" w:cs="Times New Roman"/>
          <w:lang w:val="en-US" w:eastAsia="en-US"/>
        </w:rPr>
        <w:t>Paint</w:t>
      </w:r>
      <w:r w:rsidRPr="00A65374">
        <w:rPr>
          <w:rFonts w:ascii="Times New Roman" w:hAnsi="Times New Roman" w:cs="Times New Roman"/>
          <w:lang w:eastAsia="en-US"/>
        </w:rPr>
        <w:t xml:space="preserve">: </w:t>
      </w:r>
      <w:r w:rsidRPr="00725098">
        <w:rPr>
          <w:rFonts w:ascii="Times New Roman" w:hAnsi="Times New Roman" w:cs="Times New Roman"/>
        </w:rPr>
        <w:t>изображение линии горизонта и точки схода, перспективных сокращений, цветовых и тональных изменений.</w:t>
      </w:r>
    </w:p>
    <w:p w:rsidR="007B2101" w:rsidRPr="00725098" w:rsidRDefault="007B2101"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конструкцию традиционного крестьянского деревянного дома (избы) и различные варианты его устройства.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поисковую систему для знакомства с разными видами деревянного дома на основе избы и традициями и её украшений.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B2101" w:rsidRPr="00725098" w:rsidRDefault="007B2101"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анимацию простого повторяющегося движения изображения в виртуальном редакторе </w:t>
      </w:r>
      <w:r w:rsidRPr="00725098">
        <w:rPr>
          <w:rFonts w:ascii="Times New Roman" w:hAnsi="Times New Roman" w:cs="Times New Roman"/>
          <w:lang w:val="en-US" w:eastAsia="en-US"/>
        </w:rPr>
        <w:t>GIF</w:t>
      </w:r>
      <w:r w:rsidRPr="00725098">
        <w:rPr>
          <w:rFonts w:ascii="Times New Roman" w:hAnsi="Times New Roman" w:cs="Times New Roman"/>
        </w:rPr>
        <w:t>-анимации.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и проводить компьютерные презентации в программе </w:t>
      </w:r>
      <w:r w:rsidRPr="00725098">
        <w:rPr>
          <w:rFonts w:ascii="Times New Roman" w:hAnsi="Times New Roman" w:cs="Times New Roman"/>
          <w:lang w:val="en-US" w:eastAsia="en-US"/>
        </w:rPr>
        <w:t>PowerPoint</w:t>
      </w:r>
      <w:r w:rsidRPr="00A65374">
        <w:rPr>
          <w:rFonts w:ascii="Times New Roman" w:hAnsi="Times New Roman" w:cs="Times New Roman"/>
          <w:lang w:eastAsia="en-US"/>
        </w:rPr>
        <w:t xml:space="preserve"> </w:t>
      </w:r>
      <w:r w:rsidRPr="00725098">
        <w:rPr>
          <w:rFonts w:ascii="Times New Roman" w:hAnsi="Times New Roman" w:cs="Times New Roman"/>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надо помнить и знать.</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Совершать виртуальные тематические путешествия по художественным музеям мира.</w:t>
      </w:r>
    </w:p>
    <w:p w:rsidR="007B2101" w:rsidRPr="00725098" w:rsidRDefault="007B2101" w:rsidP="009501C3">
      <w:pPr>
        <w:numPr>
          <w:ilvl w:val="0"/>
          <w:numId w:val="1699"/>
        </w:numPr>
        <w:tabs>
          <w:tab w:val="left" w:pos="1362"/>
        </w:tabs>
        <w:spacing w:line="490" w:lineRule="exact"/>
        <w:ind w:left="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A46CC8">
        <w:rPr>
          <w:rFonts w:ascii="Times New Roman" w:hAnsi="Times New Roman" w:cs="Times New Roman"/>
          <w:b/>
        </w:rPr>
        <w:t>«Музыка».</w:t>
      </w:r>
    </w:p>
    <w:p w:rsidR="007B2101" w:rsidRPr="00725098" w:rsidRDefault="007B2101" w:rsidP="009501C3">
      <w:pPr>
        <w:numPr>
          <w:ilvl w:val="1"/>
          <w:numId w:val="1699"/>
        </w:numPr>
        <w:tabs>
          <w:tab w:val="left" w:pos="1676"/>
        </w:tabs>
        <w:spacing w:line="490" w:lineRule="exact"/>
        <w:ind w:firstLine="92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B2101" w:rsidRPr="00725098" w:rsidRDefault="007B2101" w:rsidP="009501C3">
      <w:pPr>
        <w:numPr>
          <w:ilvl w:val="1"/>
          <w:numId w:val="1699"/>
        </w:numPr>
        <w:tabs>
          <w:tab w:val="left" w:pos="1671"/>
        </w:tabs>
        <w:spacing w:line="490" w:lineRule="exact"/>
        <w:ind w:firstLine="92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699"/>
        </w:numPr>
        <w:tabs>
          <w:tab w:val="left" w:pos="1671"/>
        </w:tabs>
        <w:spacing w:line="490" w:lineRule="exact"/>
        <w:ind w:firstLine="92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B2101" w:rsidRPr="00725098" w:rsidRDefault="007B2101" w:rsidP="009501C3">
      <w:pPr>
        <w:numPr>
          <w:ilvl w:val="1"/>
          <w:numId w:val="1699"/>
        </w:numPr>
        <w:tabs>
          <w:tab w:val="left" w:pos="1681"/>
        </w:tabs>
        <w:spacing w:line="490" w:lineRule="exact"/>
        <w:ind w:firstLine="92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B2101" w:rsidRPr="00725098" w:rsidRDefault="007B2101" w:rsidP="009501C3">
      <w:pPr>
        <w:numPr>
          <w:ilvl w:val="1"/>
          <w:numId w:val="1699"/>
        </w:numPr>
        <w:tabs>
          <w:tab w:val="left" w:pos="1713"/>
        </w:tabs>
        <w:spacing w:line="490" w:lineRule="exact"/>
        <w:ind w:firstLine="92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699"/>
        </w:numPr>
        <w:tabs>
          <w:tab w:val="left" w:pos="1878"/>
        </w:tabs>
        <w:spacing w:line="490" w:lineRule="exact"/>
        <w:ind w:firstLine="920"/>
        <w:jc w:val="both"/>
        <w:rPr>
          <w:rFonts w:ascii="Times New Roman" w:hAnsi="Times New Roman" w:cs="Times New Roman"/>
        </w:rPr>
      </w:pPr>
      <w:r w:rsidRPr="00725098">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7B2101" w:rsidRPr="00725098" w:rsidRDefault="007B2101" w:rsidP="009501C3">
      <w:pPr>
        <w:numPr>
          <w:ilvl w:val="2"/>
          <w:numId w:val="1699"/>
        </w:numPr>
        <w:tabs>
          <w:tab w:val="left" w:pos="1919"/>
        </w:tabs>
        <w:spacing w:line="490" w:lineRule="exact"/>
        <w:ind w:firstLine="920"/>
        <w:jc w:val="both"/>
        <w:rPr>
          <w:rFonts w:ascii="Times New Roman" w:hAnsi="Times New Roman" w:cs="Times New Roman"/>
        </w:rPr>
      </w:pPr>
      <w:r w:rsidRPr="00725098">
        <w:rPr>
          <w:rFonts w:ascii="Times New Roman" w:hAnsi="Times New Roman" w:cs="Times New Roman"/>
        </w:rPr>
        <w:t>Программа по музыке позволит учителю:</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25098">
        <w:rPr>
          <w:rFonts w:ascii="Times New Roman" w:hAnsi="Times New Roman" w:cs="Times New Roman"/>
        </w:rPr>
        <w:softHyphen/>
        <w:t>нравственного развития, воспитания и социализации обучающихся, представленных в федеральной рабочей программе воспитания;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региона, образовательной организации, класса.</w:t>
      </w:r>
    </w:p>
    <w:p w:rsidR="007B2101" w:rsidRPr="00725098" w:rsidRDefault="007B2101" w:rsidP="009501C3">
      <w:pPr>
        <w:numPr>
          <w:ilvl w:val="2"/>
          <w:numId w:val="1699"/>
        </w:numPr>
        <w:tabs>
          <w:tab w:val="left" w:pos="1882"/>
        </w:tabs>
        <w:spacing w:line="490" w:lineRule="exact"/>
        <w:ind w:firstLine="900"/>
        <w:jc w:val="both"/>
        <w:rPr>
          <w:rFonts w:ascii="Times New Roman" w:hAnsi="Times New Roman" w:cs="Times New Roman"/>
        </w:rPr>
      </w:pPr>
      <w:r w:rsidRPr="00725098">
        <w:rPr>
          <w:rFonts w:ascii="Times New Roman" w:hAnsi="Times New Roman" w:cs="Times New Roman"/>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B2101" w:rsidRPr="00725098" w:rsidRDefault="007B2101" w:rsidP="009501C3">
      <w:pPr>
        <w:numPr>
          <w:ilvl w:val="2"/>
          <w:numId w:val="1699"/>
        </w:numPr>
        <w:tabs>
          <w:tab w:val="left" w:pos="1887"/>
        </w:tabs>
        <w:spacing w:line="490" w:lineRule="exact"/>
        <w:ind w:firstLine="900"/>
        <w:jc w:val="both"/>
        <w:rPr>
          <w:rFonts w:ascii="Times New Roman" w:hAnsi="Times New Roman" w:cs="Times New Roman"/>
        </w:rPr>
      </w:pPr>
      <w:r w:rsidRPr="00725098">
        <w:rPr>
          <w:rFonts w:ascii="Times New Roman" w:hAnsi="Times New Roman" w:cs="Times New Roman"/>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25098">
        <w:rPr>
          <w:rFonts w:ascii="Times New Roman" w:hAnsi="Times New Roman" w:cs="Times New Roman"/>
        </w:rPr>
        <w:softHyphen/>
        <w:t>нравственное становление, воспитание чуткости к внутреннему миру другого человека через опыт сотворчества и сопереживания).</w:t>
      </w:r>
    </w:p>
    <w:p w:rsidR="007B2101" w:rsidRPr="00725098" w:rsidRDefault="007B2101" w:rsidP="009501C3">
      <w:pPr>
        <w:numPr>
          <w:ilvl w:val="2"/>
          <w:numId w:val="1699"/>
        </w:numPr>
        <w:tabs>
          <w:tab w:val="left" w:pos="1873"/>
        </w:tabs>
        <w:spacing w:line="490" w:lineRule="exact"/>
        <w:ind w:firstLine="900"/>
        <w:jc w:val="both"/>
        <w:rPr>
          <w:rFonts w:ascii="Times New Roman" w:hAnsi="Times New Roman" w:cs="Times New Roman"/>
        </w:rPr>
      </w:pPr>
      <w:r w:rsidRPr="00725098">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становление системы ценностей, обучающихся в единстве эмоциональной и познавательной сферы;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творческих способностей ребёнка, развитие внутренней мотивации к музицированию.</w:t>
      </w:r>
    </w:p>
    <w:p w:rsidR="007B2101" w:rsidRPr="00725098" w:rsidRDefault="007B2101" w:rsidP="009501C3">
      <w:pPr>
        <w:numPr>
          <w:ilvl w:val="2"/>
          <w:numId w:val="1699"/>
        </w:numPr>
        <w:tabs>
          <w:tab w:val="left" w:pos="1873"/>
        </w:tabs>
        <w:spacing w:line="490" w:lineRule="exact"/>
        <w:ind w:firstLine="900"/>
        <w:jc w:val="both"/>
        <w:rPr>
          <w:rFonts w:ascii="Times New Roman" w:hAnsi="Times New Roman" w:cs="Times New Roman"/>
        </w:rPr>
      </w:pPr>
      <w:r w:rsidRPr="00725098">
        <w:rPr>
          <w:rFonts w:ascii="Times New Roman" w:hAnsi="Times New Roman" w:cs="Times New Roman"/>
        </w:rPr>
        <w:t>Важнейшие задачи обучения музыке на уровне начального общего образования: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эмоционально-ценностной отзывчивости на прекрасное в жизни и в искусстве;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воспитание уважения к культурному наследию России, присвоение интонационно-образного строя отечественной музыкальной культуры;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B2101" w:rsidRPr="00725098" w:rsidRDefault="007B2101" w:rsidP="009501C3">
      <w:pPr>
        <w:numPr>
          <w:ilvl w:val="2"/>
          <w:numId w:val="1699"/>
        </w:numPr>
        <w:tabs>
          <w:tab w:val="left" w:pos="1878"/>
        </w:tabs>
        <w:spacing w:line="490" w:lineRule="exact"/>
        <w:ind w:firstLine="900"/>
        <w:jc w:val="both"/>
        <w:rPr>
          <w:rFonts w:ascii="Times New Roman" w:hAnsi="Times New Roman" w:cs="Times New Roman"/>
        </w:rPr>
      </w:pPr>
      <w:r w:rsidRPr="00725098">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учебного предмета структурно представлено восемью модулями (тематическими линиями): инвариантные: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модуль № 1 «Народная музыка России»; модуль № 2 «Классическая музыка»; модуль № 3 «Музыка в жизни человека» вариативные: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 4 «Музыка народов мира»;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 5 «Духовная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 6 «Музыка театра и кино»;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 8 «Музыкальная грамота»</w:t>
      </w:r>
    </w:p>
    <w:p w:rsidR="007B2101" w:rsidRPr="00725098" w:rsidRDefault="007B2101" w:rsidP="009501C3">
      <w:pPr>
        <w:numPr>
          <w:ilvl w:val="2"/>
          <w:numId w:val="1699"/>
        </w:numPr>
        <w:tabs>
          <w:tab w:val="left" w:pos="1886"/>
        </w:tabs>
        <w:spacing w:line="490" w:lineRule="exact"/>
        <w:ind w:firstLine="900"/>
        <w:jc w:val="both"/>
        <w:rPr>
          <w:rFonts w:ascii="Times New Roman" w:hAnsi="Times New Roman" w:cs="Times New Roman"/>
        </w:rPr>
      </w:pPr>
      <w:r w:rsidRPr="00725098">
        <w:rPr>
          <w:rFonts w:ascii="Times New Roman" w:hAnsi="Times New Roman" w:cs="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B2101" w:rsidRPr="00725098" w:rsidRDefault="007B2101" w:rsidP="009501C3">
      <w:pPr>
        <w:numPr>
          <w:ilvl w:val="2"/>
          <w:numId w:val="1699"/>
        </w:numPr>
        <w:tabs>
          <w:tab w:val="left" w:pos="1891"/>
        </w:tabs>
        <w:spacing w:line="490" w:lineRule="exact"/>
        <w:ind w:firstLine="90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7B2101" w:rsidRPr="00725098" w:rsidRDefault="007B2101" w:rsidP="009501C3">
      <w:pPr>
        <w:numPr>
          <w:ilvl w:val="2"/>
          <w:numId w:val="1699"/>
        </w:numPr>
        <w:tabs>
          <w:tab w:val="left" w:pos="2020"/>
        </w:tabs>
        <w:spacing w:line="490" w:lineRule="exact"/>
        <w:ind w:firstLine="900"/>
        <w:rPr>
          <w:rFonts w:ascii="Times New Roman" w:hAnsi="Times New Roman" w:cs="Times New Roman"/>
        </w:rPr>
      </w:pPr>
      <w:r w:rsidRPr="00725098">
        <w:rPr>
          <w:rFonts w:ascii="Times New Roman" w:hAnsi="Times New Roman" w:cs="Times New Roman"/>
        </w:rPr>
        <w:t>При разработке рабочей программы по музыке образовательная организация вправе использовать возможности сетевого взаимодействия,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7B2101" w:rsidRPr="00725098" w:rsidRDefault="007B2101" w:rsidP="009501C3">
      <w:pPr>
        <w:numPr>
          <w:ilvl w:val="1"/>
          <w:numId w:val="1699"/>
        </w:numPr>
        <w:tabs>
          <w:tab w:val="left" w:pos="1666"/>
        </w:tabs>
        <w:spacing w:line="490" w:lineRule="exact"/>
        <w:ind w:firstLine="900"/>
        <w:jc w:val="both"/>
        <w:rPr>
          <w:rFonts w:ascii="Times New Roman" w:hAnsi="Times New Roman" w:cs="Times New Roman"/>
        </w:rPr>
      </w:pPr>
      <w:r w:rsidRPr="00725098">
        <w:rPr>
          <w:rFonts w:ascii="Times New Roman" w:hAnsi="Times New Roman" w:cs="Times New Roman"/>
        </w:rPr>
        <w:t>Содержание обучения музыке на уровне начального общего образования.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Инвариантные модули:</w:t>
      </w:r>
    </w:p>
    <w:p w:rsidR="007B2101" w:rsidRPr="00725098" w:rsidRDefault="007B2101" w:rsidP="009501C3">
      <w:pPr>
        <w:numPr>
          <w:ilvl w:val="2"/>
          <w:numId w:val="1699"/>
        </w:numPr>
        <w:tabs>
          <w:tab w:val="left" w:pos="1899"/>
        </w:tabs>
        <w:spacing w:line="490" w:lineRule="exact"/>
        <w:ind w:firstLine="900"/>
        <w:jc w:val="both"/>
        <w:rPr>
          <w:rFonts w:ascii="Times New Roman" w:hAnsi="Times New Roman" w:cs="Times New Roman"/>
        </w:rPr>
      </w:pPr>
      <w:r w:rsidRPr="00725098">
        <w:rPr>
          <w:rFonts w:ascii="Times New Roman" w:hAnsi="Times New Roman" w:cs="Times New Roman"/>
        </w:rPr>
        <w:t>Модуль № 1 «Народная музыка России».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B2101" w:rsidRPr="00725098" w:rsidRDefault="007B2101" w:rsidP="009501C3">
      <w:pPr>
        <w:numPr>
          <w:ilvl w:val="3"/>
          <w:numId w:val="1699"/>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Край, в котором ты живёшь.</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музыкальные традиции малой Родины. Песни, обряды, музыкальные инструменты.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музыкальных традициях своего родного края;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культуре родного края; посещение краеведческого музея; посещение этнографического спектакля, концерта.</w:t>
      </w:r>
    </w:p>
    <w:p w:rsidR="007B2101" w:rsidRPr="00725098" w:rsidRDefault="007B2101" w:rsidP="009501C3">
      <w:pPr>
        <w:numPr>
          <w:ilvl w:val="3"/>
          <w:numId w:val="1699"/>
        </w:numPr>
        <w:tabs>
          <w:tab w:val="left" w:pos="2130"/>
        </w:tabs>
        <w:spacing w:line="490" w:lineRule="exact"/>
        <w:ind w:firstLine="900"/>
        <w:jc w:val="both"/>
        <w:rPr>
          <w:rFonts w:ascii="Times New Roman" w:hAnsi="Times New Roman" w:cs="Times New Roman"/>
        </w:rPr>
      </w:pPr>
      <w:r w:rsidRPr="00725098">
        <w:rPr>
          <w:rFonts w:ascii="Times New Roman" w:hAnsi="Times New Roman" w:cs="Times New Roman"/>
        </w:rPr>
        <w:t>Русский фольклор.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русские народные песни (трудовые, хороводные). Детский фольклор (игровые, заклички, потешки, считалки, прибаутки).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сочинение мелодий, вокальная импровизация на основе текстов игрового детского фольклора;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7B2101" w:rsidRPr="00725098" w:rsidRDefault="007B2101" w:rsidP="009501C3">
      <w:pPr>
        <w:numPr>
          <w:ilvl w:val="3"/>
          <w:numId w:val="1699"/>
        </w:numPr>
        <w:tabs>
          <w:tab w:val="left" w:pos="2130"/>
        </w:tabs>
        <w:spacing w:line="490" w:lineRule="exact"/>
        <w:ind w:firstLine="900"/>
        <w:jc w:val="both"/>
        <w:rPr>
          <w:rFonts w:ascii="Times New Roman" w:hAnsi="Times New Roman" w:cs="Times New Roman"/>
        </w:rPr>
      </w:pPr>
      <w:r w:rsidRPr="00725098">
        <w:rPr>
          <w:rFonts w:ascii="Times New Roman" w:hAnsi="Times New Roman" w:cs="Times New Roman"/>
        </w:rPr>
        <w:t>Русские народные музыкальные инструменты.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русских народных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игры на свирели, ложках.</w:t>
      </w:r>
    </w:p>
    <w:p w:rsidR="007B2101" w:rsidRPr="00725098" w:rsidRDefault="007B2101"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Сказки, мифы и легенды.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народные сказители. Русские народные сказания, былины. Сказки и легенды о музыке и музыкантах.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манерой оказывания нараспев;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сказок, былин, эпических сказаний, рассказываемых нараспев;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 инструментальной музыке определение на слух музыкальных интонаций речитативного характера;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создание иллюстраций к прослушанным музыкальным и литературным произведениям;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B2101" w:rsidRPr="00725098" w:rsidRDefault="007B2101"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Жанры музыкального фольклора.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тембра музыкальных инструментов, отнесение к одной из групп (духовые, ударные, струнные);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импровизации, сочинение к ним ритмических аккомпанементов (звучащими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жестами, на ударных инструментах);</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(свирель) мелодий народных песен, прослеживание мелодии по нотной записи.</w:t>
      </w:r>
    </w:p>
    <w:p w:rsidR="007B2101" w:rsidRPr="00725098" w:rsidRDefault="007B2101" w:rsidP="009501C3">
      <w:pPr>
        <w:numPr>
          <w:ilvl w:val="3"/>
          <w:numId w:val="1699"/>
        </w:numPr>
        <w:tabs>
          <w:tab w:val="left" w:pos="2146"/>
        </w:tabs>
        <w:spacing w:line="490" w:lineRule="exact"/>
        <w:ind w:firstLine="880"/>
        <w:jc w:val="both"/>
        <w:rPr>
          <w:rFonts w:ascii="Times New Roman" w:hAnsi="Times New Roman" w:cs="Times New Roman"/>
        </w:rPr>
      </w:pPr>
      <w:r w:rsidRPr="00725098">
        <w:rPr>
          <w:rFonts w:ascii="Times New Roman" w:hAnsi="Times New Roman" w:cs="Times New Roman"/>
        </w:rPr>
        <w:t>Народные праздники.</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знакомство с праздничными обычаями, обрядами, бытовавшими ранее и сохранившимися сегодня у различных народностей Российской Федерации;</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рассказывающего о символике фольклорного праздника;</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посещение театра, театрализованного представления;</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участие в народных гуляньях на улицах родного города, посёлка.</w:t>
      </w:r>
    </w:p>
    <w:p w:rsidR="007B2101" w:rsidRPr="00725098" w:rsidRDefault="007B2101" w:rsidP="009501C3">
      <w:pPr>
        <w:numPr>
          <w:ilvl w:val="3"/>
          <w:numId w:val="1699"/>
        </w:numPr>
        <w:tabs>
          <w:tab w:val="left" w:pos="2146"/>
        </w:tabs>
        <w:spacing w:line="490" w:lineRule="exact"/>
        <w:ind w:firstLine="880"/>
        <w:jc w:val="both"/>
        <w:rPr>
          <w:rFonts w:ascii="Times New Roman" w:hAnsi="Times New Roman" w:cs="Times New Roman"/>
        </w:rPr>
      </w:pPr>
      <w:r w:rsidRPr="00725098">
        <w:rPr>
          <w:rFonts w:ascii="Times New Roman" w:hAnsi="Times New Roman" w:cs="Times New Roman"/>
        </w:rPr>
        <w:t>Первые артисты, народный театр.</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Содержание: скоморохи. Ярмарочный балаган. Вертеп.</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чтение учебных, справочных текстов по теме;</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диалог с учителем;</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разучивание, исполнение скоморошин;</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rsidR="007B2101" w:rsidRPr="00725098" w:rsidRDefault="007B2101" w:rsidP="009501C3">
      <w:pPr>
        <w:numPr>
          <w:ilvl w:val="3"/>
          <w:numId w:val="1699"/>
        </w:numPr>
        <w:tabs>
          <w:tab w:val="left" w:pos="2150"/>
        </w:tabs>
        <w:spacing w:line="490" w:lineRule="exact"/>
        <w:ind w:firstLine="880"/>
        <w:jc w:val="both"/>
        <w:rPr>
          <w:rFonts w:ascii="Times New Roman" w:hAnsi="Times New Roman" w:cs="Times New Roman"/>
        </w:rPr>
      </w:pPr>
      <w:r w:rsidRPr="00725098">
        <w:rPr>
          <w:rFonts w:ascii="Times New Roman" w:hAnsi="Times New Roman" w:cs="Times New Roman"/>
        </w:rPr>
        <w:t>Фольклор народов России.</w:t>
      </w:r>
    </w:p>
    <w:p w:rsidR="007B2101" w:rsidRPr="00725098" w:rsidRDefault="007B2101" w:rsidP="009976A4">
      <w:pPr>
        <w:spacing w:line="490" w:lineRule="exact"/>
        <w:ind w:firstLine="880"/>
        <w:rPr>
          <w:rFonts w:ascii="Times New Roman" w:hAnsi="Times New Roman" w:cs="Times New Roman"/>
        </w:rPr>
        <w:sectPr w:rsidR="007B2101" w:rsidRPr="00725098">
          <w:headerReference w:type="even" r:id="rId32"/>
          <w:headerReference w:type="default" r:id="rId33"/>
          <w:footerReference w:type="even" r:id="rId34"/>
          <w:footerReference w:type="default" r:id="rId35"/>
          <w:headerReference w:type="first" r:id="rId36"/>
          <w:footerReference w:type="first" r:id="rId37"/>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Содержание: музыкальные традиции, особенности народной музыки </w:t>
      </w:r>
    </w:p>
    <w:p w:rsidR="007B2101" w:rsidRPr="00725098" w:rsidRDefault="007B2101" w:rsidP="009976A4">
      <w:pPr>
        <w:spacing w:line="490" w:lineRule="exact"/>
        <w:ind w:firstLine="880"/>
        <w:rPr>
          <w:rFonts w:ascii="Times New Roman" w:hAnsi="Times New Roman" w:cs="Times New Roman"/>
        </w:rPr>
      </w:pPr>
      <w:r w:rsidRPr="00725098">
        <w:rPr>
          <w:rFonts w:ascii="Times New Roman" w:hAnsi="Times New Roman" w:cs="Times New Roman"/>
        </w:rP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различных народностей Российской Федерации;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песен, танцев, импровизация ритмических аккомпанементов на ударных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музыкальному творчеству народов России.</w:t>
      </w:r>
    </w:p>
    <w:p w:rsidR="007B2101" w:rsidRPr="00725098" w:rsidRDefault="007B2101" w:rsidP="009501C3">
      <w:pPr>
        <w:numPr>
          <w:ilvl w:val="3"/>
          <w:numId w:val="1699"/>
        </w:numPr>
        <w:tabs>
          <w:tab w:val="left" w:pos="2098"/>
        </w:tabs>
        <w:spacing w:line="490" w:lineRule="exact"/>
        <w:ind w:firstLine="900"/>
        <w:rPr>
          <w:rFonts w:ascii="Times New Roman" w:hAnsi="Times New Roman" w:cs="Times New Roman"/>
        </w:rPr>
      </w:pPr>
      <w:r w:rsidRPr="00725098">
        <w:rPr>
          <w:rFonts w:ascii="Times New Roman" w:hAnsi="Times New Roman" w:cs="Times New Roman"/>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варианте;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B2101" w:rsidRPr="00725098" w:rsidRDefault="007B2101" w:rsidP="009501C3">
      <w:pPr>
        <w:numPr>
          <w:ilvl w:val="2"/>
          <w:numId w:val="1699"/>
        </w:numPr>
        <w:tabs>
          <w:tab w:val="left" w:pos="1929"/>
        </w:tabs>
        <w:spacing w:line="490" w:lineRule="exact"/>
        <w:ind w:firstLine="900"/>
        <w:jc w:val="both"/>
        <w:rPr>
          <w:rFonts w:ascii="Times New Roman" w:hAnsi="Times New Roman" w:cs="Times New Roman"/>
        </w:rPr>
      </w:pPr>
      <w:r w:rsidRPr="00725098">
        <w:rPr>
          <w:rFonts w:ascii="Times New Roman" w:hAnsi="Times New Roman" w:cs="Times New Roman"/>
        </w:rPr>
        <w:t>Модуль № 2 «Классическая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B2101" w:rsidRPr="00725098" w:rsidRDefault="007B2101" w:rsidP="009501C3">
      <w:pPr>
        <w:numPr>
          <w:ilvl w:val="3"/>
          <w:numId w:val="1699"/>
        </w:numPr>
        <w:tabs>
          <w:tab w:val="left" w:pos="2140"/>
        </w:tabs>
        <w:spacing w:line="490" w:lineRule="exact"/>
        <w:ind w:firstLine="900"/>
        <w:jc w:val="both"/>
        <w:rPr>
          <w:rFonts w:ascii="Times New Roman" w:hAnsi="Times New Roman" w:cs="Times New Roman"/>
        </w:rPr>
      </w:pPr>
      <w:r w:rsidRPr="00725098">
        <w:rPr>
          <w:rFonts w:ascii="Times New Roman" w:hAnsi="Times New Roman" w:cs="Times New Roman"/>
        </w:rPr>
        <w:t>Композитор - исполнитель - слушатель.</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B2101" w:rsidRPr="00725098" w:rsidRDefault="007B2101" w:rsidP="009976A4">
      <w:pPr>
        <w:spacing w:line="490" w:lineRule="exact"/>
        <w:ind w:left="900" w:right="3480"/>
        <w:rPr>
          <w:rFonts w:ascii="Times New Roman" w:hAnsi="Times New Roman" w:cs="Times New Roman"/>
        </w:rPr>
      </w:pPr>
      <w:r w:rsidRPr="00725098">
        <w:rPr>
          <w:rFonts w:ascii="Times New Roman" w:hAnsi="Times New Roman" w:cs="Times New Roman"/>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«Я - исполнитель» (игра - имитация исполнительских движений);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 «Я - композитор» (сочинение небольших попевок, мелодических фраз);</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правил поведения на концерте;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B2101" w:rsidRPr="00725098" w:rsidRDefault="007B2101" w:rsidP="009501C3">
      <w:pPr>
        <w:numPr>
          <w:ilvl w:val="3"/>
          <w:numId w:val="1699"/>
        </w:numPr>
        <w:tabs>
          <w:tab w:val="left" w:pos="2140"/>
        </w:tabs>
        <w:spacing w:line="490" w:lineRule="exact"/>
        <w:ind w:firstLine="900"/>
        <w:jc w:val="both"/>
        <w:rPr>
          <w:rFonts w:ascii="Times New Roman" w:hAnsi="Times New Roman" w:cs="Times New Roman"/>
        </w:rPr>
      </w:pPr>
      <w:r w:rsidRPr="00725098">
        <w:rPr>
          <w:rFonts w:ascii="Times New Roman" w:hAnsi="Times New Roman" w:cs="Times New Roman"/>
        </w:rPr>
        <w:t>Композиторы - детям.</w:t>
      </w:r>
    </w:p>
    <w:p w:rsidR="007B2101" w:rsidRPr="00725098" w:rsidRDefault="007B2101" w:rsidP="009976A4">
      <w:pPr>
        <w:tabs>
          <w:tab w:val="left" w:pos="2863"/>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детская музыка П.И. Чайковского, С.С. Прокофьева,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Д.Б. Кабалевского и других композиторов. Понятие жанра. Песня, танец, марш.</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 определение основного характера, музыкально</w:t>
      </w:r>
      <w:r w:rsidRPr="00725098">
        <w:rPr>
          <w:rFonts w:ascii="Times New Roman" w:hAnsi="Times New Roman" w:cs="Times New Roman"/>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B2101" w:rsidRPr="00725098" w:rsidRDefault="007B2101" w:rsidP="009501C3">
      <w:pPr>
        <w:numPr>
          <w:ilvl w:val="3"/>
          <w:numId w:val="1699"/>
        </w:numPr>
        <w:tabs>
          <w:tab w:val="left" w:pos="2146"/>
        </w:tabs>
        <w:spacing w:line="490" w:lineRule="exact"/>
        <w:ind w:firstLine="900"/>
        <w:jc w:val="both"/>
        <w:rPr>
          <w:rFonts w:ascii="Times New Roman" w:hAnsi="Times New Roman" w:cs="Times New Roman"/>
        </w:rPr>
      </w:pPr>
      <w:r w:rsidRPr="00725098">
        <w:rPr>
          <w:rFonts w:ascii="Times New Roman" w:hAnsi="Times New Roman" w:cs="Times New Roman"/>
        </w:rPr>
        <w:t>Оркестр.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слушание музыки в исполнении оркестра; просмотр видеозаписи; диалог с учителем о роли дирижёра;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«Я - дирижёр» - игра-имитация дирижёрских жестов во время звучания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7B2101" w:rsidRPr="00725098" w:rsidRDefault="007B2101" w:rsidP="009501C3">
      <w:pPr>
        <w:numPr>
          <w:ilvl w:val="3"/>
          <w:numId w:val="1699"/>
        </w:numPr>
        <w:tabs>
          <w:tab w:val="left" w:pos="214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Фортепиано.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многообразием красок фортепиано;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фортепианных пьес в исполнении известных пианистов;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«Я - пианист» - игра-имитация исполнительских движений во время</w:t>
      </w:r>
    </w:p>
    <w:p w:rsidR="007B2101" w:rsidRPr="00725098" w:rsidRDefault="007B2101" w:rsidP="009976A4">
      <w:pPr>
        <w:spacing w:line="490" w:lineRule="exact"/>
        <w:jc w:val="right"/>
        <w:rPr>
          <w:rFonts w:ascii="Times New Roman" w:hAnsi="Times New Roman" w:cs="Times New Roman"/>
        </w:rPr>
      </w:pPr>
      <w:r w:rsidRPr="00725098">
        <w:rPr>
          <w:rFonts w:ascii="Times New Roman" w:hAnsi="Times New Roman" w:cs="Times New Roman"/>
        </w:rPr>
        <w:t>звучания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детских пьес на фортепиано в исполнении учителя;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7B2101" w:rsidRPr="00725098" w:rsidRDefault="007B2101"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Флейта.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устройством и тембрами классических музыкальных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фрагментов в исполнении известных музыкантов- инструменталистов;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сказок и легенд, рассказывающих о музыкальных инструментах, истории их появления.</w:t>
      </w:r>
    </w:p>
    <w:p w:rsidR="007B2101" w:rsidRPr="00725098" w:rsidRDefault="007B2101"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Скрипка, виолончель.</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певучесть тембров струнных смычковых инструментов,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композиторы, сочинявшие скрипичную музыку, знаменитые исполнители, мастера, изготавливавшие инструменты.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игра-имитация исполнительских движений во время звучания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конкретных произведений и их авторов, определения тембров звучащих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посвящённых музыкальным инструментам;</w:t>
      </w:r>
    </w:p>
    <w:p w:rsidR="007B2101" w:rsidRPr="00725098" w:rsidRDefault="007B2101" w:rsidP="009976A4">
      <w:pPr>
        <w:spacing w:line="490" w:lineRule="exact"/>
        <w:jc w:val="right"/>
        <w:rPr>
          <w:rFonts w:ascii="Times New Roman" w:hAnsi="Times New Roman" w:cs="Times New Roman"/>
        </w:rPr>
      </w:pPr>
      <w:r w:rsidRPr="00725098">
        <w:rPr>
          <w:rFonts w:ascii="Times New Roman" w:hAnsi="Times New Roman" w:cs="Times New Roman"/>
        </w:rPr>
        <w:t>вариативно: посещение концерта инструментальной музыки; «Паспорт</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инструмента» - исследовательская работа, предполагающая описание внешнего вида и особенностей звучания инструмента, способов игры на нём.</w:t>
      </w:r>
    </w:p>
    <w:p w:rsidR="007B2101" w:rsidRPr="00725098" w:rsidRDefault="007B2101" w:rsidP="009501C3">
      <w:pPr>
        <w:numPr>
          <w:ilvl w:val="3"/>
          <w:numId w:val="1699"/>
        </w:numPr>
        <w:tabs>
          <w:tab w:val="left" w:pos="2118"/>
        </w:tabs>
        <w:spacing w:line="490" w:lineRule="exact"/>
        <w:ind w:left="900"/>
        <w:jc w:val="both"/>
        <w:rPr>
          <w:rFonts w:ascii="Times New Roman" w:hAnsi="Times New Roman" w:cs="Times New Roman"/>
        </w:rPr>
      </w:pPr>
      <w:r w:rsidRPr="00725098">
        <w:rPr>
          <w:rFonts w:ascii="Times New Roman" w:hAnsi="Times New Roman" w:cs="Times New Roman"/>
        </w:rPr>
        <w:t>Вокальная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что значит красивое пение;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вокальных музыкальных произведений и их авторов;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7B2101" w:rsidRPr="00725098" w:rsidRDefault="007B2101" w:rsidP="009501C3">
      <w:pPr>
        <w:numPr>
          <w:ilvl w:val="3"/>
          <w:numId w:val="1699"/>
        </w:numPr>
        <w:tabs>
          <w:tab w:val="left" w:pos="2123"/>
        </w:tabs>
        <w:spacing w:line="490" w:lineRule="exact"/>
        <w:ind w:left="900"/>
        <w:jc w:val="both"/>
        <w:rPr>
          <w:rFonts w:ascii="Times New Roman" w:hAnsi="Times New Roman" w:cs="Times New Roman"/>
        </w:rPr>
      </w:pPr>
      <w:r w:rsidRPr="00725098">
        <w:rPr>
          <w:rFonts w:ascii="Times New Roman" w:hAnsi="Times New Roman" w:cs="Times New Roman"/>
        </w:rPr>
        <w:t>Инструментальная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жанры камерной инструментальной музыки: этюд, пьеса. Альбом. Цикл. Сюита. Соната. Квартет.</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ight="2180"/>
        <w:rPr>
          <w:rFonts w:ascii="Times New Roman" w:hAnsi="Times New Roman" w:cs="Times New Roman"/>
        </w:rPr>
      </w:pPr>
      <w:r w:rsidRPr="00725098">
        <w:rPr>
          <w:rFonts w:ascii="Times New Roman" w:hAnsi="Times New Roman" w:cs="Times New Roman"/>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инструментальной музыки; составление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словаря музыкальных жанров.</w:t>
      </w:r>
    </w:p>
    <w:p w:rsidR="007B2101" w:rsidRPr="00725098" w:rsidRDefault="007B2101"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Программная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программное название, известный сюжет, литературный эпиграф.</w:t>
      </w:r>
    </w:p>
    <w:p w:rsidR="007B2101" w:rsidRPr="00725098" w:rsidRDefault="007B2101" w:rsidP="009976A4">
      <w:pPr>
        <w:spacing w:line="490" w:lineRule="exact"/>
        <w:ind w:left="900" w:right="3760"/>
        <w:rPr>
          <w:rFonts w:ascii="Times New Roman" w:hAnsi="Times New Roman" w:cs="Times New Roman"/>
        </w:rPr>
      </w:pPr>
      <w:r w:rsidRPr="00725098">
        <w:rPr>
          <w:rFonts w:ascii="Times New Roman" w:hAnsi="Times New Roman" w:cs="Times New Roman"/>
        </w:rPr>
        <w:t>Виды деятельности обучающихся: слушание произведений программной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музыкального образа, музыкальных средств, использованных композитором;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7B2101" w:rsidRPr="00725098" w:rsidRDefault="007B2101" w:rsidP="009501C3">
      <w:pPr>
        <w:numPr>
          <w:ilvl w:val="3"/>
          <w:numId w:val="1699"/>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Симфоническая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симфонический оркестр, тембры, группы инструментов, симфония, симфоническая картина.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7B2101" w:rsidRPr="00725098" w:rsidRDefault="007B2101" w:rsidP="009976A4">
      <w:pPr>
        <w:spacing w:line="490" w:lineRule="exact"/>
        <w:ind w:left="900" w:right="5820"/>
        <w:rPr>
          <w:rFonts w:ascii="Times New Roman" w:hAnsi="Times New Roman" w:cs="Times New Roman"/>
        </w:rPr>
      </w:pPr>
      <w:r w:rsidRPr="00725098">
        <w:rPr>
          <w:rFonts w:ascii="Times New Roman" w:hAnsi="Times New Roman" w:cs="Times New Roman"/>
        </w:rPr>
        <w:t>«дирижирование» оркестром; музыкальная викторина;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симфонической музыки; просмотр фильма об устройстве оркестра.</w:t>
      </w:r>
    </w:p>
    <w:p w:rsidR="007B2101" w:rsidRPr="00725098" w:rsidRDefault="007B2101" w:rsidP="009501C3">
      <w:pPr>
        <w:numPr>
          <w:ilvl w:val="3"/>
          <w:numId w:val="1699"/>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Русские композиторы-классики.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выдающихся отечественных композиторов.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выдающихся композиторов, отдельными фактами из их биографии;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характеристика музыкальных образов, музыкально-выразительных средств; наблюдение за развитием музыки; определение жанра, формы;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B2101" w:rsidRPr="00725098" w:rsidRDefault="007B2101" w:rsidP="009501C3">
      <w:pPr>
        <w:numPr>
          <w:ilvl w:val="3"/>
          <w:numId w:val="1699"/>
        </w:numPr>
        <w:tabs>
          <w:tab w:val="left" w:pos="2310"/>
        </w:tabs>
        <w:spacing w:line="490" w:lineRule="exact"/>
        <w:ind w:left="900"/>
        <w:jc w:val="both"/>
        <w:rPr>
          <w:rFonts w:ascii="Times New Roman" w:hAnsi="Times New Roman" w:cs="Times New Roman"/>
        </w:rPr>
      </w:pPr>
      <w:r w:rsidRPr="00725098">
        <w:rPr>
          <w:rFonts w:ascii="Times New Roman" w:hAnsi="Times New Roman" w:cs="Times New Roman"/>
        </w:rPr>
        <w:t>Европейские композиторы-классики.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творчество выдающихся зарубежных композиторов.</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выдающихся композиторов, отдельными фактами из их биографии;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слушание музыки;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B2101" w:rsidRPr="00725098" w:rsidRDefault="007B2101" w:rsidP="009501C3">
      <w:pPr>
        <w:numPr>
          <w:ilvl w:val="3"/>
          <w:numId w:val="1699"/>
        </w:numPr>
        <w:tabs>
          <w:tab w:val="left" w:pos="2310"/>
        </w:tabs>
        <w:spacing w:line="490" w:lineRule="exact"/>
        <w:ind w:left="900"/>
        <w:jc w:val="both"/>
        <w:rPr>
          <w:rFonts w:ascii="Times New Roman" w:hAnsi="Times New Roman" w:cs="Times New Roman"/>
        </w:rPr>
      </w:pPr>
      <w:r w:rsidRPr="00725098">
        <w:rPr>
          <w:rFonts w:ascii="Times New Roman" w:hAnsi="Times New Roman" w:cs="Times New Roman"/>
        </w:rPr>
        <w:t>Мастерство исполнителя.</w:t>
      </w:r>
    </w:p>
    <w:p w:rsidR="007B2101" w:rsidRPr="00725098" w:rsidRDefault="007B2101" w:rsidP="009976A4">
      <w:pPr>
        <w:tabs>
          <w:tab w:val="left" w:pos="319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творчество выдающихся исполнителей-певцов,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инструменталистов, дирижёров. Консерватория, филармония, Конкурс имени П.И. Чайковского.</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творчеством выдающихся исполнителей классической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7B2101" w:rsidRPr="00725098" w:rsidRDefault="007B2101" w:rsidP="009976A4">
      <w:pPr>
        <w:spacing w:line="490" w:lineRule="exact"/>
        <w:ind w:left="900" w:right="2400"/>
        <w:rPr>
          <w:rFonts w:ascii="Times New Roman" w:hAnsi="Times New Roman" w:cs="Times New Roman"/>
        </w:rPr>
      </w:pPr>
      <w:r w:rsidRPr="00725098">
        <w:rPr>
          <w:rFonts w:ascii="Times New Roman" w:hAnsi="Times New Roman" w:cs="Times New Roman"/>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7B2101" w:rsidRPr="00725098" w:rsidRDefault="007B2101" w:rsidP="009501C3">
      <w:pPr>
        <w:numPr>
          <w:ilvl w:val="2"/>
          <w:numId w:val="1699"/>
        </w:numPr>
        <w:tabs>
          <w:tab w:val="left" w:pos="1894"/>
        </w:tabs>
        <w:spacing w:line="490" w:lineRule="exact"/>
        <w:ind w:firstLine="900"/>
        <w:jc w:val="both"/>
        <w:rPr>
          <w:rFonts w:ascii="Times New Roman" w:hAnsi="Times New Roman" w:cs="Times New Roman"/>
        </w:rPr>
      </w:pPr>
      <w:r w:rsidRPr="00725098">
        <w:rPr>
          <w:rFonts w:ascii="Times New Roman" w:hAnsi="Times New Roman" w:cs="Times New Roman"/>
        </w:rPr>
        <w:t>Модуль № 3 «Музыка в жизни человека».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B2101" w:rsidRPr="00725098" w:rsidRDefault="007B2101" w:rsidP="009501C3">
      <w:pPr>
        <w:numPr>
          <w:ilvl w:val="3"/>
          <w:numId w:val="1699"/>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Красота и вдохновение.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под музыку лирического характера «Цветы распускаются под музыку»;</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выстраивание хорового унисона - вокального и психологического; одновременное взятие и снятие звука, навыки певческого дыхания по руке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дирижёра;</w:t>
      </w:r>
    </w:p>
    <w:p w:rsidR="007B2101" w:rsidRPr="00725098" w:rsidRDefault="007B2101" w:rsidP="009976A4">
      <w:pPr>
        <w:spacing w:line="490" w:lineRule="exact"/>
        <w:ind w:left="900" w:right="4320"/>
        <w:rPr>
          <w:rFonts w:ascii="Times New Roman" w:hAnsi="Times New Roman" w:cs="Times New Roman"/>
        </w:rPr>
      </w:pPr>
      <w:r w:rsidRPr="00725098">
        <w:rPr>
          <w:rFonts w:ascii="Times New Roman" w:hAnsi="Times New Roman" w:cs="Times New Roman"/>
        </w:rPr>
        <w:t>разучивание, исполнение красивой песни; вариативно: разучивание хоровода</w:t>
      </w:r>
    </w:p>
    <w:p w:rsidR="007B2101" w:rsidRPr="00725098" w:rsidRDefault="007B2101" w:rsidP="009501C3">
      <w:pPr>
        <w:numPr>
          <w:ilvl w:val="3"/>
          <w:numId w:val="1699"/>
        </w:numPr>
        <w:tabs>
          <w:tab w:val="left" w:pos="211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пейзажи.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программной музыки, посвящённой образам природы;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7B2101" w:rsidRPr="00725098" w:rsidRDefault="007B2101" w:rsidP="009501C3">
      <w:pPr>
        <w:numPr>
          <w:ilvl w:val="3"/>
          <w:numId w:val="1699"/>
        </w:numPr>
        <w:tabs>
          <w:tab w:val="left" w:pos="211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портреты.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вокальной, программной инструментальной музыки, посвящённой образам людей, сказочных персонажей;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7B2101" w:rsidRPr="00725098" w:rsidRDefault="007B2101" w:rsidP="009501C3">
      <w:pPr>
        <w:numPr>
          <w:ilvl w:val="3"/>
          <w:numId w:val="1699"/>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Какой же праздник без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создающая настроение праздника. Музыка в цирке, на уличном шествии, спортивном празднике.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 о значении музыки на празднике;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слушание произведений торжественного, праздничного характера;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«дирижирование» фрагментами произведений;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конкурс на лучшего «дирижёра»;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7B2101" w:rsidRPr="00725098" w:rsidRDefault="007B2101" w:rsidP="009501C3">
      <w:pPr>
        <w:numPr>
          <w:ilvl w:val="3"/>
          <w:numId w:val="1699"/>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Танцы, игры и веселье.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игра звуками. Танец - искусство и радость движения. Примеры популярных танцев.</w:t>
      </w:r>
    </w:p>
    <w:p w:rsidR="007B2101" w:rsidRPr="00725098" w:rsidRDefault="007B2101" w:rsidP="009976A4">
      <w:pPr>
        <w:spacing w:line="490" w:lineRule="exact"/>
        <w:ind w:left="900" w:right="2840"/>
        <w:rPr>
          <w:rFonts w:ascii="Times New Roman" w:hAnsi="Times New Roman" w:cs="Times New Roman"/>
        </w:rPr>
      </w:pPr>
      <w:r w:rsidRPr="00725098">
        <w:rPr>
          <w:rFonts w:ascii="Times New Roman" w:hAnsi="Times New Roman" w:cs="Times New Roman"/>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зачем люди танцуют;</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ритмическая импровизация в стиле определённого танцевального жанра;</w:t>
      </w:r>
    </w:p>
    <w:p w:rsidR="007B2101" w:rsidRPr="00725098" w:rsidRDefault="007B2101" w:rsidP="009501C3">
      <w:pPr>
        <w:numPr>
          <w:ilvl w:val="3"/>
          <w:numId w:val="1699"/>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Музыка на войне, музыка о войне.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художественных текстов, посвящённых песням Великой Отечественной войны;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7B2101" w:rsidRPr="00725098" w:rsidRDefault="007B2101" w:rsidP="009501C3">
      <w:pPr>
        <w:numPr>
          <w:ilvl w:val="3"/>
          <w:numId w:val="169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Главный музыкальный символ.</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rsidR="007B2101" w:rsidRPr="00725098" w:rsidRDefault="007B2101" w:rsidP="009976A4">
      <w:pPr>
        <w:spacing w:line="490" w:lineRule="exact"/>
        <w:ind w:left="900" w:right="980"/>
        <w:rPr>
          <w:rFonts w:ascii="Times New Roman" w:hAnsi="Times New Roman" w:cs="Times New Roman"/>
        </w:rPr>
      </w:pPr>
      <w:r w:rsidRPr="00725098">
        <w:rPr>
          <w:rFonts w:ascii="Times New Roman" w:hAnsi="Times New Roman" w:cs="Times New Roman"/>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этических вопросов, связанных с государственными символами страны;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Гимна своей республики, города, школы.</w:t>
      </w:r>
    </w:p>
    <w:p w:rsidR="007B2101" w:rsidRPr="00725098" w:rsidRDefault="007B2101" w:rsidP="009501C3">
      <w:pPr>
        <w:numPr>
          <w:ilvl w:val="3"/>
          <w:numId w:val="169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Искусство времени.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музыкальных произведений, передающих образ непрерывного движения;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своими телесными реакциями (дыхание, пульс, мышечный тонус) при восприятии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7B2101" w:rsidRPr="00725098" w:rsidRDefault="007B2101" w:rsidP="009501C3">
      <w:pPr>
        <w:numPr>
          <w:ilvl w:val="2"/>
          <w:numId w:val="1699"/>
        </w:numPr>
        <w:tabs>
          <w:tab w:val="left" w:pos="1929"/>
        </w:tabs>
        <w:spacing w:line="490" w:lineRule="exact"/>
        <w:ind w:firstLine="900"/>
        <w:jc w:val="both"/>
        <w:rPr>
          <w:rFonts w:ascii="Times New Roman" w:hAnsi="Times New Roman" w:cs="Times New Roman"/>
        </w:rPr>
      </w:pPr>
      <w:r w:rsidRPr="00725098">
        <w:rPr>
          <w:rFonts w:ascii="Times New Roman" w:hAnsi="Times New Roman" w:cs="Times New Roman"/>
        </w:rPr>
        <w:t>Модуль № 4 «Музыка народов мира».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7B2101" w:rsidRPr="00725098" w:rsidRDefault="007B2101" w:rsidP="009501C3">
      <w:pPr>
        <w:numPr>
          <w:ilvl w:val="3"/>
          <w:numId w:val="1699"/>
        </w:numPr>
        <w:tabs>
          <w:tab w:val="left" w:pos="2126"/>
        </w:tabs>
        <w:spacing w:line="490" w:lineRule="exact"/>
        <w:ind w:firstLine="900"/>
        <w:jc w:val="both"/>
        <w:rPr>
          <w:rFonts w:ascii="Times New Roman" w:hAnsi="Times New Roman" w:cs="Times New Roman"/>
        </w:rPr>
      </w:pPr>
      <w:r w:rsidRPr="00725098">
        <w:rPr>
          <w:rFonts w:ascii="Times New Roman" w:hAnsi="Times New Roman" w:cs="Times New Roman"/>
        </w:rPr>
        <w:t>Певец своего народа.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B2101" w:rsidRPr="00725098" w:rsidRDefault="007B2101" w:rsidP="009976A4">
      <w:pPr>
        <w:spacing w:line="490" w:lineRule="exact"/>
        <w:ind w:left="900" w:right="386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7B2101" w:rsidRPr="00725098" w:rsidRDefault="007B2101" w:rsidP="009976A4">
      <w:pPr>
        <w:tabs>
          <w:tab w:val="left" w:pos="6545"/>
        </w:tabs>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w:t>
      </w:r>
      <w:r w:rsidRPr="00725098">
        <w:rPr>
          <w:rFonts w:ascii="Times New Roman" w:hAnsi="Times New Roman" w:cs="Times New Roman"/>
        </w:rPr>
        <w:tab/>
        <w:t>посвящённые выдающимся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композиторам.</w:t>
      </w:r>
    </w:p>
    <w:p w:rsidR="007B2101" w:rsidRPr="00725098" w:rsidRDefault="007B2101" w:rsidP="009501C3">
      <w:pPr>
        <w:numPr>
          <w:ilvl w:val="3"/>
          <w:numId w:val="1699"/>
        </w:numPr>
        <w:tabs>
          <w:tab w:val="left" w:pos="2126"/>
        </w:tabs>
        <w:spacing w:line="490" w:lineRule="exact"/>
        <w:ind w:firstLine="900"/>
        <w:jc w:val="both"/>
        <w:rPr>
          <w:rFonts w:ascii="Times New Roman" w:hAnsi="Times New Roman" w:cs="Times New Roman"/>
        </w:rPr>
      </w:pPr>
      <w:r w:rsidRPr="00725098">
        <w:rPr>
          <w:rFonts w:ascii="Times New Roman" w:hAnsi="Times New Roman" w:cs="Times New Roman"/>
        </w:rPr>
        <w:t>Музыка стран ближнего зарубежья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B2101" w:rsidRPr="00725098" w:rsidRDefault="007B2101" w:rsidP="009976A4">
      <w:pPr>
        <w:spacing w:line="490" w:lineRule="exact"/>
        <w:ind w:firstLine="900"/>
        <w:rPr>
          <w:rFonts w:ascii="Times New Roman" w:hAnsi="Times New Roman" w:cs="Times New Roman"/>
        </w:rPr>
        <w:sectPr w:rsidR="007B2101" w:rsidRPr="00725098">
          <w:headerReference w:type="even" r:id="rId38"/>
          <w:headerReference w:type="default" r:id="rId39"/>
          <w:footerReference w:type="even" r:id="rId40"/>
          <w:footerReference w:type="default" r:id="rId41"/>
          <w:headerReference w:type="first" r:id="rId42"/>
          <w:footerReference w:type="first" r:id="rId43"/>
          <w:pgSz w:w="11900" w:h="16840"/>
          <w:pgMar w:top="869" w:right="473" w:bottom="809" w:left="1131" w:header="0" w:footer="3" w:gutter="0"/>
          <w:cols w:space="720"/>
          <w:noEndnote/>
          <w:titlePg/>
          <w:docGrid w:linePitch="360"/>
        </w:sectPr>
      </w:pPr>
      <w:r w:rsidRPr="00725098">
        <w:rPr>
          <w:rFonts w:ascii="Times New Roman" w:hAnsi="Times New Roman" w:cs="Times New Roman"/>
        </w:rPr>
        <w:t>знакомство с внешним видом, осо</w:t>
      </w:r>
      <w:r>
        <w:rPr>
          <w:rFonts w:ascii="Times New Roman" w:hAnsi="Times New Roman" w:cs="Times New Roman"/>
        </w:rPr>
        <w:t>бенностями исполнения и звучания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народных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7B2101" w:rsidRPr="00725098" w:rsidRDefault="007B2101" w:rsidP="009501C3">
      <w:pPr>
        <w:numPr>
          <w:ilvl w:val="3"/>
          <w:numId w:val="1699"/>
        </w:numPr>
        <w:tabs>
          <w:tab w:val="left" w:pos="2114"/>
        </w:tabs>
        <w:spacing w:line="490" w:lineRule="exact"/>
        <w:ind w:firstLine="900"/>
        <w:jc w:val="both"/>
        <w:rPr>
          <w:rFonts w:ascii="Times New Roman" w:hAnsi="Times New Roman" w:cs="Times New Roman"/>
        </w:rPr>
      </w:pPr>
      <w:r w:rsidRPr="00725098">
        <w:rPr>
          <w:rFonts w:ascii="Times New Roman" w:hAnsi="Times New Roman" w:cs="Times New Roman"/>
        </w:rPr>
        <w:t>Музыка стран дальнего зарубежья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Смешение традиций и культур в музыке Северной Америки.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народных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7B2101" w:rsidRPr="00725098" w:rsidRDefault="007B2101" w:rsidP="009501C3">
      <w:pPr>
        <w:numPr>
          <w:ilvl w:val="3"/>
          <w:numId w:val="1699"/>
        </w:numPr>
        <w:tabs>
          <w:tab w:val="left" w:pos="2111"/>
        </w:tabs>
        <w:spacing w:line="490" w:lineRule="exact"/>
        <w:ind w:firstLine="900"/>
        <w:jc w:val="both"/>
        <w:rPr>
          <w:rFonts w:ascii="Times New Roman" w:hAnsi="Times New Roman" w:cs="Times New Roman"/>
        </w:rPr>
      </w:pPr>
      <w:r w:rsidRPr="00725098">
        <w:rPr>
          <w:rFonts w:ascii="Times New Roman" w:hAnsi="Times New Roman" w:cs="Times New Roman"/>
        </w:rPr>
        <w:t>Диалог культур.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B2101" w:rsidRPr="00725098" w:rsidRDefault="007B2101" w:rsidP="009976A4">
      <w:pPr>
        <w:spacing w:line="490" w:lineRule="exact"/>
        <w:ind w:left="900" w:right="390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доступных вокальных сочинений;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посвящённые выдающимся композиторам.</w:t>
      </w:r>
    </w:p>
    <w:p w:rsidR="007B2101" w:rsidRPr="00725098" w:rsidRDefault="007B2101" w:rsidP="009501C3">
      <w:pPr>
        <w:numPr>
          <w:ilvl w:val="0"/>
          <w:numId w:val="1700"/>
        </w:numPr>
        <w:tabs>
          <w:tab w:val="left" w:pos="1932"/>
        </w:tabs>
        <w:spacing w:line="490" w:lineRule="exact"/>
        <w:ind w:firstLine="900"/>
        <w:jc w:val="both"/>
        <w:rPr>
          <w:rFonts w:ascii="Times New Roman" w:hAnsi="Times New Roman" w:cs="Times New Roman"/>
        </w:rPr>
      </w:pPr>
      <w:r w:rsidRPr="00725098">
        <w:rPr>
          <w:rFonts w:ascii="Times New Roman" w:hAnsi="Times New Roman" w:cs="Times New Roman"/>
        </w:rPr>
        <w:t>Модуль № 5 «Духовная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B2101" w:rsidRPr="00725098" w:rsidRDefault="007B2101" w:rsidP="009501C3">
      <w:pPr>
        <w:numPr>
          <w:ilvl w:val="0"/>
          <w:numId w:val="1701"/>
        </w:numPr>
        <w:tabs>
          <w:tab w:val="left" w:pos="2143"/>
        </w:tabs>
        <w:spacing w:line="490" w:lineRule="exact"/>
        <w:ind w:firstLine="900"/>
        <w:jc w:val="both"/>
        <w:rPr>
          <w:rFonts w:ascii="Times New Roman" w:hAnsi="Times New Roman" w:cs="Times New Roman"/>
        </w:rPr>
      </w:pPr>
      <w:r w:rsidRPr="00725098">
        <w:rPr>
          <w:rFonts w:ascii="Times New Roman" w:hAnsi="Times New Roman" w:cs="Times New Roman"/>
        </w:rPr>
        <w:t>Звучание храма.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колокола, колокольные звоны (благовест, трезвон и другие), звонарские приговорки. Колокольность в музыке русских композиторов.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обобщение жизненного опыта, связанного со звучанием колоколов;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традициях изготовления колоколов, значении колокольного звона;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видами колокольных звонов;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выявление, обсуждение характера, выразительных средств, использованных композитором;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 имитация движений звонаря на колокольне;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и артикуляционные упражнения на основе звонарских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приговорок;</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7B2101" w:rsidRPr="00725098" w:rsidRDefault="007B2101" w:rsidP="009501C3">
      <w:pPr>
        <w:numPr>
          <w:ilvl w:val="0"/>
          <w:numId w:val="1701"/>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Песни верующих.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разучивание, исполнение вокальных произведений религиозного содержания;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характере музыки, манере исполнения, выразительных средствах;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документального фильма о значении молитвы; рисование по мотивам прослушанных музыкальных произведений.</w:t>
      </w:r>
    </w:p>
    <w:p w:rsidR="007B2101" w:rsidRPr="00725098" w:rsidRDefault="007B2101" w:rsidP="009501C3">
      <w:pPr>
        <w:numPr>
          <w:ilvl w:val="0"/>
          <w:numId w:val="1701"/>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Инструментальная музыка в церкви.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орган и его роль в богослужении. Творчество И.С. Баха.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описание впечатления от восприятия, характеристика музыкально</w:t>
      </w:r>
      <w:r w:rsidRPr="00725098">
        <w:rPr>
          <w:rFonts w:ascii="Times New Roman" w:hAnsi="Times New Roman" w:cs="Times New Roman"/>
        </w:rPr>
        <w:softHyphen/>
        <w:t>выразительных средств;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наблюдение за трансформацией музыкального образа;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органной музыки; рассматривание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B2101" w:rsidRPr="00725098" w:rsidRDefault="007B2101" w:rsidP="009501C3">
      <w:pPr>
        <w:numPr>
          <w:ilvl w:val="0"/>
          <w:numId w:val="1701"/>
        </w:numPr>
        <w:tabs>
          <w:tab w:val="left" w:pos="2151"/>
        </w:tabs>
        <w:spacing w:line="490" w:lineRule="exact"/>
        <w:ind w:firstLine="900"/>
        <w:jc w:val="both"/>
        <w:rPr>
          <w:rFonts w:ascii="Times New Roman" w:hAnsi="Times New Roman" w:cs="Times New Roman"/>
        </w:rPr>
      </w:pPr>
      <w:r w:rsidRPr="00725098">
        <w:rPr>
          <w:rFonts w:ascii="Times New Roman" w:hAnsi="Times New Roman" w:cs="Times New Roman"/>
        </w:rPr>
        <w:t>Искусство Русской православной церкви.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прослеживание исполняемых мелодий по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 типа мелодического движения, особенностей ритма, темпа, динамики;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сопоставление произведений музыки и живописи, посвящённых святым, Христу, Богородице;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храма; поиск в Интернете информации о Крещении Руси, святых, об иконах.</w:t>
      </w:r>
    </w:p>
    <w:p w:rsidR="007B2101" w:rsidRPr="00725098" w:rsidRDefault="007B2101" w:rsidP="009501C3">
      <w:pPr>
        <w:numPr>
          <w:ilvl w:val="0"/>
          <w:numId w:val="1701"/>
        </w:numPr>
        <w:tabs>
          <w:tab w:val="left" w:pos="2156"/>
        </w:tabs>
        <w:spacing w:line="490" w:lineRule="exact"/>
        <w:ind w:firstLine="900"/>
        <w:jc w:val="both"/>
        <w:rPr>
          <w:rFonts w:ascii="Times New Roman" w:hAnsi="Times New Roman" w:cs="Times New Roman"/>
        </w:rPr>
      </w:pPr>
      <w:r w:rsidRPr="00725098">
        <w:rPr>
          <w:rFonts w:ascii="Times New Roman" w:hAnsi="Times New Roman" w:cs="Times New Roman"/>
        </w:rPr>
        <w:t>Религиозные праздники.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фрагментов праздничных богослужений, определение характера музыки, её религиозного содержания;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(с использованием нотного текста), исполнение доступных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вокальных произведений духовной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7B2101" w:rsidRPr="00725098" w:rsidRDefault="007B2101" w:rsidP="009501C3">
      <w:pPr>
        <w:numPr>
          <w:ilvl w:val="0"/>
          <w:numId w:val="1700"/>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Модуль № 6 «Музыка театра и кино».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B2101" w:rsidRPr="00725098" w:rsidRDefault="007B2101" w:rsidP="009501C3">
      <w:pPr>
        <w:numPr>
          <w:ilvl w:val="0"/>
          <w:numId w:val="1702"/>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сказка на сцене, на экране.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характеры персонажей, отражённые в музыке. Тембр голоса. Соло. Хор, ансамбль.</w:t>
      </w:r>
    </w:p>
    <w:p w:rsidR="007B2101" w:rsidRPr="00725098" w:rsidRDefault="007B2101" w:rsidP="009976A4">
      <w:pPr>
        <w:spacing w:line="490" w:lineRule="exact"/>
        <w:ind w:left="900" w:right="4980"/>
        <w:rPr>
          <w:rFonts w:ascii="Times New Roman" w:hAnsi="Times New Roman" w:cs="Times New Roman"/>
        </w:rPr>
      </w:pPr>
      <w:r w:rsidRPr="00725098">
        <w:rPr>
          <w:rFonts w:ascii="Times New Roman" w:hAnsi="Times New Roman" w:cs="Times New Roman"/>
        </w:rPr>
        <w:t>Виды деятельности обучающихся: видеопросмотр музыкальной сказки;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музыкально-выразительных средств, передающих повороты сюжета, характеры героев;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игра-викторина «Угадай по голосу»;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детской оперы, музыкальной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сказки;</w:t>
      </w:r>
    </w:p>
    <w:p w:rsidR="007B2101" w:rsidRPr="00725098" w:rsidRDefault="007B2101" w:rsidP="009976A4">
      <w:pPr>
        <w:tabs>
          <w:tab w:val="left" w:pos="2729"/>
        </w:tabs>
        <w:spacing w:line="490" w:lineRule="exact"/>
        <w:ind w:firstLine="900"/>
        <w:rPr>
          <w:rFonts w:ascii="Times New Roman" w:hAnsi="Times New Roman" w:cs="Times New Roman"/>
        </w:rPr>
      </w:pPr>
      <w:r w:rsidRPr="00725098">
        <w:rPr>
          <w:rFonts w:ascii="Times New Roman" w:hAnsi="Times New Roman" w:cs="Times New Roman"/>
        </w:rPr>
        <w:t>вариативно:</w:t>
      </w:r>
      <w:r w:rsidRPr="00725098">
        <w:rPr>
          <w:rFonts w:ascii="Times New Roman" w:hAnsi="Times New Roman" w:cs="Times New Roman"/>
        </w:rPr>
        <w:tab/>
        <w:t>постановка детской музыкальной сказки, спектакль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для родителей; творческий проект «Озвучиваем мультфильм».</w:t>
      </w:r>
    </w:p>
    <w:p w:rsidR="007B2101" w:rsidRPr="00725098" w:rsidRDefault="007B2101" w:rsidP="009501C3">
      <w:pPr>
        <w:numPr>
          <w:ilvl w:val="0"/>
          <w:numId w:val="1702"/>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Театр оперы и балета.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особенности музыкальных спектаклей. Балет. Опера. Солисты, хор, оркестр, дирижёр в музыкальном спектакле.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знаменитыми музыкальными театрами;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просмотр фрагментов музыкальных спектаклей с комментариями учителя;</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B2101" w:rsidRPr="00725098" w:rsidRDefault="007B2101" w:rsidP="009501C3">
      <w:pPr>
        <w:numPr>
          <w:ilvl w:val="0"/>
          <w:numId w:val="1702"/>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Балет. Хореография - искусство танца.</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7B2101" w:rsidRPr="00725098" w:rsidRDefault="007B2101" w:rsidP="009501C3">
      <w:pPr>
        <w:numPr>
          <w:ilvl w:val="0"/>
          <w:numId w:val="1702"/>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Опера. Главные герои и номера оперного спектакля.</w:t>
      </w:r>
    </w:p>
    <w:p w:rsidR="007B2101" w:rsidRPr="00725098" w:rsidRDefault="007B2101"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ария, хор, сцена, увертюра - оркестровое вступление.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7B2101" w:rsidRPr="00725098" w:rsidRDefault="007B2101" w:rsidP="009976A4">
      <w:pPr>
        <w:spacing w:line="490" w:lineRule="exact"/>
        <w:ind w:left="920" w:right="5280"/>
        <w:rPr>
          <w:rFonts w:ascii="Times New Roman" w:hAnsi="Times New Roman" w:cs="Times New Roman"/>
        </w:rPr>
      </w:pPr>
      <w:r w:rsidRPr="00725098">
        <w:rPr>
          <w:rFonts w:ascii="Times New Roman" w:hAnsi="Times New Roman" w:cs="Times New Roman"/>
        </w:rPr>
        <w:t>Виды деятельности обучающихся: слушание фрагментов опер;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характера музыки сольной партии, роли и выразительных средств оркестрового сопровождения;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тембрами голосов оперных певцов; освоение терминологии;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звучащие тесты и кроссворды на проверку знаний; разучивание, исполнение песни, хора из оперы; рисование героев, сцен из опер;</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фильма-оперы; постановка детской оперы.</w:t>
      </w:r>
    </w:p>
    <w:p w:rsidR="007B2101" w:rsidRPr="00725098" w:rsidRDefault="007B2101"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Сюжет музыкального спектакля.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либретто, развитие музыки в соответствии с сюжетом. Действия и сцены в опере и балете. Контрастные образы, лейтмотивы.</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либретто, структурой музыкального спектакля; рисунок обложки для либретто опер и балетов;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 выразительных средств, создающих образы главных героев, противоборствующих сторон;</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музыкальным развитием, характеристика приёмов, использованных композитором;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пропевание музыкальных тем, пластическое интонирование оркестровых фрагментов;</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музыкальная викторина на знание музыки; звучащие и терминологические тесты;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rsidR="007B2101" w:rsidRPr="00725098" w:rsidRDefault="007B2101"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Оперетта, мюзикл.</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история возникновения и особенности жанра. Отдельные номера из оперетт И. Штрауса, И. Кальмана и другие.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жанрами оперетты, мюзикла;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слушание фрагментов из оперетт, анализ характерных особенностей жанра;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популярных музыкальных спектаклей;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сравнение разных постановок одного и того же мюзикла;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B2101" w:rsidRPr="00725098" w:rsidRDefault="007B2101"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Кто создаёт музыкальный спектакль?</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по поводу синкретичного характера музыкального спектакля;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миром театральных профессий, творчеством театральных режиссёров, художников;</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одного и того же спектакля в разных постановках;</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обсуждение различий в оформлении, режиссуре;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создание эскизов костюмов и декораций к одному из изученных музыкальных спектаклей;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виртуальный квест по музыкальному театру.</w:t>
      </w:r>
    </w:p>
    <w:p w:rsidR="007B2101" w:rsidRPr="00725098" w:rsidRDefault="007B2101"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Патриотическая и народная тема в театре и кино.</w:t>
      </w:r>
    </w:p>
    <w:p w:rsidR="007B2101" w:rsidRPr="00725098" w:rsidRDefault="007B2101" w:rsidP="009976A4">
      <w:pPr>
        <w:tabs>
          <w:tab w:val="left" w:pos="2839"/>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история создания, значение музыкально-сценических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крупных сценических произведений, фильмов;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характера героев и событий;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зачем нужна серьёзная музыка;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о Родине, нашей стране, исторических событиях и подвигах героев;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B2101" w:rsidRPr="00725098" w:rsidRDefault="007B2101" w:rsidP="009501C3">
      <w:pPr>
        <w:numPr>
          <w:ilvl w:val="0"/>
          <w:numId w:val="1700"/>
        </w:numPr>
        <w:tabs>
          <w:tab w:val="left" w:pos="1894"/>
        </w:tabs>
        <w:spacing w:line="490" w:lineRule="exact"/>
        <w:ind w:firstLine="900"/>
        <w:jc w:val="both"/>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B2101" w:rsidRPr="00725098" w:rsidRDefault="007B2101" w:rsidP="009501C3">
      <w:pPr>
        <w:numPr>
          <w:ilvl w:val="0"/>
          <w:numId w:val="1703"/>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Современные обработки классической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музыки классической и её современной обработки;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обработок классической музыки, сравнение их с оригиналом;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комплекса выразительных средств, наблюдение за изменением характера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вокальное исполнение классических тем в сопровождении современного ритмизованного аккомпанемента;</w:t>
      </w:r>
    </w:p>
    <w:p w:rsidR="007B2101" w:rsidRPr="00725098" w:rsidRDefault="007B2101" w:rsidP="009501C3">
      <w:pPr>
        <w:numPr>
          <w:ilvl w:val="0"/>
          <w:numId w:val="1703"/>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Джаз.</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джазовых музыкантов;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узнавание, различение на слух джазовых композиций в отличие от других музыкальных стилей и направлений;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музыкальных инструментов, исполняющих джазовую композицию;</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7B2101" w:rsidRPr="00725098" w:rsidRDefault="007B2101" w:rsidP="009501C3">
      <w:pPr>
        <w:numPr>
          <w:ilvl w:val="0"/>
          <w:numId w:val="1703"/>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Исполнители современной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просмотр видеоклипов современных исполнителей;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композиций с другими направлениями и стилями (классикой, духовной, народной музыкой);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7B2101" w:rsidRPr="00725098" w:rsidRDefault="007B2101" w:rsidP="009501C3">
      <w:pPr>
        <w:numPr>
          <w:ilvl w:val="0"/>
          <w:numId w:val="1703"/>
        </w:numPr>
        <w:tabs>
          <w:tab w:val="left" w:pos="2132"/>
        </w:tabs>
        <w:spacing w:line="280" w:lineRule="exact"/>
        <w:ind w:firstLine="900"/>
        <w:jc w:val="both"/>
        <w:rPr>
          <w:rFonts w:ascii="Times New Roman" w:hAnsi="Times New Roman" w:cs="Times New Roman"/>
        </w:rPr>
      </w:pPr>
      <w:r w:rsidRPr="00725098">
        <w:rPr>
          <w:rFonts w:ascii="Times New Roman" w:hAnsi="Times New Roman" w:cs="Times New Roman"/>
        </w:rPr>
        <w:t>Электронные музыкальные инструменты.</w:t>
      </w:r>
    </w:p>
    <w:p w:rsidR="007B2101" w:rsidRPr="00725098" w:rsidRDefault="007B2101" w:rsidP="009976A4">
      <w:pPr>
        <w:tabs>
          <w:tab w:val="left" w:pos="2839"/>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современные «двойники» классических музыкальных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инструментов: синтезатор, электронная скрипка, гитара, барабаны. Виртуальные музыкальные инструменты в компьютерных программах.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композиций в исполнении на электронных музыкальных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звучания с акустическими инструментами, обсуждение результатов сравнения;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подбор электронных тембров для создания музыки к фантастическому фильму;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725098">
        <w:rPr>
          <w:rFonts w:ascii="Times New Roman" w:hAnsi="Times New Roman" w:cs="Times New Roman"/>
          <w:lang w:val="en-US" w:eastAsia="en-US"/>
        </w:rPr>
        <w:t>Garage</w:t>
      </w:r>
      <w:r w:rsidRPr="00A65374">
        <w:rPr>
          <w:rFonts w:ascii="Times New Roman" w:hAnsi="Times New Roman" w:cs="Times New Roman"/>
          <w:lang w:eastAsia="en-US"/>
        </w:rPr>
        <w:t xml:space="preserve"> </w:t>
      </w:r>
      <w:r w:rsidRPr="00725098">
        <w:rPr>
          <w:rFonts w:ascii="Times New Roman" w:hAnsi="Times New Roman" w:cs="Times New Roman"/>
          <w:lang w:val="en-US" w:eastAsia="en-US"/>
        </w:rPr>
        <w:t>Band</w:t>
      </w:r>
      <w:r w:rsidRPr="00A65374">
        <w:rPr>
          <w:rFonts w:ascii="Times New Roman" w:hAnsi="Times New Roman" w:cs="Times New Roman"/>
          <w:lang w:eastAsia="en-US"/>
        </w:rPr>
        <w:t>).</w:t>
      </w:r>
    </w:p>
    <w:p w:rsidR="007B2101" w:rsidRPr="00725098" w:rsidRDefault="007B2101" w:rsidP="009501C3">
      <w:pPr>
        <w:numPr>
          <w:ilvl w:val="0"/>
          <w:numId w:val="1700"/>
        </w:numPr>
        <w:tabs>
          <w:tab w:val="left" w:pos="1921"/>
        </w:tabs>
        <w:spacing w:line="490" w:lineRule="exact"/>
        <w:ind w:firstLine="900"/>
        <w:jc w:val="both"/>
        <w:rPr>
          <w:rFonts w:ascii="Times New Roman" w:hAnsi="Times New Roman" w:cs="Times New Roman"/>
        </w:rPr>
      </w:pPr>
      <w:r w:rsidRPr="00725098">
        <w:rPr>
          <w:rFonts w:ascii="Times New Roman" w:hAnsi="Times New Roman" w:cs="Times New Roman"/>
        </w:rPr>
        <w:t>Модуль № 8 «Музыкальная грамота».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166.6.8.1. Весь мир звучит.</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музыкальные и шумовые. Свойства звука: высота, громкость, длительность, тембр.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артикуляционные упражнения, разучивание и исполнение попевок и песен с использованием звукоподражательных элементов, шумовых звуков.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166.6.8.2. Звукоряд.</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нотный стан, скрипичный ключ. Ноты первой октавы.</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элементами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7B2101" w:rsidRPr="00725098" w:rsidRDefault="007B2101" w:rsidP="009501C3">
      <w:pPr>
        <w:numPr>
          <w:ilvl w:val="0"/>
          <w:numId w:val="1704"/>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3. Интонация.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выразительные и изобразительные интонации.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вокальных упражнений, песен, вокальные и инструментальные импровизации на основе данных интонаций;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фрагментов музыкальных произведений, включающих примеры изобразительных интонаций.</w:t>
      </w:r>
    </w:p>
    <w:p w:rsidR="007B2101" w:rsidRPr="00725098" w:rsidRDefault="007B2101" w:rsidP="009501C3">
      <w:pPr>
        <w:numPr>
          <w:ilvl w:val="0"/>
          <w:numId w:val="1705"/>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4. Ритм.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длинные и короткие (восьмые и четвертные длительности), такт, тактовая черта.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28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B2101" w:rsidRPr="00725098" w:rsidRDefault="007B2101" w:rsidP="009501C3">
      <w:pPr>
        <w:numPr>
          <w:ilvl w:val="0"/>
          <w:numId w:val="1706"/>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Ритмический рисунок.</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длительности половинная, целая, шестнадцатые. Паузы. Ритмические рисунки. Ритмическая партитура.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B2101" w:rsidRPr="00725098" w:rsidRDefault="007B2101" w:rsidP="009501C3">
      <w:pPr>
        <w:numPr>
          <w:ilvl w:val="0"/>
          <w:numId w:val="1706"/>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Размер.</w:t>
      </w:r>
    </w:p>
    <w:p w:rsidR="007B2101" w:rsidRPr="00725098" w:rsidRDefault="007B2101" w:rsidP="009976A4">
      <w:pPr>
        <w:tabs>
          <w:tab w:val="left" w:pos="281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равномерная пульсация. Сильные и слабые доли.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Размеры 2/4, 3/4, 4/4.</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7B2101" w:rsidRPr="00725098" w:rsidRDefault="007B2101" w:rsidP="009501C3">
      <w:pPr>
        <w:numPr>
          <w:ilvl w:val="0"/>
          <w:numId w:val="1706"/>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Музыкальный язык.</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темп, тембр. Динамика (форте, пиано, крещендо, диминуэндо). Штрихи (стаккато, легато, акцент).</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элементами музыкального языка, специальными терминами, их обозначением в нотной записи;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изученных элементов на слух при восприятии музыкальных произведений;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вокальных и ритмических упражнений, песен с ярко выраженными динамическими, темповыми, штриховыми красками;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B2101" w:rsidRPr="00725098" w:rsidRDefault="007B2101" w:rsidP="009501C3">
      <w:pPr>
        <w:numPr>
          <w:ilvl w:val="0"/>
          <w:numId w:val="1706"/>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t>Высота звуков.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регистры. Ноты певческого диапазона. Расположение нот на клавиатуре. Знаки альтерации (диезы, бемоли, бекары).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понятий «выше-ниже»;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B2101" w:rsidRPr="00725098" w:rsidRDefault="007B2101" w:rsidP="009501C3">
      <w:pPr>
        <w:numPr>
          <w:ilvl w:val="0"/>
          <w:numId w:val="1706"/>
        </w:numPr>
        <w:tabs>
          <w:tab w:val="left" w:pos="2154"/>
        </w:tabs>
        <w:spacing w:line="490" w:lineRule="exact"/>
        <w:ind w:left="900"/>
        <w:jc w:val="both"/>
        <w:rPr>
          <w:rFonts w:ascii="Times New Roman" w:hAnsi="Times New Roman" w:cs="Times New Roman"/>
        </w:rPr>
      </w:pPr>
      <w:r w:rsidRPr="00725098">
        <w:rPr>
          <w:rFonts w:ascii="Times New Roman" w:hAnsi="Times New Roman" w:cs="Times New Roman"/>
        </w:rPr>
        <w:t>Мелодия.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мотив, музыкальная фраза. Поступенное, плавное движение мелодии, скачки. Мелодический рисунок.</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мелодических рисунков с поступенным, плавным движением, скачками, остановками;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(вокальная или на звуковысотных музыкальных инструментах) различных мелодических рисунков;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7B2101" w:rsidRPr="00725098" w:rsidRDefault="007B2101" w:rsidP="009501C3">
      <w:pPr>
        <w:numPr>
          <w:ilvl w:val="0"/>
          <w:numId w:val="1706"/>
        </w:numPr>
        <w:tabs>
          <w:tab w:val="left" w:pos="2293"/>
        </w:tabs>
        <w:spacing w:line="490" w:lineRule="exact"/>
        <w:ind w:firstLine="900"/>
        <w:jc w:val="both"/>
        <w:rPr>
          <w:rFonts w:ascii="Times New Roman" w:hAnsi="Times New Roman" w:cs="Times New Roman"/>
        </w:rPr>
      </w:pPr>
      <w:r w:rsidRPr="00725098">
        <w:rPr>
          <w:rFonts w:ascii="Times New Roman" w:hAnsi="Times New Roman" w:cs="Times New Roman"/>
        </w:rPr>
        <w:t>Сопровождение.</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аккомпанемент. Остинато. Вступление, заключение, проигрыш.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главного голоса и сопровождения;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характеристика мелодических и ритмических особенностей главного голоса и сопровождения;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составление наглядной графической схемы;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импровизация ритмического аккомпанемента к знакомой песне (звучащими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жестами или на ударных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простейшего сопровождения к знакомой мелодии на клавишных или духовых инструментах.</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Песня.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куплетная форма. Запев, припев.</w:t>
      </w:r>
    </w:p>
    <w:p w:rsidR="007B2101" w:rsidRPr="00725098" w:rsidRDefault="007B2101"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знакомство со строением куплетной формы;</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 куплетной формы; исполнение песен, написанных в куплетной форме;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куплетной формы при слушании незнакомых музыкальных произведений;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сочинение новых куплетов к знакомой песне.</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Лад.</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лада. Семиступенные лады мажор и минор. Краска звучания. Ступеневый состав.</w:t>
      </w:r>
    </w:p>
    <w:p w:rsidR="007B2101" w:rsidRPr="00725098" w:rsidRDefault="007B2101"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определение на слух ладового наклонения музыки; игра «Солнышко - туча»;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Пентатоника.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пентатоника - пятиступенный лад, распространённый у многих народов.</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инструментальных произведений, исполнение песен, написанных в пентатонике</w:t>
      </w:r>
    </w:p>
    <w:p w:rsidR="007B2101" w:rsidRPr="00725098" w:rsidRDefault="007B2101" w:rsidP="009501C3">
      <w:pPr>
        <w:numPr>
          <w:ilvl w:val="0"/>
          <w:numId w:val="1706"/>
        </w:numPr>
        <w:tabs>
          <w:tab w:val="left" w:pos="2300"/>
        </w:tabs>
        <w:spacing w:line="490" w:lineRule="exact"/>
        <w:ind w:left="900"/>
        <w:jc w:val="both"/>
        <w:rPr>
          <w:rFonts w:ascii="Times New Roman" w:hAnsi="Times New Roman" w:cs="Times New Roman"/>
        </w:rPr>
      </w:pPr>
      <w:r w:rsidRPr="00725098">
        <w:rPr>
          <w:rFonts w:ascii="Times New Roman" w:hAnsi="Times New Roman" w:cs="Times New Roman"/>
        </w:rPr>
        <w:t>Ноты в разных октавах.</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ноты второй и малой октавы. Басовый ключ.</w:t>
      </w:r>
    </w:p>
    <w:p w:rsidR="007B2101" w:rsidRPr="00725098" w:rsidRDefault="007B2101" w:rsidP="009976A4">
      <w:pPr>
        <w:tabs>
          <w:tab w:val="left" w:pos="2748"/>
        </w:tabs>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725098">
        <w:rPr>
          <w:rFonts w:ascii="Times New Roman" w:hAnsi="Times New Roman" w:cs="Times New Roman"/>
        </w:rPr>
        <w:tab/>
        <w:t>исполнение на духовых, клавишных инструментах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или виртуальной клавиатуре попевок, кратких мелодий по нотам.</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Дополнительные обозначения в нотах.</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реприза, фермата, вольта, украшения (трели, форшлаги).</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дополнительными элементами нотной записи; исполнение песен, попевок, в которых присутствуют данные элементы.</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Ритмические рисунки в размере 6/8.</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размер 6/8. Нота с точкой. Шестнадцатые. Пунктирный ритм. 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в размере 6/8;</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ритмослогами;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rsidR="007B2101" w:rsidRPr="00725098" w:rsidRDefault="007B2101"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Тональность. Гамма.</w:t>
      </w:r>
    </w:p>
    <w:p w:rsidR="007B2101" w:rsidRPr="00725098" w:rsidRDefault="007B2101" w:rsidP="009976A4">
      <w:pPr>
        <w:spacing w:line="490" w:lineRule="exact"/>
        <w:ind w:left="900"/>
        <w:rPr>
          <w:rFonts w:ascii="Times New Roman" w:hAnsi="Times New Roman" w:cs="Times New Roman"/>
        </w:rPr>
        <w:sectPr w:rsidR="007B2101" w:rsidRPr="00725098">
          <w:headerReference w:type="even" r:id="rId44"/>
          <w:headerReference w:type="default" r:id="rId45"/>
          <w:footerReference w:type="even" r:id="rId46"/>
          <w:footerReference w:type="default" r:id="rId47"/>
          <w:headerReference w:type="first" r:id="rId48"/>
          <w:footerReference w:type="first" r:id="rId49"/>
          <w:pgSz w:w="11900" w:h="16840"/>
          <w:pgMar w:top="869" w:right="473" w:bottom="809" w:left="1131" w:header="0" w:footer="3" w:gutter="0"/>
          <w:cols w:space="720"/>
          <w:noEndnote/>
          <w:titlePg/>
          <w:docGrid w:linePitch="360"/>
        </w:sectPr>
      </w:pPr>
      <w:r w:rsidRPr="00725098">
        <w:rPr>
          <w:rFonts w:ascii="Times New Roman" w:hAnsi="Times New Roman" w:cs="Times New Roman"/>
        </w:rPr>
        <w:t>Содержание: тоника, тональность. Знаки при ключе. Мажорные и минорные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тональности (до 2-3 знаков при ключе).</w:t>
      </w:r>
    </w:p>
    <w:p w:rsidR="007B2101" w:rsidRPr="00725098" w:rsidRDefault="007B2101" w:rsidP="009976A4">
      <w:pPr>
        <w:spacing w:line="490" w:lineRule="exact"/>
        <w:ind w:left="900" w:right="3180"/>
        <w:rPr>
          <w:rFonts w:ascii="Times New Roman" w:hAnsi="Times New Roman" w:cs="Times New Roman"/>
        </w:rPr>
      </w:pPr>
      <w:r w:rsidRPr="00725098">
        <w:rPr>
          <w:rFonts w:ascii="Times New Roman" w:hAnsi="Times New Roman" w:cs="Times New Roman"/>
        </w:rPr>
        <w:t>Виды деятельности обучающихся: определение на слух устойчивых звуков; игра «устой - неустой»;</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пение упражнений - гамм с названием нот, прослеживание по нотам; освоение понятия «тоника»;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упражнение на допевание неполной музыкальной фразы до тоники «Закончи музыкальную фразу»;</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в заданной тональности.</w:t>
      </w:r>
    </w:p>
    <w:p w:rsidR="007B2101" w:rsidRPr="00725098" w:rsidRDefault="007B2101" w:rsidP="009501C3">
      <w:pPr>
        <w:numPr>
          <w:ilvl w:val="0"/>
          <w:numId w:val="1706"/>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Интервалы.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освоение понятия «интервал»;</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7B2101" w:rsidRPr="00725098" w:rsidRDefault="007B2101" w:rsidP="009501C3">
      <w:pPr>
        <w:numPr>
          <w:ilvl w:val="0"/>
          <w:numId w:val="1706"/>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Гармония.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различение на слух интервалов и аккордов; различение на слух мажорных и минорных аккордов;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и песен с мелодическим движением по звукам аккордов;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вокальные упражнения с элементами трёхголосия;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типа фактуры аккомпанемента исполняемых песен, прослушанных инструментальных произведений;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сочинение аккордового аккомпанемента к мелодии песни.</w:t>
      </w:r>
    </w:p>
    <w:p w:rsidR="007B2101" w:rsidRPr="00725098" w:rsidRDefault="007B2101" w:rsidP="009501C3">
      <w:pPr>
        <w:numPr>
          <w:ilvl w:val="0"/>
          <w:numId w:val="1706"/>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форма.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строением музыкального произведения, понятиями двухчастной и трёхчастной формы, рондо;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7B2101" w:rsidRPr="00725098" w:rsidRDefault="007B2101" w:rsidP="009501C3">
      <w:pPr>
        <w:numPr>
          <w:ilvl w:val="0"/>
          <w:numId w:val="1706"/>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Вариации.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варьирование как принцип развития. Тема. Вариации.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сочинённых в форме вариаций;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развитием, изменением основной темы;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ритмической партитуры, построенной по принципу вариаций;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коллективная импровизация в форме вариаций.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166.9. Планируемые результаты освоения программы по музыке на уровне начального общего образования.</w:t>
      </w:r>
    </w:p>
    <w:p w:rsidR="007B2101" w:rsidRPr="00725098" w:rsidRDefault="007B2101" w:rsidP="009501C3">
      <w:pPr>
        <w:numPr>
          <w:ilvl w:val="0"/>
          <w:numId w:val="1707"/>
        </w:numPr>
        <w:tabs>
          <w:tab w:val="left" w:pos="1054"/>
        </w:tabs>
        <w:spacing w:line="490" w:lineRule="exact"/>
        <w:ind w:firstLine="900"/>
        <w:jc w:val="both"/>
        <w:rPr>
          <w:rFonts w:ascii="Times New Roman" w:hAnsi="Times New Roman" w:cs="Times New Roman"/>
        </w:rPr>
      </w:pPr>
      <w:r w:rsidRPr="00725098">
        <w:rPr>
          <w:rFonts w:ascii="Times New Roman" w:hAnsi="Times New Roman" w:cs="Times New Roman"/>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B2101" w:rsidRPr="00725098" w:rsidRDefault="007B2101" w:rsidP="009501C3">
      <w:pPr>
        <w:numPr>
          <w:ilvl w:val="0"/>
          <w:numId w:val="1708"/>
        </w:numPr>
        <w:tabs>
          <w:tab w:val="left" w:pos="1306"/>
        </w:tabs>
        <w:spacing w:line="490" w:lineRule="exact"/>
        <w:ind w:left="900" w:right="2840"/>
        <w:rPr>
          <w:rFonts w:ascii="Times New Roman" w:hAnsi="Times New Roman" w:cs="Times New Roman"/>
        </w:rPr>
      </w:pPr>
      <w:r w:rsidRPr="00725098">
        <w:rPr>
          <w:rFonts w:ascii="Times New Roman" w:hAnsi="Times New Roman" w:cs="Times New Roman"/>
        </w:rPr>
        <w:t>в области гражданско-патриотического воспитания: осознание российской гражданской идентичности;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уважение к достижениям отечественных мастеров культуры; стремление участвовать в творческой жизни своей школы, города, республики;</w:t>
      </w:r>
    </w:p>
    <w:p w:rsidR="007B2101" w:rsidRPr="00725098" w:rsidRDefault="007B2101" w:rsidP="009501C3">
      <w:pPr>
        <w:numPr>
          <w:ilvl w:val="0"/>
          <w:numId w:val="1708"/>
        </w:numPr>
        <w:tabs>
          <w:tab w:val="left" w:pos="1306"/>
        </w:tabs>
        <w:spacing w:line="490" w:lineRule="exact"/>
        <w:ind w:left="900"/>
        <w:rPr>
          <w:rFonts w:ascii="Times New Roman" w:hAnsi="Times New Roman" w:cs="Times New Roman"/>
        </w:rPr>
      </w:pPr>
      <w:r w:rsidRPr="00725098">
        <w:rPr>
          <w:rFonts w:ascii="Times New Roman" w:hAnsi="Times New Roman" w:cs="Times New Roman"/>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сотрудничества в процессе непосредственной музыкальной и учебной деятельности;</w:t>
      </w:r>
    </w:p>
    <w:p w:rsidR="007B2101" w:rsidRPr="00725098" w:rsidRDefault="007B2101" w:rsidP="009501C3">
      <w:pPr>
        <w:numPr>
          <w:ilvl w:val="0"/>
          <w:numId w:val="1708"/>
        </w:numPr>
        <w:tabs>
          <w:tab w:val="left" w:pos="1306"/>
        </w:tabs>
        <w:spacing w:line="490" w:lineRule="exact"/>
        <w:ind w:left="900"/>
        <w:jc w:val="both"/>
        <w:rPr>
          <w:rFonts w:ascii="Times New Roman" w:hAnsi="Times New Roman" w:cs="Times New Roman"/>
        </w:rPr>
      </w:pPr>
      <w:r w:rsidRPr="00725098">
        <w:rPr>
          <w:rFonts w:ascii="Times New Roman" w:hAnsi="Times New Roman" w:cs="Times New Roman"/>
        </w:rPr>
        <w:t>в области эстетического воспитания: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восприимчивость к различным видам искусства, музыкальным традициям и творчеству своего и других народов;</w:t>
      </w:r>
    </w:p>
    <w:p w:rsidR="007B2101" w:rsidRPr="00725098" w:rsidRDefault="007B2101" w:rsidP="009976A4">
      <w:pPr>
        <w:spacing w:line="490" w:lineRule="exact"/>
        <w:ind w:left="900" w:right="2220"/>
        <w:rPr>
          <w:rFonts w:ascii="Times New Roman" w:hAnsi="Times New Roman" w:cs="Times New Roman"/>
        </w:rPr>
      </w:pPr>
      <w:r w:rsidRPr="00725098">
        <w:rPr>
          <w:rFonts w:ascii="Times New Roman" w:hAnsi="Times New Roman" w:cs="Times New Roman"/>
        </w:rPr>
        <w:t>умение видеть прекрасное в жизни, наслаждаться красотой; стремление к самовыражению в разных видах искусства;</w:t>
      </w:r>
    </w:p>
    <w:p w:rsidR="007B2101" w:rsidRPr="00725098" w:rsidRDefault="007B2101" w:rsidP="009501C3">
      <w:pPr>
        <w:numPr>
          <w:ilvl w:val="0"/>
          <w:numId w:val="1708"/>
        </w:numPr>
        <w:tabs>
          <w:tab w:val="left" w:pos="1311"/>
        </w:tabs>
        <w:spacing w:line="490" w:lineRule="exact"/>
        <w:ind w:left="900"/>
        <w:jc w:val="both"/>
        <w:rPr>
          <w:rFonts w:ascii="Times New Roman" w:hAnsi="Times New Roman" w:cs="Times New Roman"/>
        </w:rPr>
      </w:pPr>
      <w:r w:rsidRPr="00725098">
        <w:rPr>
          <w:rFonts w:ascii="Times New Roman" w:hAnsi="Times New Roman" w:cs="Times New Roman"/>
        </w:rPr>
        <w:t>в области научного познания: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первоначальные представления о единстве и особенностях художественной и научной картины мира;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7B2101" w:rsidRPr="00725098" w:rsidRDefault="007B2101" w:rsidP="009501C3">
      <w:pPr>
        <w:numPr>
          <w:ilvl w:val="0"/>
          <w:numId w:val="1708"/>
        </w:numPr>
        <w:tabs>
          <w:tab w:val="left" w:pos="1270"/>
        </w:tabs>
        <w:spacing w:line="490" w:lineRule="exact"/>
        <w:ind w:firstLine="900"/>
        <w:rPr>
          <w:rFonts w:ascii="Times New Roman" w:hAnsi="Times New Roman" w:cs="Times New Roman"/>
        </w:rPr>
      </w:pPr>
      <w:r w:rsidRPr="00725098">
        <w:rPr>
          <w:rFonts w:ascii="Times New Roman" w:hAnsi="Times New Roman" w:cs="Times New Roman"/>
        </w:rPr>
        <w:t>в области физического воспитания, формирования культуры здоровья и эмоционального благополучия: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знание правил здорового и безопасного (для себя и других людей) образа жизни в окружающей среде и готовность к их выполнению;</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профилактика умственного и физического утомления с использованием возможностей музыкотерапии;</w:t>
      </w:r>
    </w:p>
    <w:p w:rsidR="007B2101" w:rsidRPr="00725098" w:rsidRDefault="007B2101" w:rsidP="009501C3">
      <w:pPr>
        <w:numPr>
          <w:ilvl w:val="0"/>
          <w:numId w:val="1708"/>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трудового воспитания:</w:t>
      </w:r>
    </w:p>
    <w:p w:rsidR="007B2101" w:rsidRPr="00725098" w:rsidRDefault="007B2101" w:rsidP="009976A4">
      <w:pPr>
        <w:spacing w:line="490" w:lineRule="exact"/>
        <w:ind w:left="900"/>
        <w:rPr>
          <w:rFonts w:ascii="Times New Roman" w:hAnsi="Times New Roman" w:cs="Times New Roman"/>
        </w:rPr>
      </w:pPr>
      <w:r w:rsidRPr="00725098">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B2101" w:rsidRPr="00725098" w:rsidRDefault="007B2101" w:rsidP="009501C3">
      <w:pPr>
        <w:numPr>
          <w:ilvl w:val="0"/>
          <w:numId w:val="1708"/>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экологического воспитания: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природе; неприятие действий, приносящих ей вред.</w:t>
      </w:r>
    </w:p>
    <w:p w:rsidR="007B2101" w:rsidRPr="00725098" w:rsidRDefault="007B2101" w:rsidP="009501C3">
      <w:pPr>
        <w:numPr>
          <w:ilvl w:val="0"/>
          <w:numId w:val="1707"/>
        </w:numPr>
        <w:tabs>
          <w:tab w:val="left" w:pos="1914"/>
        </w:tabs>
        <w:spacing w:line="490" w:lineRule="exact"/>
        <w:ind w:firstLine="900"/>
        <w:jc w:val="both"/>
        <w:rPr>
          <w:rFonts w:ascii="Times New Roman" w:hAnsi="Times New Roman" w:cs="Times New Roman"/>
        </w:rPr>
      </w:pPr>
      <w:r w:rsidRPr="00725098">
        <w:rPr>
          <w:rFonts w:ascii="Times New Roman" w:hAnsi="Times New Roman" w:cs="Times New Roman"/>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B2101" w:rsidRPr="00725098" w:rsidRDefault="007B2101" w:rsidP="009501C3">
      <w:pPr>
        <w:numPr>
          <w:ilvl w:val="0"/>
          <w:numId w:val="1709"/>
        </w:numPr>
        <w:tabs>
          <w:tab w:val="left" w:pos="2110"/>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музыкального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восприятия и исполнения, делать выводы.</w:t>
      </w:r>
    </w:p>
    <w:p w:rsidR="007B2101" w:rsidRPr="00725098" w:rsidRDefault="007B2101" w:rsidP="009501C3">
      <w:pPr>
        <w:numPr>
          <w:ilvl w:val="0"/>
          <w:numId w:val="1709"/>
        </w:numPr>
        <w:tabs>
          <w:tab w:val="left" w:pos="211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rsidR="007B2101" w:rsidRPr="00725098" w:rsidRDefault="007B2101" w:rsidP="009501C3">
      <w:pPr>
        <w:numPr>
          <w:ilvl w:val="0"/>
          <w:numId w:val="1709"/>
        </w:numPr>
        <w:tabs>
          <w:tab w:val="left" w:pos="2111"/>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текстовую, видео-, графическую, звуковую, информацию в соответствии с учебной задачей;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музыкальные тексты (акустические и нотные) по предложенному учителем алгоритму;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7B2101" w:rsidRPr="00725098" w:rsidRDefault="007B2101" w:rsidP="009501C3">
      <w:pPr>
        <w:numPr>
          <w:ilvl w:val="0"/>
          <w:numId w:val="170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7B2101" w:rsidRPr="00725098" w:rsidRDefault="007B2101" w:rsidP="009501C3">
      <w:pPr>
        <w:numPr>
          <w:ilvl w:val="0"/>
          <w:numId w:val="1710"/>
        </w:numPr>
        <w:tabs>
          <w:tab w:val="left" w:pos="1288"/>
        </w:tabs>
        <w:spacing w:line="490" w:lineRule="exact"/>
        <w:ind w:firstLine="900"/>
        <w:jc w:val="both"/>
        <w:rPr>
          <w:rFonts w:ascii="Times New Roman" w:hAnsi="Times New Roman" w:cs="Times New Roman"/>
        </w:rPr>
      </w:pPr>
      <w:r w:rsidRPr="00725098">
        <w:rPr>
          <w:rFonts w:ascii="Times New Roman" w:hAnsi="Times New Roman" w:cs="Times New Roman"/>
        </w:rPr>
        <w:t>невербальная коммуникация: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выступать перед публикой в качестве исполнителя музыки (соло или в коллективе);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B2101" w:rsidRPr="00725098" w:rsidRDefault="007B2101" w:rsidP="009501C3">
      <w:pPr>
        <w:numPr>
          <w:ilvl w:val="0"/>
          <w:numId w:val="1710"/>
        </w:numPr>
        <w:tabs>
          <w:tab w:val="left" w:pos="1312"/>
        </w:tabs>
        <w:spacing w:line="490" w:lineRule="exact"/>
        <w:ind w:firstLine="900"/>
        <w:jc w:val="both"/>
        <w:rPr>
          <w:rFonts w:ascii="Times New Roman" w:hAnsi="Times New Roman" w:cs="Times New Roman"/>
        </w:rPr>
      </w:pPr>
      <w:r w:rsidRPr="00725098">
        <w:rPr>
          <w:rFonts w:ascii="Times New Roman" w:hAnsi="Times New Roman" w:cs="Times New Roman"/>
        </w:rPr>
        <w:t>вербальная коммуникация: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выступлении;</w:t>
      </w:r>
    </w:p>
    <w:p w:rsidR="007B2101" w:rsidRPr="00725098" w:rsidRDefault="007B2101" w:rsidP="009501C3">
      <w:pPr>
        <w:numPr>
          <w:ilvl w:val="0"/>
          <w:numId w:val="1710"/>
        </w:numPr>
        <w:tabs>
          <w:tab w:val="left" w:pos="1301"/>
        </w:tabs>
        <w:spacing w:line="490" w:lineRule="exact"/>
        <w:ind w:firstLine="900"/>
        <w:jc w:val="both"/>
        <w:rPr>
          <w:rFonts w:ascii="Times New Roman" w:hAnsi="Times New Roman" w:cs="Times New Roman"/>
        </w:rPr>
      </w:pPr>
      <w:r w:rsidRPr="00725098">
        <w:rPr>
          <w:rFonts w:ascii="Times New Roman" w:hAnsi="Times New Roman" w:cs="Times New Roman"/>
        </w:rPr>
        <w:t>совместная деятельность (сотрудничество):</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выполнять совместные проектные, творческие задания с использованием предложенных образцов.</w:t>
      </w:r>
    </w:p>
    <w:p w:rsidR="007B2101" w:rsidRPr="00725098" w:rsidRDefault="007B2101" w:rsidP="009501C3">
      <w:pPr>
        <w:numPr>
          <w:ilvl w:val="0"/>
          <w:numId w:val="1709"/>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универсальных регулятивных учебных действий: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7B2101" w:rsidRPr="00725098" w:rsidRDefault="007B2101" w:rsidP="009501C3">
      <w:pPr>
        <w:numPr>
          <w:ilvl w:val="0"/>
          <w:numId w:val="1709"/>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универсальных учебных действий: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rsidR="007B2101" w:rsidRPr="00725098" w:rsidRDefault="007B2101" w:rsidP="009501C3">
      <w:pPr>
        <w:numPr>
          <w:ilvl w:val="0"/>
          <w:numId w:val="1709"/>
        </w:numPr>
        <w:tabs>
          <w:tab w:val="left" w:pos="2129"/>
        </w:tabs>
        <w:spacing w:line="490" w:lineRule="exact"/>
        <w:ind w:firstLine="900"/>
        <w:jc w:val="both"/>
        <w:rPr>
          <w:rFonts w:ascii="Times New Roman" w:hAnsi="Times New Roman" w:cs="Times New Roman"/>
        </w:rPr>
      </w:pPr>
      <w:r w:rsidRPr="00725098">
        <w:rPr>
          <w:rFonts w:ascii="Times New Roman" w:hAnsi="Times New Roman" w:cs="Times New Roman"/>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и т.д.).</w:t>
      </w:r>
    </w:p>
    <w:p w:rsidR="007B2101" w:rsidRPr="00725098" w:rsidRDefault="007B2101" w:rsidP="009501C3">
      <w:pPr>
        <w:numPr>
          <w:ilvl w:val="0"/>
          <w:numId w:val="1707"/>
        </w:numPr>
        <w:tabs>
          <w:tab w:val="left" w:pos="1896"/>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изучения музыки.</w:t>
      </w:r>
    </w:p>
    <w:p w:rsidR="007B2101" w:rsidRPr="00725098" w:rsidRDefault="007B2101" w:rsidP="009501C3">
      <w:pPr>
        <w:numPr>
          <w:ilvl w:val="0"/>
          <w:numId w:val="1711"/>
        </w:numPr>
        <w:tabs>
          <w:tab w:val="left" w:pos="2091"/>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стремятся к расширению своего музыкального кругозора.</w:t>
      </w:r>
    </w:p>
    <w:p w:rsidR="007B2101" w:rsidRPr="00725098" w:rsidRDefault="007B2101" w:rsidP="009501C3">
      <w:pPr>
        <w:numPr>
          <w:ilvl w:val="0"/>
          <w:numId w:val="1711"/>
        </w:numPr>
        <w:tabs>
          <w:tab w:val="left" w:pos="208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№1 «Народная музыка России»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и называть знакомые народные музыкальные инструменты;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группировать народные музыкальные инструменты по принципу звукоизвлечения: духовые, ударные, струнные;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произведений и их фрагментов к композиторскому или народному творчеству;</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манеру пения, инструментального исполнения, типы солистов и коллективов - народных и академических;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создавать ритмический аккомпанемент на ударных инструментах при исполнении народной песни;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народные произведения различных жанров с сопровождением и без сопровождения;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rsidR="007B2101" w:rsidRPr="00725098" w:rsidRDefault="007B2101" w:rsidP="009501C3">
      <w:pPr>
        <w:numPr>
          <w:ilvl w:val="0"/>
          <w:numId w:val="1711"/>
        </w:numPr>
        <w:tabs>
          <w:tab w:val="left" w:pos="2146"/>
          <w:tab w:val="left" w:pos="6665"/>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w:t>
      </w:r>
      <w:r w:rsidRPr="00725098">
        <w:rPr>
          <w:rFonts w:ascii="Times New Roman" w:hAnsi="Times New Roman" w:cs="Times New Roman"/>
        </w:rPr>
        <w:tab/>
        <w:t>2 «Классическая музыка»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произведения классической музыки, называть автора и произведение, исполнительский состав;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концертные жанры по особенностям исполнения (камерные и симфонические, вокальные и инструментальные), приводить примеры;</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(в том числе фрагментарно, отдельными темами) сочинения композиторов-классиков;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характеризовать выразительные средства, использованные композитором для создания музыкального образа;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B2101" w:rsidRPr="00725098" w:rsidRDefault="007B2101" w:rsidP="009501C3">
      <w:pPr>
        <w:numPr>
          <w:ilvl w:val="0"/>
          <w:numId w:val="1711"/>
        </w:numPr>
        <w:tabs>
          <w:tab w:val="left" w:pos="2124"/>
        </w:tabs>
        <w:spacing w:line="504"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№3 «Музыка в жизни человека» обучающийся научится:</w:t>
      </w:r>
    </w:p>
    <w:p w:rsidR="007B2101" w:rsidRPr="00725098" w:rsidRDefault="007B2101" w:rsidP="009976A4">
      <w:pPr>
        <w:spacing w:line="280" w:lineRule="exact"/>
        <w:ind w:firstLine="900"/>
        <w:rPr>
          <w:rFonts w:ascii="Times New Roman" w:hAnsi="Times New Roman" w:cs="Times New Roman"/>
        </w:rPr>
      </w:pPr>
      <w:r w:rsidRPr="00725098">
        <w:rPr>
          <w:rFonts w:ascii="Times New Roman" w:hAnsi="Times New Roman" w:cs="Times New Roman"/>
        </w:rPr>
        <w:t>исполнять Гимн Российской Федерации,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B2101" w:rsidRPr="00725098" w:rsidRDefault="007B2101" w:rsidP="009501C3">
      <w:pPr>
        <w:numPr>
          <w:ilvl w:val="0"/>
          <w:numId w:val="1711"/>
        </w:numPr>
        <w:tabs>
          <w:tab w:val="left" w:pos="2102"/>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4 «Музыка народов мира»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исполнять произведения народной и композиторской музыки других стран;</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rsidR="007B2101" w:rsidRPr="00725098" w:rsidRDefault="007B2101"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№5 «Духовная музыка»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характер, настроение музыкальных произведений духовной музыки, характеризовать её жизненное предназначение;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доступные образцы духовной музыки;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B2101" w:rsidRPr="00725098" w:rsidRDefault="007B2101"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6 «Музыка театра и кино»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и называть особенности музыкально-сценических жанров (опера, балет, оперетта, мюзикл);</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B2101" w:rsidRPr="00725098" w:rsidRDefault="007B2101"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7 «Современная музыкальная культура»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разнообразные виды и жанры современной музыкальной культуры, стремиться к расширению музыкального кругозора;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современные музыкальные произведения, соблюдая певческую культуру звука.</w:t>
      </w:r>
    </w:p>
    <w:p w:rsidR="007B2101" w:rsidRPr="00725098" w:rsidRDefault="007B2101"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8 «Музыкальная грамота» обучающийся научится:</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классифицировать звуки: шумовые и музыкальные, длинные, короткие, тихие, громкие, низкие, высокие;</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изобразительные и выразительные интонации, находить признаки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сходства и различия музыкальных и речевых интонаций;</w:t>
      </w:r>
    </w:p>
    <w:p w:rsidR="007B2101" w:rsidRPr="00725098" w:rsidRDefault="007B2101"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B2101" w:rsidRPr="00725098" w:rsidRDefault="007B2101" w:rsidP="009976A4">
      <w:pPr>
        <w:spacing w:line="490" w:lineRule="exact"/>
        <w:ind w:left="900" w:right="1260"/>
        <w:rPr>
          <w:rFonts w:ascii="Times New Roman" w:hAnsi="Times New Roman" w:cs="Times New Roman"/>
        </w:rPr>
      </w:pPr>
      <w:r w:rsidRPr="00725098">
        <w:rPr>
          <w:rFonts w:ascii="Times New Roman" w:hAnsi="Times New Roman" w:cs="Times New Roman"/>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B2101" w:rsidRPr="00725098" w:rsidRDefault="007B2101" w:rsidP="009501C3">
      <w:pPr>
        <w:numPr>
          <w:ilvl w:val="0"/>
          <w:numId w:val="1712"/>
        </w:numPr>
        <w:tabs>
          <w:tab w:val="left" w:pos="1357"/>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ED0869">
        <w:rPr>
          <w:rFonts w:ascii="Times New Roman" w:hAnsi="Times New Roman" w:cs="Times New Roman"/>
          <w:b/>
        </w:rPr>
        <w:t>«</w:t>
      </w:r>
      <w:r>
        <w:rPr>
          <w:rFonts w:ascii="Times New Roman" w:hAnsi="Times New Roman" w:cs="Times New Roman"/>
          <w:b/>
        </w:rPr>
        <w:t>Труд (технология)</w:t>
      </w:r>
      <w:r w:rsidRPr="00ED0869">
        <w:rPr>
          <w:rFonts w:ascii="Times New Roman" w:hAnsi="Times New Roman" w:cs="Times New Roman"/>
          <w:b/>
        </w:rPr>
        <w:t>.</w:t>
      </w:r>
    </w:p>
    <w:p w:rsidR="007B2101" w:rsidRPr="00725098" w:rsidRDefault="007B2101" w:rsidP="009501C3">
      <w:pPr>
        <w:numPr>
          <w:ilvl w:val="1"/>
          <w:numId w:val="1712"/>
        </w:numPr>
        <w:tabs>
          <w:tab w:val="left" w:pos="1527"/>
        </w:tabs>
        <w:spacing w:line="490" w:lineRule="exact"/>
        <w:ind w:firstLine="78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w:t>
      </w:r>
      <w:r>
        <w:rPr>
          <w:rFonts w:ascii="Times New Roman" w:hAnsi="Times New Roman" w:cs="Times New Roman"/>
        </w:rPr>
        <w:t>Труд (технология</w:t>
      </w:r>
      <w:r w:rsidRPr="00725098">
        <w:rPr>
          <w:rFonts w:ascii="Times New Roman" w:hAnsi="Times New Roman" w:cs="Times New Roman"/>
        </w:rPr>
        <w:t xml:space="preserve">» (предметная область «Технология») (далее соответственно - программа по технологии, </w:t>
      </w:r>
      <w:r>
        <w:rPr>
          <w:rFonts w:ascii="Times New Roman" w:hAnsi="Times New Roman" w:cs="Times New Roman"/>
        </w:rPr>
        <w:t>труд (</w:t>
      </w:r>
      <w:r w:rsidRPr="00725098">
        <w:rPr>
          <w:rFonts w:ascii="Times New Roman" w:hAnsi="Times New Roman" w:cs="Times New Roman"/>
        </w:rPr>
        <w:t xml:space="preserve">технология) включает пояснительную записку, содержание обучения, планируемые результаты освоения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w:t>
      </w:r>
    </w:p>
    <w:p w:rsidR="007B2101" w:rsidRPr="00725098" w:rsidRDefault="007B2101" w:rsidP="009501C3">
      <w:pPr>
        <w:numPr>
          <w:ilvl w:val="1"/>
          <w:numId w:val="1712"/>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7B2101" w:rsidRPr="00725098" w:rsidRDefault="007B2101" w:rsidP="009501C3">
      <w:pPr>
        <w:numPr>
          <w:ilvl w:val="1"/>
          <w:numId w:val="1712"/>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с учётом возрастных особенностей обучающихся на уровне начального общего образования.</w:t>
      </w:r>
    </w:p>
    <w:p w:rsidR="007B2101" w:rsidRPr="00725098" w:rsidRDefault="007B2101" w:rsidP="009501C3">
      <w:pPr>
        <w:numPr>
          <w:ilvl w:val="1"/>
          <w:numId w:val="1712"/>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101" w:rsidRPr="00725098" w:rsidRDefault="007B2101" w:rsidP="009501C3">
      <w:pPr>
        <w:numPr>
          <w:ilvl w:val="1"/>
          <w:numId w:val="1712"/>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2"/>
          <w:numId w:val="1712"/>
        </w:numPr>
        <w:tabs>
          <w:tab w:val="left" w:pos="172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Программа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B2101" w:rsidRPr="00725098" w:rsidRDefault="007B2101" w:rsidP="009501C3">
      <w:pPr>
        <w:numPr>
          <w:ilvl w:val="2"/>
          <w:numId w:val="1712"/>
        </w:numPr>
        <w:tabs>
          <w:tab w:val="left" w:pos="1751"/>
        </w:tabs>
        <w:spacing w:line="490" w:lineRule="exact"/>
        <w:ind w:firstLine="760"/>
        <w:jc w:val="both"/>
        <w:rPr>
          <w:rFonts w:ascii="Times New Roman" w:hAnsi="Times New Roman" w:cs="Times New Roman"/>
        </w:rPr>
      </w:pPr>
      <w:r w:rsidRPr="00725098">
        <w:rPr>
          <w:rFonts w:ascii="Times New Roman" w:hAnsi="Times New Roman" w:cs="Times New Roman"/>
        </w:rPr>
        <w:t xml:space="preserve">Основной целью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B2101" w:rsidRPr="00725098" w:rsidRDefault="007B2101" w:rsidP="009501C3">
      <w:pPr>
        <w:numPr>
          <w:ilvl w:val="2"/>
          <w:numId w:val="1712"/>
        </w:numPr>
        <w:tabs>
          <w:tab w:val="left" w:pos="1791"/>
        </w:tabs>
        <w:spacing w:line="490" w:lineRule="exact"/>
        <w:ind w:left="760"/>
        <w:rPr>
          <w:rFonts w:ascii="Times New Roman" w:hAnsi="Times New Roman" w:cs="Times New Roman"/>
        </w:rPr>
      </w:pPr>
      <w:r w:rsidRPr="00725098">
        <w:rPr>
          <w:rFonts w:ascii="Times New Roman" w:hAnsi="Times New Roman" w:cs="Times New Roman"/>
        </w:rPr>
        <w:t xml:space="preserve">Программа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направлена на решение системы задач: формирование общих представлений о культуре и организации трудовой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деятельности как важной части общей культуры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гибкости и вариативности мышления, способностей к изобретательской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B2101" w:rsidRPr="00725098" w:rsidRDefault="007B2101" w:rsidP="009501C3">
      <w:pPr>
        <w:numPr>
          <w:ilvl w:val="2"/>
          <w:numId w:val="1712"/>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 xml:space="preserve">Содержание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включает характеристику основных структурных единиц (модулей), которые являются общими для каждого года обучения: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Технологии, профессии и производства.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Информационно-коммуникативные технологии (далее - ИКТ) (с учётом возможностей материально-технической базы образовательной организации).</w:t>
      </w:r>
    </w:p>
    <w:p w:rsidR="007B2101" w:rsidRPr="00725098" w:rsidRDefault="007B2101" w:rsidP="009501C3">
      <w:pPr>
        <w:numPr>
          <w:ilvl w:val="2"/>
          <w:numId w:val="1712"/>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 процессе освоения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B2101" w:rsidRPr="00725098" w:rsidRDefault="007B2101" w:rsidP="003A06F6">
      <w:pPr>
        <w:numPr>
          <w:ilvl w:val="2"/>
          <w:numId w:val="1712"/>
        </w:numPr>
        <w:tabs>
          <w:tab w:val="left" w:pos="4618"/>
        </w:tabs>
        <w:spacing w:line="490" w:lineRule="exact"/>
        <w:ind w:firstLine="780"/>
        <w:rPr>
          <w:rFonts w:ascii="Times New Roman" w:hAnsi="Times New Roman" w:cs="Times New Roman"/>
        </w:rPr>
      </w:pPr>
      <w:r w:rsidRPr="00725098">
        <w:rPr>
          <w:rFonts w:ascii="Times New Roman" w:hAnsi="Times New Roman" w:cs="Times New Roman"/>
        </w:rPr>
        <w:t>В программе по</w:t>
      </w:r>
      <w:r w:rsidRPr="00725098">
        <w:rPr>
          <w:rFonts w:ascii="Times New Roman" w:hAnsi="Times New Roman" w:cs="Times New Roman"/>
        </w:rPr>
        <w:tab/>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B2101" w:rsidRPr="00725098" w:rsidRDefault="007B2101" w:rsidP="009501C3">
      <w:pPr>
        <w:numPr>
          <w:ilvl w:val="2"/>
          <w:numId w:val="1712"/>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- 135 часов: в 1 классе - 33 часа (1 час в неделю), во 2 классе - 34 часа (1 час в неделю), в 3 классе - 34 часа (1 час в неделю), в 4 классе - 34 часа (1 час в неделю).</w:t>
      </w:r>
    </w:p>
    <w:p w:rsidR="007B2101" w:rsidRPr="00725098" w:rsidRDefault="007B2101" w:rsidP="009501C3">
      <w:pPr>
        <w:numPr>
          <w:ilvl w:val="1"/>
          <w:numId w:val="1712"/>
        </w:numPr>
        <w:tabs>
          <w:tab w:val="left" w:pos="1568"/>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501C3">
      <w:pPr>
        <w:numPr>
          <w:ilvl w:val="2"/>
          <w:numId w:val="1712"/>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7B2101" w:rsidRPr="00725098" w:rsidRDefault="007B2101" w:rsidP="009501C3">
      <w:pPr>
        <w:numPr>
          <w:ilvl w:val="3"/>
          <w:numId w:val="171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B2101" w:rsidRPr="00725098" w:rsidRDefault="007B2101" w:rsidP="009501C3">
      <w:pPr>
        <w:numPr>
          <w:ilvl w:val="3"/>
          <w:numId w:val="1712"/>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родных и знакомых. Профессии, связанные с изучаемыми материалами и производствами. Профессии сферы обслуживания.</w:t>
      </w:r>
    </w:p>
    <w:p w:rsidR="007B2101" w:rsidRPr="00725098" w:rsidRDefault="007B2101" w:rsidP="009501C3">
      <w:pPr>
        <w:numPr>
          <w:ilvl w:val="3"/>
          <w:numId w:val="1712"/>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праздники народов России, ремёсла, обычаи.</w:t>
      </w:r>
    </w:p>
    <w:p w:rsidR="007B2101" w:rsidRPr="00725098" w:rsidRDefault="007B2101" w:rsidP="009501C3">
      <w:pPr>
        <w:numPr>
          <w:ilvl w:val="2"/>
          <w:numId w:val="1712"/>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7B2101" w:rsidRPr="00725098" w:rsidRDefault="007B2101" w:rsidP="009501C3">
      <w:pPr>
        <w:numPr>
          <w:ilvl w:val="3"/>
          <w:numId w:val="171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B2101" w:rsidRPr="00725098" w:rsidRDefault="007B2101" w:rsidP="009501C3">
      <w:pPr>
        <w:numPr>
          <w:ilvl w:val="3"/>
          <w:numId w:val="171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B2101" w:rsidRPr="00725098" w:rsidRDefault="007B2101" w:rsidP="009501C3">
      <w:pPr>
        <w:numPr>
          <w:ilvl w:val="3"/>
          <w:numId w:val="1712"/>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B2101" w:rsidRPr="00725098" w:rsidRDefault="007B2101" w:rsidP="009501C3">
      <w:pPr>
        <w:numPr>
          <w:ilvl w:val="3"/>
          <w:numId w:val="171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B2101" w:rsidRPr="00725098" w:rsidRDefault="007B2101" w:rsidP="009501C3">
      <w:pPr>
        <w:numPr>
          <w:ilvl w:val="0"/>
          <w:numId w:val="171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B2101" w:rsidRPr="00725098" w:rsidRDefault="007B2101" w:rsidP="009501C3">
      <w:pPr>
        <w:numPr>
          <w:ilvl w:val="0"/>
          <w:numId w:val="171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7B2101" w:rsidRPr="00725098" w:rsidRDefault="007B2101" w:rsidP="009501C3">
      <w:pPr>
        <w:numPr>
          <w:ilvl w:val="0"/>
          <w:numId w:val="171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B2101" w:rsidRPr="00725098" w:rsidRDefault="007B2101" w:rsidP="009501C3">
      <w:pPr>
        <w:numPr>
          <w:ilvl w:val="0"/>
          <w:numId w:val="171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B2101" w:rsidRPr="00725098" w:rsidRDefault="007B2101" w:rsidP="009501C3">
      <w:pPr>
        <w:numPr>
          <w:ilvl w:val="0"/>
          <w:numId w:val="171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отделочных материалов.</w:t>
      </w:r>
    </w:p>
    <w:p w:rsidR="007B2101" w:rsidRPr="00725098" w:rsidRDefault="007B2101" w:rsidP="009501C3">
      <w:pPr>
        <w:numPr>
          <w:ilvl w:val="0"/>
          <w:numId w:val="1714"/>
        </w:numPr>
        <w:tabs>
          <w:tab w:val="left" w:pos="177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7B2101" w:rsidRPr="00725098" w:rsidRDefault="007B2101" w:rsidP="009501C3">
      <w:pPr>
        <w:numPr>
          <w:ilvl w:val="0"/>
          <w:numId w:val="1715"/>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B2101" w:rsidRPr="00725098" w:rsidRDefault="007B2101" w:rsidP="009501C3">
      <w:pPr>
        <w:numPr>
          <w:ilvl w:val="0"/>
          <w:numId w:val="171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7B2101" w:rsidRPr="00725098" w:rsidRDefault="007B2101" w:rsidP="009501C3">
      <w:pPr>
        <w:numPr>
          <w:ilvl w:val="0"/>
          <w:numId w:val="1716"/>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Демонстрация учителем готовых материалов на информационных носителях.</w:t>
      </w:r>
    </w:p>
    <w:p w:rsidR="007B2101" w:rsidRPr="00725098" w:rsidRDefault="007B2101" w:rsidP="009501C3">
      <w:pPr>
        <w:numPr>
          <w:ilvl w:val="0"/>
          <w:numId w:val="1716"/>
        </w:numPr>
        <w:tabs>
          <w:tab w:val="left" w:pos="2024"/>
        </w:tabs>
        <w:spacing w:line="490" w:lineRule="exact"/>
        <w:ind w:firstLine="760"/>
        <w:jc w:val="both"/>
        <w:rPr>
          <w:rFonts w:ascii="Times New Roman" w:hAnsi="Times New Roman" w:cs="Times New Roman"/>
        </w:rPr>
      </w:pPr>
      <w:r w:rsidRPr="00725098">
        <w:rPr>
          <w:rFonts w:ascii="Times New Roman" w:hAnsi="Times New Roman" w:cs="Times New Roman"/>
        </w:rPr>
        <w:t>Информация. Виды информации.</w:t>
      </w:r>
    </w:p>
    <w:p w:rsidR="007B2101" w:rsidRPr="00725098" w:rsidRDefault="007B2101" w:rsidP="00966C33">
      <w:pPr>
        <w:numPr>
          <w:ilvl w:val="0"/>
          <w:numId w:val="1714"/>
        </w:numPr>
        <w:tabs>
          <w:tab w:val="left" w:pos="1818"/>
          <w:tab w:val="left" w:pos="5336"/>
          <w:tab w:val="left" w:pos="895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Изучение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w:t>
      </w:r>
      <w:r w:rsidRPr="00725098">
        <w:rPr>
          <w:rFonts w:ascii="Times New Roman" w:hAnsi="Times New Roman" w:cs="Times New Roman"/>
        </w:rPr>
        <w:tab/>
        <w:t>1 классе способствует</w:t>
      </w:r>
      <w:r w:rsidRPr="00725098">
        <w:rPr>
          <w:rFonts w:ascii="Times New Roman" w:hAnsi="Times New Roman" w:cs="Times New Roman"/>
        </w:rPr>
        <w:tab/>
        <w:t>освоению</w:t>
      </w:r>
    </w:p>
    <w:p w:rsidR="007B2101" w:rsidRPr="00725098" w:rsidRDefault="007B2101" w:rsidP="00966C33">
      <w:pPr>
        <w:tabs>
          <w:tab w:val="left" w:pos="5336"/>
          <w:tab w:val="left" w:pos="8955"/>
        </w:tabs>
        <w:spacing w:line="490" w:lineRule="exact"/>
        <w:jc w:val="both"/>
        <w:rPr>
          <w:rFonts w:ascii="Times New Roman" w:hAnsi="Times New Roman" w:cs="Times New Roman"/>
        </w:rPr>
      </w:pPr>
      <w:r w:rsidRPr="00725098">
        <w:rPr>
          <w:rFonts w:ascii="Times New Roman" w:hAnsi="Times New Roman" w:cs="Times New Roman"/>
        </w:rPr>
        <w:t>на пропедевтическом уровне ряда</w:t>
      </w:r>
      <w:r w:rsidRPr="00725098">
        <w:rPr>
          <w:rFonts w:ascii="Times New Roman" w:hAnsi="Times New Roman" w:cs="Times New Roman"/>
        </w:rPr>
        <w:tab/>
        <w:t>универсальных учебных</w:t>
      </w:r>
      <w:r w:rsidRPr="00725098">
        <w:rPr>
          <w:rFonts w:ascii="Times New Roman" w:hAnsi="Times New Roman" w:cs="Times New Roman"/>
        </w:rPr>
        <w:tab/>
        <w:t>действий:</w:t>
      </w:r>
    </w:p>
    <w:p w:rsidR="007B2101" w:rsidRPr="00725098" w:rsidRDefault="007B2101" w:rsidP="00966C33">
      <w:pPr>
        <w:spacing w:line="490" w:lineRule="exact"/>
        <w:jc w:val="both"/>
        <w:rPr>
          <w:rFonts w:ascii="Times New Roman" w:hAnsi="Times New Roman" w:cs="Times New Roman"/>
        </w:rPr>
      </w:pPr>
      <w:r w:rsidRPr="00725098">
        <w:rPr>
          <w:rFonts w:ascii="Times New Roman" w:hAnsi="Times New Roman" w:cs="Times New Roman"/>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71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 использовать предложенную инструкцию (устную, графическую);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отдельные изделия (конструкции), находить сходство и различия в их устройстве.</w:t>
      </w:r>
    </w:p>
    <w:p w:rsidR="007B2101" w:rsidRPr="00725098" w:rsidRDefault="007B2101" w:rsidP="009501C3">
      <w:pPr>
        <w:numPr>
          <w:ilvl w:val="0"/>
          <w:numId w:val="1717"/>
        </w:numPr>
        <w:tabs>
          <w:tab w:val="left" w:pos="199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информацию (представленную в объяснении учителя или в учебнике), использовать её в работе;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7B2101" w:rsidRPr="00725098" w:rsidRDefault="007B2101" w:rsidP="009501C3">
      <w:pPr>
        <w:numPr>
          <w:ilvl w:val="0"/>
          <w:numId w:val="171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несложные высказывания, сообщения в устной форме (по содержанию изученных тем).</w:t>
      </w:r>
    </w:p>
    <w:p w:rsidR="007B2101" w:rsidRPr="00725098" w:rsidRDefault="007B2101" w:rsidP="009501C3">
      <w:pPr>
        <w:numPr>
          <w:ilvl w:val="0"/>
          <w:numId w:val="171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и удерживать в процессе деятельности предложенную учебную задачу;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действия контроля и оценки по предложенным критериям.</w:t>
      </w:r>
    </w:p>
    <w:p w:rsidR="007B2101" w:rsidRPr="00725098" w:rsidRDefault="007B2101" w:rsidP="009501C3">
      <w:pPr>
        <w:numPr>
          <w:ilvl w:val="0"/>
          <w:numId w:val="1717"/>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положительное отношение к включению в совместную работу,</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 простым видам сотрудничества;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B2101" w:rsidRPr="00725098" w:rsidRDefault="007B2101" w:rsidP="009501C3">
      <w:pPr>
        <w:numPr>
          <w:ilvl w:val="0"/>
          <w:numId w:val="1718"/>
        </w:numPr>
        <w:tabs>
          <w:tab w:val="left" w:pos="160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0"/>
          <w:numId w:val="1719"/>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7B2101" w:rsidRPr="00725098" w:rsidRDefault="007B2101" w:rsidP="009501C3">
      <w:pPr>
        <w:numPr>
          <w:ilvl w:val="0"/>
          <w:numId w:val="1720"/>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Рукотворный мир - результат труда человека. Элементарные</w:t>
      </w:r>
    </w:p>
    <w:p w:rsidR="007B2101" w:rsidRPr="00725098" w:rsidRDefault="007B2101" w:rsidP="009976A4">
      <w:pPr>
        <w:tabs>
          <w:tab w:val="left" w:pos="1556"/>
        </w:tabs>
        <w:spacing w:line="490" w:lineRule="exact"/>
        <w:rPr>
          <w:rFonts w:ascii="Times New Roman" w:hAnsi="Times New Roman" w:cs="Times New Roman"/>
        </w:rPr>
      </w:pPr>
      <w:r w:rsidRPr="00725098">
        <w:rPr>
          <w:rFonts w:ascii="Times New Roman" w:hAnsi="Times New Roman" w:cs="Times New Roman"/>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25098">
        <w:rPr>
          <w:rFonts w:ascii="Times New Roman" w:hAnsi="Times New Roman" w:cs="Times New Roman"/>
        </w:rPr>
        <w:tab/>
        <w:t>анализ устройства и назначения изделия, выстраивание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B2101" w:rsidRPr="00725098" w:rsidRDefault="007B2101" w:rsidP="009501C3">
      <w:pPr>
        <w:numPr>
          <w:ilvl w:val="0"/>
          <w:numId w:val="1720"/>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B2101" w:rsidRPr="00725098" w:rsidRDefault="007B2101" w:rsidP="009501C3">
      <w:pPr>
        <w:numPr>
          <w:ilvl w:val="0"/>
          <w:numId w:val="1720"/>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B2101" w:rsidRPr="00725098" w:rsidRDefault="007B2101" w:rsidP="009501C3">
      <w:pPr>
        <w:numPr>
          <w:ilvl w:val="0"/>
          <w:numId w:val="1719"/>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7B2101" w:rsidRPr="00725098" w:rsidRDefault="007B2101"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B2101" w:rsidRPr="00725098" w:rsidRDefault="007B2101"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B2101" w:rsidRPr="00725098" w:rsidRDefault="007B2101"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B2101" w:rsidRPr="00725098" w:rsidRDefault="007B2101"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B2101" w:rsidRPr="00725098" w:rsidRDefault="007B2101" w:rsidP="009501C3">
      <w:pPr>
        <w:numPr>
          <w:ilvl w:val="0"/>
          <w:numId w:val="172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B2101" w:rsidRPr="00725098" w:rsidRDefault="007B2101" w:rsidP="009501C3">
      <w:pPr>
        <w:numPr>
          <w:ilvl w:val="0"/>
          <w:numId w:val="172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(например, проволока, пряжа, бусины и другие).</w:t>
      </w:r>
    </w:p>
    <w:p w:rsidR="007B2101" w:rsidRPr="00725098" w:rsidRDefault="007B2101" w:rsidP="009501C3">
      <w:pPr>
        <w:numPr>
          <w:ilvl w:val="0"/>
          <w:numId w:val="1719"/>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7B2101" w:rsidRPr="00725098" w:rsidRDefault="007B2101" w:rsidP="009501C3">
      <w:pPr>
        <w:numPr>
          <w:ilvl w:val="0"/>
          <w:numId w:val="172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B2101" w:rsidRPr="00725098" w:rsidRDefault="007B2101" w:rsidP="009501C3">
      <w:pPr>
        <w:numPr>
          <w:ilvl w:val="0"/>
          <w:numId w:val="172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B2101" w:rsidRPr="00725098" w:rsidRDefault="007B2101" w:rsidP="009501C3">
      <w:pPr>
        <w:numPr>
          <w:ilvl w:val="0"/>
          <w:numId w:val="1719"/>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7B2101" w:rsidRPr="00725098" w:rsidRDefault="007B2101" w:rsidP="009501C3">
      <w:pPr>
        <w:numPr>
          <w:ilvl w:val="0"/>
          <w:numId w:val="1723"/>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Демонстрация учителем готовых материалов на информационных носителях.</w:t>
      </w:r>
    </w:p>
    <w:p w:rsidR="007B2101" w:rsidRPr="00725098" w:rsidRDefault="007B2101" w:rsidP="009501C3">
      <w:pPr>
        <w:numPr>
          <w:ilvl w:val="0"/>
          <w:numId w:val="172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Поиск информации. Интернет как источник информации.</w:t>
      </w:r>
    </w:p>
    <w:p w:rsidR="007B2101" w:rsidRPr="00725098" w:rsidRDefault="007B2101" w:rsidP="009501C3">
      <w:pPr>
        <w:numPr>
          <w:ilvl w:val="0"/>
          <w:numId w:val="1719"/>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724"/>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работу в соответствии с образцом, инструкцией, устной или письменной;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группировки с учётом указанных критериев;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проводить умозаключения, проверять их в практической работе;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действий при решении учебной (практической) задачи;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решение простых задач в умственной и материализованной форме.</w:t>
      </w:r>
    </w:p>
    <w:p w:rsidR="007B2101" w:rsidRPr="00725098" w:rsidRDefault="007B2101" w:rsidP="009501C3">
      <w:pPr>
        <w:numPr>
          <w:ilvl w:val="0"/>
          <w:numId w:val="1724"/>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получать информацию из учебника и других дидактических материалов, использовать её в работе;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знаково-символическую информацию (чертёж, эскиз, рисунок, схема) и строить работу в соответствии с ней.</w:t>
      </w:r>
    </w:p>
    <w:p w:rsidR="007B2101" w:rsidRPr="00725098" w:rsidRDefault="007B2101" w:rsidP="009501C3">
      <w:pPr>
        <w:numPr>
          <w:ilvl w:val="0"/>
          <w:numId w:val="1724"/>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7B2101" w:rsidRPr="00725098" w:rsidRDefault="007B2101" w:rsidP="009501C3">
      <w:pPr>
        <w:numPr>
          <w:ilvl w:val="0"/>
          <w:numId w:val="1724"/>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учебную задачу;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свою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предлагаемый план действий, действовать по плану;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необходимые действия для получения практического результата, планировать работу;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советы, оценку учителя и других обучающихся, стараться учитывать их в работе.</w:t>
      </w:r>
    </w:p>
    <w:p w:rsidR="007B2101" w:rsidRPr="00725098" w:rsidRDefault="007B2101" w:rsidP="009501C3">
      <w:pPr>
        <w:numPr>
          <w:ilvl w:val="0"/>
          <w:numId w:val="1724"/>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B2101" w:rsidRPr="00725098" w:rsidRDefault="007B2101" w:rsidP="009501C3">
      <w:pPr>
        <w:numPr>
          <w:ilvl w:val="0"/>
          <w:numId w:val="1718"/>
        </w:numPr>
        <w:tabs>
          <w:tab w:val="left" w:pos="159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0"/>
          <w:numId w:val="1725"/>
        </w:numPr>
        <w:tabs>
          <w:tab w:val="left" w:pos="1856"/>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7B2101" w:rsidRPr="00725098" w:rsidRDefault="007B2101" w:rsidP="009501C3">
      <w:pPr>
        <w:numPr>
          <w:ilvl w:val="0"/>
          <w:numId w:val="1726"/>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B2101" w:rsidRPr="00725098" w:rsidRDefault="007B2101" w:rsidP="009501C3">
      <w:pPr>
        <w:numPr>
          <w:ilvl w:val="0"/>
          <w:numId w:val="1726"/>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B2101" w:rsidRPr="00725098" w:rsidRDefault="007B2101" w:rsidP="009501C3">
      <w:pPr>
        <w:numPr>
          <w:ilvl w:val="0"/>
          <w:numId w:val="1726"/>
        </w:numPr>
        <w:spacing w:line="490" w:lineRule="exact"/>
        <w:ind w:firstLine="760"/>
        <w:jc w:val="both"/>
        <w:rPr>
          <w:rFonts w:ascii="Times New Roman" w:hAnsi="Times New Roman" w:cs="Times New Roman"/>
        </w:rPr>
      </w:pPr>
      <w:r w:rsidRPr="00725098">
        <w:rPr>
          <w:rFonts w:ascii="Times New Roman" w:hAnsi="Times New Roman" w:cs="Times New Roman"/>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B2101" w:rsidRPr="00725098" w:rsidRDefault="007B2101" w:rsidP="009501C3">
      <w:pPr>
        <w:numPr>
          <w:ilvl w:val="0"/>
          <w:numId w:val="172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B2101" w:rsidRPr="00725098" w:rsidRDefault="007B2101" w:rsidP="009501C3">
      <w:pPr>
        <w:numPr>
          <w:ilvl w:val="0"/>
          <w:numId w:val="172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Бережное и внимательное отношение к природе как источнику сырьевых ресурсов и идей для технологий будущего.</w:t>
      </w:r>
    </w:p>
    <w:p w:rsidR="007B2101" w:rsidRPr="00725098" w:rsidRDefault="007B2101" w:rsidP="009501C3">
      <w:pPr>
        <w:numPr>
          <w:ilvl w:val="0"/>
          <w:numId w:val="1726"/>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B2101" w:rsidRPr="00725098" w:rsidRDefault="007B2101" w:rsidP="009501C3">
      <w:pPr>
        <w:numPr>
          <w:ilvl w:val="0"/>
          <w:numId w:val="1725"/>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7B2101" w:rsidRPr="00725098" w:rsidRDefault="007B2101" w:rsidP="009501C3">
      <w:pPr>
        <w:numPr>
          <w:ilvl w:val="0"/>
          <w:numId w:val="172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B2101" w:rsidRPr="00725098" w:rsidRDefault="007B2101" w:rsidP="009501C3">
      <w:pPr>
        <w:numPr>
          <w:ilvl w:val="0"/>
          <w:numId w:val="172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B2101" w:rsidRPr="00725098" w:rsidRDefault="007B2101"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B2101" w:rsidRPr="00725098" w:rsidRDefault="007B2101"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7B2101" w:rsidRPr="00725098" w:rsidRDefault="007B2101" w:rsidP="009501C3">
      <w:pPr>
        <w:numPr>
          <w:ilvl w:val="0"/>
          <w:numId w:val="1727"/>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Выполнение рицовки на картоне с помощью канцелярского ножа, выполнение отверстий шилом.</w:t>
      </w:r>
    </w:p>
    <w:p w:rsidR="007B2101" w:rsidRPr="00725098" w:rsidRDefault="007B2101"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7B2101" w:rsidRPr="00725098" w:rsidRDefault="007B2101"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Комбинирование разных материалов в одном изделии.</w:t>
      </w:r>
    </w:p>
    <w:p w:rsidR="007B2101" w:rsidRPr="00725098" w:rsidRDefault="007B2101" w:rsidP="009501C3">
      <w:pPr>
        <w:numPr>
          <w:ilvl w:val="0"/>
          <w:numId w:val="1725"/>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7B2101" w:rsidRPr="00725098" w:rsidRDefault="007B2101" w:rsidP="009501C3">
      <w:pPr>
        <w:numPr>
          <w:ilvl w:val="0"/>
          <w:numId w:val="172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заданным условиям (технико</w:t>
      </w:r>
      <w:r w:rsidRPr="00725098">
        <w:rPr>
          <w:rFonts w:ascii="Times New Roman" w:hAnsi="Times New Roman" w:cs="Times New Roman"/>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B2101" w:rsidRPr="00725098" w:rsidRDefault="007B2101" w:rsidP="009501C3">
      <w:pPr>
        <w:numPr>
          <w:ilvl w:val="0"/>
          <w:numId w:val="172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B2101" w:rsidRPr="00725098" w:rsidRDefault="007B2101" w:rsidP="009501C3">
      <w:pPr>
        <w:numPr>
          <w:ilvl w:val="0"/>
          <w:numId w:val="1725"/>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7B2101" w:rsidRPr="00725098" w:rsidRDefault="007B2101" w:rsidP="009501C3">
      <w:pPr>
        <w:numPr>
          <w:ilvl w:val="0"/>
          <w:numId w:val="1729"/>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Информационная среда, основные источники (органы восприятия) информации, получаемой человеком. Сохранение и передача информации.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725098">
        <w:rPr>
          <w:rFonts w:ascii="Times New Roman" w:hAnsi="Times New Roman" w:cs="Times New Roman"/>
          <w:lang w:val="en-US" w:eastAsia="en-US"/>
        </w:rPr>
        <w:t>DVD</w:t>
      </w:r>
      <w:r w:rsidRPr="00451F95">
        <w:rPr>
          <w:rFonts w:ascii="Times New Roman" w:hAnsi="Times New Roman" w:cs="Times New Roman"/>
          <w:lang w:eastAsia="en-US"/>
        </w:rPr>
        <w:t xml:space="preserve">). </w:t>
      </w:r>
      <w:r w:rsidRPr="00725098">
        <w:rPr>
          <w:rFonts w:ascii="Times New Roman" w:hAnsi="Times New Roman" w:cs="Times New Roman"/>
        </w:rPr>
        <w:t xml:space="preserve">Работа с текстовым редактором </w:t>
      </w:r>
      <w:r w:rsidRPr="00725098">
        <w:rPr>
          <w:rFonts w:ascii="Times New Roman" w:hAnsi="Times New Roman" w:cs="Times New Roman"/>
          <w:lang w:val="en-US" w:eastAsia="en-US"/>
        </w:rPr>
        <w:t xml:space="preserve">Microsoft Word </w:t>
      </w:r>
      <w:r w:rsidRPr="00725098">
        <w:rPr>
          <w:rFonts w:ascii="Times New Roman" w:hAnsi="Times New Roman" w:cs="Times New Roman"/>
        </w:rPr>
        <w:t>или другим.</w:t>
      </w:r>
    </w:p>
    <w:p w:rsidR="007B2101" w:rsidRPr="00725098" w:rsidRDefault="007B2101" w:rsidP="009501C3">
      <w:pPr>
        <w:numPr>
          <w:ilvl w:val="0"/>
          <w:numId w:val="1725"/>
        </w:numPr>
        <w:tabs>
          <w:tab w:val="left" w:pos="1748"/>
        </w:tabs>
        <w:spacing w:line="490" w:lineRule="exact"/>
        <w:ind w:firstLine="740"/>
        <w:jc w:val="both"/>
        <w:rPr>
          <w:rFonts w:ascii="Times New Roman" w:hAnsi="Times New Roman" w:cs="Times New Roman"/>
        </w:rPr>
      </w:pPr>
      <w:r w:rsidRPr="00725098">
        <w:rPr>
          <w:rFonts w:ascii="Times New Roman" w:hAnsi="Times New Roman" w:cs="Times New Roman"/>
        </w:rPr>
        <w:t xml:space="preserve">Изучение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730"/>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осуществлять анализ предложенных образцов с выделением существенных и несущественных признаков;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определять способы доработки конструкций с учётом предложенных условий;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читать и воспроизводить простой чертёж (эскиз) развёртки изделия;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восстанавливать нарушенную последовательность выполнения изделия.</w:t>
      </w:r>
    </w:p>
    <w:p w:rsidR="007B2101" w:rsidRPr="00725098" w:rsidRDefault="007B2101" w:rsidP="009501C3">
      <w:pPr>
        <w:numPr>
          <w:ilvl w:val="0"/>
          <w:numId w:val="1730"/>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B2101" w:rsidRPr="00725098" w:rsidRDefault="007B2101" w:rsidP="009501C3">
      <w:pPr>
        <w:numPr>
          <w:ilvl w:val="0"/>
          <w:numId w:val="1730"/>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монологическое высказывание, владеть диалогической формой коммуникации;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в форме связи простых суждений об объекте, его строении, свойствах и способах создания;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предметы рукотворного мира, оценивать их достоинства;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собственное мнение, аргументировать выбор вариантов и способов выполнения задания.</w:t>
      </w:r>
    </w:p>
    <w:p w:rsidR="007B2101" w:rsidRPr="00725098" w:rsidRDefault="007B2101" w:rsidP="009501C3">
      <w:pPr>
        <w:numPr>
          <w:ilvl w:val="0"/>
          <w:numId w:val="1730"/>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и сохранять учебную задачу, осуществлять поиск средств для её решения;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rsidR="007B2101" w:rsidRPr="00725098" w:rsidRDefault="007B2101" w:rsidP="009501C3">
      <w:pPr>
        <w:numPr>
          <w:ilvl w:val="0"/>
          <w:numId w:val="1730"/>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 не только по симпатии, но и по деловым качествам;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rsidR="007B2101" w:rsidRPr="00725098" w:rsidRDefault="007B2101" w:rsidP="009976A4">
      <w:pPr>
        <w:tabs>
          <w:tab w:val="left" w:pos="3400"/>
          <w:tab w:val="left" w:pos="6932"/>
          <w:tab w:val="left" w:pos="8598"/>
        </w:tabs>
        <w:spacing w:line="490" w:lineRule="exact"/>
        <w:ind w:firstLine="780"/>
        <w:rPr>
          <w:rFonts w:ascii="Times New Roman" w:hAnsi="Times New Roman" w:cs="Times New Roman"/>
        </w:rPr>
      </w:pPr>
      <w:r w:rsidRPr="00725098">
        <w:rPr>
          <w:rFonts w:ascii="Times New Roman" w:hAnsi="Times New Roman" w:cs="Times New Roman"/>
        </w:rPr>
        <w:t>выполнять роли</w:t>
      </w:r>
      <w:r w:rsidRPr="00725098">
        <w:rPr>
          <w:rFonts w:ascii="Times New Roman" w:hAnsi="Times New Roman" w:cs="Times New Roman"/>
        </w:rPr>
        <w:tab/>
        <w:t>лидера, подчинённого,</w:t>
      </w:r>
      <w:r w:rsidRPr="00725098">
        <w:rPr>
          <w:rFonts w:ascii="Times New Roman" w:hAnsi="Times New Roman" w:cs="Times New Roman"/>
        </w:rPr>
        <w:tab/>
        <w:t>соблюдать</w:t>
      </w:r>
      <w:r w:rsidRPr="00725098">
        <w:rPr>
          <w:rFonts w:ascii="Times New Roman" w:hAnsi="Times New Roman" w:cs="Times New Roman"/>
        </w:rPr>
        <w:tab/>
        <w:t>равноправие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дружелюбие;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167.9. Содержание обучения в 4 классе.</w:t>
      </w:r>
    </w:p>
    <w:p w:rsidR="007B2101" w:rsidRPr="00725098" w:rsidRDefault="007B2101" w:rsidP="009501C3">
      <w:pPr>
        <w:numPr>
          <w:ilvl w:val="0"/>
          <w:numId w:val="1731"/>
        </w:numPr>
        <w:tabs>
          <w:tab w:val="left" w:pos="1868"/>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7B2101" w:rsidRPr="00725098" w:rsidRDefault="007B2101" w:rsidP="009501C3">
      <w:pPr>
        <w:numPr>
          <w:ilvl w:val="0"/>
          <w:numId w:val="1732"/>
        </w:numPr>
        <w:tabs>
          <w:tab w:val="left" w:pos="2029"/>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и технологии современного мира. Использование</w:t>
      </w:r>
    </w:p>
    <w:p w:rsidR="007B2101" w:rsidRPr="00725098" w:rsidRDefault="007B2101" w:rsidP="009976A4">
      <w:pPr>
        <w:tabs>
          <w:tab w:val="left" w:pos="3400"/>
          <w:tab w:val="left" w:pos="6932"/>
          <w:tab w:val="left" w:pos="8598"/>
        </w:tabs>
        <w:spacing w:line="490" w:lineRule="exact"/>
        <w:rPr>
          <w:rFonts w:ascii="Times New Roman" w:hAnsi="Times New Roman" w:cs="Times New Roman"/>
        </w:rPr>
      </w:pPr>
      <w:r w:rsidRPr="00725098">
        <w:rPr>
          <w:rFonts w:ascii="Times New Roman" w:hAnsi="Times New Roman" w:cs="Times New Roman"/>
        </w:rPr>
        <w:t>достижений науки в</w:t>
      </w:r>
      <w:r w:rsidRPr="00725098">
        <w:rPr>
          <w:rFonts w:ascii="Times New Roman" w:hAnsi="Times New Roman" w:cs="Times New Roman"/>
        </w:rPr>
        <w:tab/>
        <w:t>развитии технического</w:t>
      </w:r>
      <w:r w:rsidRPr="00725098">
        <w:rPr>
          <w:rFonts w:ascii="Times New Roman" w:hAnsi="Times New Roman" w:cs="Times New Roman"/>
        </w:rPr>
        <w:tab/>
        <w:t>прогресса.</w:t>
      </w:r>
      <w:r w:rsidRPr="00725098">
        <w:rPr>
          <w:rFonts w:ascii="Times New Roman" w:hAnsi="Times New Roman" w:cs="Times New Roman"/>
        </w:rPr>
        <w:tab/>
        <w:t>Изобретение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B2101" w:rsidRPr="00725098" w:rsidRDefault="007B2101" w:rsidP="009501C3">
      <w:pPr>
        <w:numPr>
          <w:ilvl w:val="0"/>
          <w:numId w:val="1732"/>
        </w:numPr>
        <w:tabs>
          <w:tab w:val="left" w:pos="1988"/>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связанные с опасностями (пожарные, космонавты, химики и другие).</w:t>
      </w:r>
    </w:p>
    <w:p w:rsidR="007B2101" w:rsidRPr="00725098" w:rsidRDefault="007B2101" w:rsidP="009501C3">
      <w:pPr>
        <w:numPr>
          <w:ilvl w:val="0"/>
          <w:numId w:val="1732"/>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B2101" w:rsidRPr="00725098" w:rsidRDefault="007B2101" w:rsidP="009501C3">
      <w:pPr>
        <w:numPr>
          <w:ilvl w:val="0"/>
          <w:numId w:val="1732"/>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7B2101" w:rsidRPr="00725098" w:rsidRDefault="007B2101" w:rsidP="009501C3">
      <w:pPr>
        <w:numPr>
          <w:ilvl w:val="0"/>
          <w:numId w:val="1732"/>
        </w:numPr>
        <w:tabs>
          <w:tab w:val="left" w:pos="2003"/>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B2101" w:rsidRPr="00725098" w:rsidRDefault="007B2101"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7B2101" w:rsidRPr="00725098" w:rsidRDefault="007B2101"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rsidR="007B2101" w:rsidRPr="00725098" w:rsidRDefault="007B2101" w:rsidP="009501C3">
      <w:pPr>
        <w:numPr>
          <w:ilvl w:val="0"/>
          <w:numId w:val="1733"/>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B2101" w:rsidRPr="00725098" w:rsidRDefault="007B2101" w:rsidP="009501C3">
      <w:pPr>
        <w:numPr>
          <w:ilvl w:val="0"/>
          <w:numId w:val="1733"/>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B2101" w:rsidRPr="00725098" w:rsidRDefault="007B2101"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B2101" w:rsidRPr="00725098" w:rsidRDefault="007B2101" w:rsidP="009501C3">
      <w:pPr>
        <w:numPr>
          <w:ilvl w:val="0"/>
          <w:numId w:val="1733"/>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B2101" w:rsidRPr="00725098" w:rsidRDefault="007B2101"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B2101" w:rsidRPr="00725098" w:rsidRDefault="007B2101" w:rsidP="009501C3">
      <w:pPr>
        <w:numPr>
          <w:ilvl w:val="0"/>
          <w:numId w:val="1733"/>
        </w:numPr>
        <w:tabs>
          <w:tab w:val="left" w:pos="1990"/>
        </w:tabs>
        <w:spacing w:line="490" w:lineRule="exact"/>
        <w:ind w:firstLine="780"/>
        <w:jc w:val="both"/>
        <w:rPr>
          <w:rFonts w:ascii="Times New Roman" w:hAnsi="Times New Roman" w:cs="Times New Roman"/>
        </w:rPr>
      </w:pPr>
      <w:r w:rsidRPr="00725098">
        <w:rPr>
          <w:rFonts w:ascii="Times New Roman" w:hAnsi="Times New Roman" w:cs="Times New Roman"/>
        </w:rPr>
        <w:t>Комбинированное использование разных материалов.</w:t>
      </w:r>
    </w:p>
    <w:p w:rsidR="007B2101" w:rsidRPr="00725098" w:rsidRDefault="007B2101"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7B2101" w:rsidRPr="00725098" w:rsidRDefault="007B2101" w:rsidP="009501C3">
      <w:pPr>
        <w:numPr>
          <w:ilvl w:val="0"/>
          <w:numId w:val="1734"/>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Современные требования к техническим устройствам (экологичность, безопасность, эргономичность и другие).</w:t>
      </w:r>
    </w:p>
    <w:p w:rsidR="007B2101" w:rsidRPr="00725098" w:rsidRDefault="007B2101" w:rsidP="009501C3">
      <w:pPr>
        <w:numPr>
          <w:ilvl w:val="0"/>
          <w:numId w:val="173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B2101" w:rsidRPr="00725098" w:rsidRDefault="007B2101" w:rsidP="009501C3">
      <w:pPr>
        <w:numPr>
          <w:ilvl w:val="0"/>
          <w:numId w:val="173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B2101" w:rsidRPr="00725098" w:rsidRDefault="007B2101"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7B2101" w:rsidRPr="00725098" w:rsidRDefault="007B2101" w:rsidP="009501C3">
      <w:pPr>
        <w:numPr>
          <w:ilvl w:val="0"/>
          <w:numId w:val="1735"/>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Работа с доступной информацией в Интернете и на цифровых носителях информации.</w:t>
      </w:r>
    </w:p>
    <w:p w:rsidR="007B2101" w:rsidRPr="00725098" w:rsidRDefault="007B2101" w:rsidP="009501C3">
      <w:pPr>
        <w:numPr>
          <w:ilvl w:val="0"/>
          <w:numId w:val="1735"/>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725098">
        <w:rPr>
          <w:rFonts w:ascii="Times New Roman" w:hAnsi="Times New Roman" w:cs="Times New Roman"/>
          <w:lang w:val="en-US" w:eastAsia="en-US"/>
        </w:rPr>
        <w:t xml:space="preserve">PowerPoint </w:t>
      </w:r>
      <w:r w:rsidRPr="00725098">
        <w:rPr>
          <w:rFonts w:ascii="Times New Roman" w:hAnsi="Times New Roman" w:cs="Times New Roman"/>
        </w:rPr>
        <w:t>или другой.</w:t>
      </w:r>
    </w:p>
    <w:p w:rsidR="007B2101" w:rsidRPr="00725098" w:rsidRDefault="007B2101" w:rsidP="009501C3">
      <w:pPr>
        <w:numPr>
          <w:ilvl w:val="0"/>
          <w:numId w:val="173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101" w:rsidRPr="00725098" w:rsidRDefault="007B2101" w:rsidP="009501C3">
      <w:pPr>
        <w:numPr>
          <w:ilvl w:val="0"/>
          <w:numId w:val="173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конструкции предложенных образцов изделий;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классификации предметов (изделий) с учётом указанных критериев;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7B2101" w:rsidRPr="00725098" w:rsidRDefault="007B2101" w:rsidP="009501C3">
      <w:pPr>
        <w:numPr>
          <w:ilvl w:val="0"/>
          <w:numId w:val="1736"/>
        </w:numPr>
        <w:tabs>
          <w:tab w:val="left" w:pos="19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дополнительной информации по тематике творческих и проектных работ;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рисунки из ресурса компьютера в оформлении изделий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B2101" w:rsidRPr="00725098" w:rsidRDefault="007B2101"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B2101" w:rsidRPr="00725098" w:rsidRDefault="007B2101"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практическую работу в соответствии с поставленной целью и выполнять её в соответствии с планом;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rsidR="007B2101" w:rsidRPr="00725098" w:rsidRDefault="007B2101"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167.10. Планируемые результаты освоения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w:t>
      </w:r>
    </w:p>
    <w:p w:rsidR="007B2101" w:rsidRPr="00725098" w:rsidRDefault="007B2101" w:rsidP="009501C3">
      <w:pPr>
        <w:numPr>
          <w:ilvl w:val="0"/>
          <w:numId w:val="1737"/>
        </w:numPr>
        <w:tabs>
          <w:tab w:val="left" w:pos="1868"/>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результате изучения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готовность вступать в сотрудничество с другими людьми с учётом этики общения, проявление толерантности и доброжелательности.</w:t>
      </w:r>
    </w:p>
    <w:p w:rsidR="007B2101" w:rsidRPr="00725098" w:rsidRDefault="007B2101" w:rsidP="009501C3">
      <w:pPr>
        <w:numPr>
          <w:ilvl w:val="0"/>
          <w:numId w:val="1737"/>
        </w:numPr>
        <w:tabs>
          <w:tab w:val="left" w:pos="188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результате изучения </w:t>
      </w:r>
      <w:r>
        <w:rPr>
          <w:rFonts w:ascii="Times New Roman" w:hAnsi="Times New Roman" w:cs="Times New Roman"/>
        </w:rPr>
        <w:t>труда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738"/>
        </w:numPr>
        <w:tabs>
          <w:tab w:val="left" w:pos="209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анализ объектов и изделий с выделением существенных и несущественных признаков;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(изделий), выделять в них общее и различия;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обобщения (технико-технологического и декоративно</w:t>
      </w:r>
      <w:r w:rsidRPr="00725098">
        <w:rPr>
          <w:rFonts w:ascii="Times New Roman" w:hAnsi="Times New Roman" w:cs="Times New Roman"/>
        </w:rPr>
        <w:softHyphen/>
      </w:r>
      <w:r>
        <w:rPr>
          <w:rFonts w:ascii="Times New Roman" w:hAnsi="Times New Roman" w:cs="Times New Roman"/>
        </w:rPr>
        <w:t>-</w:t>
      </w:r>
      <w:r w:rsidRPr="00725098">
        <w:rPr>
          <w:rFonts w:ascii="Times New Roman" w:hAnsi="Times New Roman" w:cs="Times New Roman"/>
        </w:rPr>
        <w:t>художественного характера) по изучаемой тематике;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725098">
        <w:rPr>
          <w:rFonts w:ascii="Times New Roman" w:hAnsi="Times New Roman" w:cs="Times New Roman"/>
        </w:rPr>
        <w:softHyphen/>
        <w:t>художественной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B2101" w:rsidRPr="00725098" w:rsidRDefault="007B2101" w:rsidP="009501C3">
      <w:pPr>
        <w:numPr>
          <w:ilvl w:val="0"/>
          <w:numId w:val="1738"/>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7B2101" w:rsidRPr="00725098" w:rsidRDefault="007B2101" w:rsidP="009501C3">
      <w:pPr>
        <w:numPr>
          <w:ilvl w:val="0"/>
          <w:numId w:val="1738"/>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тексты-описания на основе наблюдений (рассматривания) изделий декоративно-прикладного искусства народов России;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последовательность совершаемых действий при создании изделия.</w:t>
      </w:r>
    </w:p>
    <w:p w:rsidR="007B2101" w:rsidRPr="00725098" w:rsidRDefault="007B2101" w:rsidP="009501C3">
      <w:pPr>
        <w:numPr>
          <w:ilvl w:val="0"/>
          <w:numId w:val="1738"/>
        </w:numPr>
        <w:tabs>
          <w:tab w:val="left" w:pos="210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безопасности труда при выполнении работы;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работу, соотносить свои действия с поставленной целью;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работы.</w:t>
      </w:r>
    </w:p>
    <w:p w:rsidR="007B2101" w:rsidRPr="00725098" w:rsidRDefault="007B2101" w:rsidP="009501C3">
      <w:pPr>
        <w:numPr>
          <w:ilvl w:val="0"/>
          <w:numId w:val="1738"/>
        </w:numPr>
        <w:tabs>
          <w:tab w:val="left" w:pos="210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B2101" w:rsidRPr="00725098" w:rsidRDefault="007B2101" w:rsidP="009501C3">
      <w:pPr>
        <w:numPr>
          <w:ilvl w:val="0"/>
          <w:numId w:val="1737"/>
        </w:numPr>
        <w:tabs>
          <w:tab w:val="left" w:pos="1884"/>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1 классе обучающийся получит следующие предметные результаты по отдельным темам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организовывать свой труд: своевременно подготавливать и убирать рабочее место, поддерживать порядок на нём в процессе труда;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безопасной работы ножницами, иглой и аккуратной работы с клеем;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наименованиях основных технологических операций: разметка деталей, выделение деталей, сборка изделия;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строчкой прямого стежка;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«изделие», «деталь изделия», «образец», «заготовка», «материал», «инструмент», «приспособление», «конструирование», «аппликация»;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задания с использованием готового плана;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выполнять последовательность изготовления несложных изделий: разметка, резание, сборка, отделка;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для сушки плоских изделий пресс;</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выполнять практическую работу и самоконтроль с использованием инструкционной карты, образца, шаблона;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элементарное сотрудничество, участвовать в коллективных работах под руководством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коллективные работы проектного характера.</w:t>
      </w:r>
    </w:p>
    <w:p w:rsidR="007B2101" w:rsidRPr="00725098" w:rsidRDefault="007B2101" w:rsidP="009501C3">
      <w:pPr>
        <w:numPr>
          <w:ilvl w:val="0"/>
          <w:numId w:val="1737"/>
        </w:numPr>
        <w:tabs>
          <w:tab w:val="left" w:pos="187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во 2 классе обучающийся получит следующие предметные результаты по отдельным темам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биговку;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профессии людей, работающих в сфере обслуживания.</w:t>
      </w:r>
    </w:p>
    <w:p w:rsidR="007B2101" w:rsidRPr="00725098" w:rsidRDefault="007B2101" w:rsidP="009501C3">
      <w:pPr>
        <w:numPr>
          <w:ilvl w:val="0"/>
          <w:numId w:val="1737"/>
        </w:numPr>
        <w:tabs>
          <w:tab w:val="left" w:pos="1883"/>
        </w:tabs>
        <w:spacing w:line="490" w:lineRule="exact"/>
        <w:ind w:firstLine="760"/>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«чертёж развёртки», «канцелярский нож», «шило», «искусственный материал»;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и называть характерные особенности изученных видов декоративно</w:t>
      </w:r>
      <w:r w:rsidRPr="00725098">
        <w:rPr>
          <w:rFonts w:ascii="Times New Roman" w:hAnsi="Times New Roman" w:cs="Times New Roman"/>
        </w:rPr>
        <w:softHyphen/>
        <w:t>прикладного искусства, профессии мастеров прикладного искусства (в рамках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и называть по характерным особенностям образцов или по описанию изученные и распространённые в крае ремёсла;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читать чертёж развёртки и выполнять разметку развёрток с помощью чертёжных инструментов (линейка, угольник, циркуль);</w:t>
      </w:r>
    </w:p>
    <w:p w:rsidR="007B2101" w:rsidRPr="00725098" w:rsidRDefault="007B2101" w:rsidP="009976A4">
      <w:pPr>
        <w:spacing w:line="490" w:lineRule="exact"/>
        <w:ind w:left="760" w:right="2660"/>
        <w:rPr>
          <w:rFonts w:ascii="Times New Roman" w:hAnsi="Times New Roman" w:cs="Times New Roman"/>
        </w:rPr>
      </w:pPr>
      <w:r w:rsidRPr="00725098">
        <w:rPr>
          <w:rFonts w:ascii="Times New Roman" w:hAnsi="Times New Roman" w:cs="Times New Roman"/>
        </w:rPr>
        <w:t>узнавать и называть линии чертежа (осевая и центровая); безопасно пользоваться канцелярским ножом, шилом; выполнять рицовку;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соединение деталей и отделку изделия освоенными ручными строчками;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725098">
        <w:rPr>
          <w:rFonts w:ascii="Times New Roman" w:hAnsi="Times New Roman" w:cs="Times New Roman"/>
        </w:rPr>
        <w:softHyphen/>
        <w:t>художественным условиям;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изменять конструкцию изделия по заданным условиям;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способ соединения и соединительный материал в зависимости от требований конструкции;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назначение основных устройств персонального компьютера для ввода, вывода и обработки информации;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rsidR="007B2101" w:rsidRPr="00725098" w:rsidRDefault="007B2101" w:rsidP="009501C3">
      <w:pPr>
        <w:numPr>
          <w:ilvl w:val="0"/>
          <w:numId w:val="1737"/>
        </w:numPr>
        <w:tabs>
          <w:tab w:val="left" w:pos="186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4 классе обучающийся получит следующие предметные результаты по отдельным темам программы по </w:t>
      </w:r>
      <w:r>
        <w:rPr>
          <w:rFonts w:ascii="Times New Roman" w:hAnsi="Times New Roman" w:cs="Times New Roman"/>
        </w:rPr>
        <w:t>труду (</w:t>
      </w:r>
      <w:r w:rsidRPr="00725098">
        <w:rPr>
          <w:rFonts w:ascii="Times New Roman" w:hAnsi="Times New Roman" w:cs="Times New Roman"/>
        </w:rPr>
        <w:t>технологии</w:t>
      </w:r>
      <w:r>
        <w:rPr>
          <w:rFonts w:ascii="Times New Roman" w:hAnsi="Times New Roman" w:cs="Times New Roman"/>
        </w:rPr>
        <w:t>)</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усвоенных правил дизайна решать простейшие художественно</w:t>
      </w:r>
      <w:r w:rsidRPr="00725098">
        <w:rPr>
          <w:rFonts w:ascii="Times New Roman" w:hAnsi="Times New Roman" w:cs="Times New Roman"/>
        </w:rPr>
        <w:softHyphen/>
        <w:t>конструкторские задачи по созданию изделий с заданной функцией;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работать с доступной информацией, работать в программах </w:t>
      </w:r>
      <w:r w:rsidRPr="00725098">
        <w:rPr>
          <w:rFonts w:ascii="Times New Roman" w:hAnsi="Times New Roman" w:cs="Times New Roman"/>
          <w:lang w:val="en-US" w:eastAsia="en-US"/>
        </w:rPr>
        <w:t>Word</w:t>
      </w:r>
      <w:r w:rsidRPr="00451F95">
        <w:rPr>
          <w:rFonts w:ascii="Times New Roman" w:hAnsi="Times New Roman" w:cs="Times New Roman"/>
          <w:lang w:eastAsia="en-US"/>
        </w:rPr>
        <w:t xml:space="preserve">, </w:t>
      </w:r>
      <w:r w:rsidRPr="00725098">
        <w:rPr>
          <w:rFonts w:ascii="Times New Roman" w:hAnsi="Times New Roman" w:cs="Times New Roman"/>
          <w:lang w:val="en-US" w:eastAsia="en-US"/>
        </w:rPr>
        <w:t>Power</w:t>
      </w:r>
      <w:r w:rsidRPr="00451F95">
        <w:rPr>
          <w:rFonts w:ascii="Times New Roman" w:hAnsi="Times New Roman" w:cs="Times New Roman"/>
          <w:lang w:eastAsia="en-US"/>
        </w:rPr>
        <w:t xml:space="preserve"> </w:t>
      </w:r>
      <w:r w:rsidRPr="00725098">
        <w:rPr>
          <w:rFonts w:ascii="Times New Roman" w:hAnsi="Times New Roman" w:cs="Times New Roman"/>
          <w:lang w:val="en-US" w:eastAsia="en-US"/>
        </w:rPr>
        <w:t>Point</w:t>
      </w:r>
      <w:r w:rsidRPr="00451F95">
        <w:rPr>
          <w:rFonts w:ascii="Times New Roman" w:hAnsi="Times New Roman" w:cs="Times New Roman"/>
          <w:lang w:eastAsia="en-US"/>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B2101" w:rsidRPr="00725098" w:rsidRDefault="007B2101" w:rsidP="009501C3">
      <w:pPr>
        <w:numPr>
          <w:ilvl w:val="0"/>
          <w:numId w:val="1739"/>
        </w:numPr>
        <w:tabs>
          <w:tab w:val="left" w:pos="1316"/>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по учебному предмету </w:t>
      </w:r>
      <w:r w:rsidRPr="0031298A">
        <w:rPr>
          <w:rFonts w:ascii="Times New Roman" w:hAnsi="Times New Roman" w:cs="Times New Roman"/>
          <w:b/>
        </w:rPr>
        <w:t>«Физическая культура».</w:t>
      </w:r>
    </w:p>
    <w:p w:rsidR="007B2101" w:rsidRPr="00725098" w:rsidRDefault="007B2101" w:rsidP="009501C3">
      <w:pPr>
        <w:numPr>
          <w:ilvl w:val="1"/>
          <w:numId w:val="1739"/>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B2101" w:rsidRPr="003B589B" w:rsidRDefault="007B2101" w:rsidP="009501C3">
      <w:pPr>
        <w:numPr>
          <w:ilvl w:val="1"/>
          <w:numId w:val="1739"/>
        </w:numPr>
        <w:tabs>
          <w:tab w:val="left" w:pos="1548"/>
        </w:tabs>
        <w:spacing w:line="490" w:lineRule="exact"/>
        <w:ind w:firstLine="760"/>
        <w:jc w:val="both"/>
        <w:rPr>
          <w:rFonts w:ascii="Times New Roman" w:hAnsi="Times New Roman" w:cs="Times New Roman"/>
          <w:b/>
        </w:rPr>
      </w:pPr>
      <w:r w:rsidRPr="003B589B">
        <w:rPr>
          <w:rFonts w:ascii="Times New Roman" w:hAnsi="Times New Roman" w:cs="Times New Roman"/>
          <w:b/>
        </w:rPr>
        <w:t>Вариант № 1</w:t>
      </w:r>
      <w:r>
        <w:rPr>
          <w:rFonts w:ascii="Times New Roman" w:hAnsi="Times New Roman" w:cs="Times New Roman"/>
          <w:b/>
        </w:rPr>
        <w:t xml:space="preserve"> (Данный вариант реализует </w:t>
      </w:r>
      <w:r w:rsidRPr="00003186">
        <w:rPr>
          <w:rFonts w:ascii="Times New Roman" w:hAnsi="Times New Roman" w:cs="Times New Roman"/>
          <w:b/>
        </w:rPr>
        <w:t>МКОУ «Кабаковская СОШ»).</w:t>
      </w:r>
    </w:p>
    <w:p w:rsidR="007B2101" w:rsidRPr="00725098" w:rsidRDefault="007B2101" w:rsidP="009501C3">
      <w:pPr>
        <w:numPr>
          <w:ilvl w:val="2"/>
          <w:numId w:val="1739"/>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3"/>
          <w:numId w:val="1739"/>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7B2101" w:rsidRPr="00725098" w:rsidRDefault="007B2101" w:rsidP="009501C3">
      <w:pPr>
        <w:numPr>
          <w:ilvl w:val="3"/>
          <w:numId w:val="173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B2101" w:rsidRPr="00725098" w:rsidRDefault="007B2101" w:rsidP="009501C3">
      <w:pPr>
        <w:numPr>
          <w:ilvl w:val="3"/>
          <w:numId w:val="1739"/>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B2101" w:rsidRPr="00725098" w:rsidRDefault="007B2101" w:rsidP="009501C3">
      <w:pPr>
        <w:numPr>
          <w:ilvl w:val="3"/>
          <w:numId w:val="173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Основные предметные результаты по учебному предмету «Физическая культура» в соответствии с ФГОС НОО</w:t>
      </w:r>
      <w:r>
        <w:rPr>
          <w:rFonts w:ascii="Times New Roman" w:hAnsi="Times New Roman" w:cs="Times New Roman"/>
        </w:rPr>
        <w:t xml:space="preserve"> обеспечивают</w:t>
      </w:r>
      <w:r w:rsidRPr="00725098">
        <w:rPr>
          <w:rFonts w:ascii="Times New Roman" w:hAnsi="Times New Roman" w:cs="Times New Roman"/>
        </w:rPr>
        <w:t xml:space="preserve">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B2101" w:rsidRPr="00725098" w:rsidRDefault="007B2101" w:rsidP="009501C3">
      <w:pPr>
        <w:numPr>
          <w:ilvl w:val="3"/>
          <w:numId w:val="1739"/>
        </w:numPr>
        <w:tabs>
          <w:tab w:val="left" w:pos="1206"/>
        </w:tabs>
        <w:spacing w:line="490" w:lineRule="exact"/>
        <w:ind w:firstLine="760"/>
        <w:jc w:val="both"/>
        <w:rPr>
          <w:rFonts w:ascii="Times New Roman" w:hAnsi="Times New Roman" w:cs="Times New Roman"/>
        </w:rPr>
      </w:pPr>
      <w:r w:rsidRPr="00725098">
        <w:rPr>
          <w:rFonts w:ascii="Times New Roman" w:hAnsi="Times New Roman" w:cs="Times New Roman"/>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B2101" w:rsidRPr="00725098" w:rsidRDefault="007B2101" w:rsidP="009501C3">
      <w:pPr>
        <w:numPr>
          <w:ilvl w:val="3"/>
          <w:numId w:val="1739"/>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B2101" w:rsidRPr="00725098" w:rsidRDefault="007B2101" w:rsidP="009501C3">
      <w:pPr>
        <w:numPr>
          <w:ilvl w:val="3"/>
          <w:numId w:val="1739"/>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рабочей программе воспитания.</w:t>
      </w:r>
    </w:p>
    <w:p w:rsidR="007B2101" w:rsidRPr="00725098" w:rsidRDefault="007B2101" w:rsidP="009501C3">
      <w:pPr>
        <w:numPr>
          <w:ilvl w:val="3"/>
          <w:numId w:val="1739"/>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Согласно своему назначению программа по физической культуре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B2101" w:rsidRPr="00725098" w:rsidRDefault="007B2101" w:rsidP="009501C3">
      <w:pPr>
        <w:numPr>
          <w:ilvl w:val="3"/>
          <w:numId w:val="1739"/>
        </w:numPr>
        <w:tabs>
          <w:tab w:val="left" w:pos="2034"/>
        </w:tabs>
        <w:spacing w:line="490" w:lineRule="exact"/>
        <w:ind w:firstLine="800"/>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условия</w:t>
      </w:r>
    </w:p>
    <w:p w:rsidR="007B2101" w:rsidRPr="00725098" w:rsidRDefault="007B2101" w:rsidP="009976A4">
      <w:pPr>
        <w:tabs>
          <w:tab w:val="left" w:pos="6898"/>
          <w:tab w:val="left" w:pos="8909"/>
        </w:tabs>
        <w:spacing w:line="490" w:lineRule="exact"/>
        <w:rPr>
          <w:rFonts w:ascii="Times New Roman" w:hAnsi="Times New Roman" w:cs="Times New Roman"/>
        </w:rPr>
      </w:pPr>
      <w:r w:rsidRPr="00725098">
        <w:rPr>
          <w:rFonts w:ascii="Times New Roman" w:hAnsi="Times New Roman" w:cs="Times New Roman"/>
        </w:rPr>
        <w:t>Концепции преподавания учебного предмета</w:t>
      </w:r>
      <w:r w:rsidRPr="00725098">
        <w:rPr>
          <w:rFonts w:ascii="Times New Roman" w:hAnsi="Times New Roman" w:cs="Times New Roman"/>
        </w:rPr>
        <w:tab/>
        <w:t>«Физическая</w:t>
      </w:r>
      <w:r w:rsidRPr="00725098">
        <w:rPr>
          <w:rFonts w:ascii="Times New Roman" w:hAnsi="Times New Roman" w:cs="Times New Roman"/>
        </w:rPr>
        <w:tab/>
        <w:t>культура»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rsidR="007B2101" w:rsidRPr="00725098" w:rsidRDefault="007B2101" w:rsidP="009501C3">
      <w:pPr>
        <w:numPr>
          <w:ilvl w:val="3"/>
          <w:numId w:val="1739"/>
        </w:numPr>
        <w:tabs>
          <w:tab w:val="left" w:pos="2145"/>
        </w:tabs>
        <w:spacing w:line="490" w:lineRule="exact"/>
        <w:ind w:firstLine="800"/>
        <w:jc w:val="both"/>
        <w:rPr>
          <w:rFonts w:ascii="Times New Roman" w:hAnsi="Times New Roman" w:cs="Times New Roman"/>
        </w:rPr>
      </w:pPr>
      <w:r w:rsidRPr="00725098">
        <w:rPr>
          <w:rFonts w:ascii="Times New Roman" w:hAnsi="Times New Roman" w:cs="Times New Roman"/>
        </w:rPr>
        <w:t>Предметом обучения физической культуре на уровне начального</w:t>
      </w:r>
    </w:p>
    <w:p w:rsidR="007B2101" w:rsidRPr="00725098" w:rsidRDefault="007B2101" w:rsidP="009976A4">
      <w:pPr>
        <w:tabs>
          <w:tab w:val="left" w:pos="6898"/>
        </w:tabs>
        <w:spacing w:line="490" w:lineRule="exact"/>
        <w:rPr>
          <w:rFonts w:ascii="Times New Roman" w:hAnsi="Times New Roman" w:cs="Times New Roman"/>
        </w:rPr>
      </w:pPr>
      <w:r w:rsidRPr="00725098">
        <w:rPr>
          <w:rFonts w:ascii="Times New Roman" w:hAnsi="Times New Roman" w:cs="Times New Roman"/>
        </w:rPr>
        <w:t>общего образования является двигательная</w:t>
      </w:r>
      <w:r w:rsidRPr="00725098">
        <w:rPr>
          <w:rFonts w:ascii="Times New Roman" w:hAnsi="Times New Roman" w:cs="Times New Roman"/>
        </w:rPr>
        <w:tab/>
        <w:t>деятельность человека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B2101" w:rsidRPr="00725098" w:rsidRDefault="007B2101" w:rsidP="009501C3">
      <w:pPr>
        <w:numPr>
          <w:ilvl w:val="3"/>
          <w:numId w:val="1739"/>
        </w:numPr>
        <w:tabs>
          <w:tab w:val="left" w:pos="2338"/>
        </w:tabs>
        <w:spacing w:line="490" w:lineRule="exact"/>
        <w:ind w:firstLine="800"/>
        <w:jc w:val="both"/>
        <w:rPr>
          <w:rFonts w:ascii="Times New Roman" w:hAnsi="Times New Roman" w:cs="Times New Roman"/>
        </w:rPr>
      </w:pPr>
      <w:r w:rsidRPr="00725098">
        <w:rPr>
          <w:rFonts w:ascii="Times New Roman" w:hAnsi="Times New Roman" w:cs="Times New Roman"/>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B2101" w:rsidRPr="00725098" w:rsidRDefault="007B2101" w:rsidP="009501C3">
      <w:pPr>
        <w:numPr>
          <w:ilvl w:val="3"/>
          <w:numId w:val="1739"/>
        </w:numPr>
        <w:tabs>
          <w:tab w:val="left" w:pos="2094"/>
        </w:tabs>
        <w:spacing w:line="490" w:lineRule="exact"/>
        <w:ind w:firstLine="800"/>
        <w:jc w:val="both"/>
        <w:rPr>
          <w:rFonts w:ascii="Times New Roman" w:hAnsi="Times New Roman" w:cs="Times New Roman"/>
        </w:rPr>
      </w:pPr>
      <w:r w:rsidRPr="00725098">
        <w:rPr>
          <w:rFonts w:ascii="Times New Roman" w:hAnsi="Times New Roman" w:cs="Times New Roman"/>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B2101" w:rsidRPr="00725098" w:rsidRDefault="007B2101" w:rsidP="009501C3">
      <w:pPr>
        <w:numPr>
          <w:ilvl w:val="3"/>
          <w:numId w:val="1739"/>
        </w:numPr>
        <w:tabs>
          <w:tab w:val="left" w:pos="2089"/>
        </w:tabs>
        <w:spacing w:line="490" w:lineRule="exact"/>
        <w:ind w:firstLine="800"/>
        <w:jc w:val="both"/>
        <w:rPr>
          <w:rFonts w:ascii="Times New Roman" w:hAnsi="Times New Roman" w:cs="Times New Roman"/>
        </w:rPr>
      </w:pPr>
      <w:r w:rsidRPr="00725098">
        <w:rPr>
          <w:rFonts w:ascii="Times New Roman" w:hAnsi="Times New Roman" w:cs="Times New Roman"/>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B2101" w:rsidRPr="00725098" w:rsidRDefault="007B2101" w:rsidP="009501C3">
      <w:pPr>
        <w:numPr>
          <w:ilvl w:val="3"/>
          <w:numId w:val="1739"/>
        </w:numPr>
        <w:tabs>
          <w:tab w:val="left" w:pos="2094"/>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B2101" w:rsidRPr="00725098" w:rsidRDefault="007B2101"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разработана в соответствии с требованиями ФГОС НОО.</w:t>
      </w:r>
    </w:p>
    <w:p w:rsidR="007B2101" w:rsidRPr="00725098" w:rsidRDefault="007B2101"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w:t>
      </w:r>
    </w:p>
    <w:p w:rsidR="007B2101" w:rsidRPr="00725098" w:rsidRDefault="007B2101" w:rsidP="009501C3">
      <w:pPr>
        <w:numPr>
          <w:ilvl w:val="3"/>
          <w:numId w:val="1739"/>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B2101" w:rsidRPr="003A06F6" w:rsidRDefault="007B2101" w:rsidP="009501C3">
      <w:pPr>
        <w:numPr>
          <w:ilvl w:val="3"/>
          <w:numId w:val="1739"/>
        </w:numPr>
        <w:tabs>
          <w:tab w:val="left" w:pos="2089"/>
        </w:tabs>
        <w:spacing w:line="490" w:lineRule="exact"/>
        <w:ind w:firstLine="780"/>
        <w:jc w:val="both"/>
        <w:rPr>
          <w:rFonts w:ascii="Times New Roman" w:hAnsi="Times New Roman" w:cs="Times New Roman"/>
        </w:rPr>
      </w:pPr>
      <w:r w:rsidRPr="003A06F6">
        <w:rPr>
          <w:rFonts w:ascii="Times New Roman" w:hAnsi="Times New Roman" w:cs="Times New Roman"/>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B2101" w:rsidRPr="00725098" w:rsidRDefault="007B2101"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B2101" w:rsidRPr="00725098" w:rsidRDefault="007B2101" w:rsidP="009501C3">
      <w:pPr>
        <w:numPr>
          <w:ilvl w:val="3"/>
          <w:numId w:val="1739"/>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Важное значение в освоении программы по физической культуре уделено играм и игровым заданиям как простейшей форме физкультурно</w:t>
      </w:r>
      <w:r w:rsidRPr="00725098">
        <w:rPr>
          <w:rFonts w:ascii="Times New Roman" w:hAnsi="Times New Roman" w:cs="Times New Roman"/>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25098">
        <w:rPr>
          <w:rFonts w:ascii="Times New Roman" w:hAnsi="Times New Roman" w:cs="Times New Roman"/>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B2101" w:rsidRPr="00725098" w:rsidRDefault="007B2101" w:rsidP="009501C3">
      <w:pPr>
        <w:numPr>
          <w:ilvl w:val="3"/>
          <w:numId w:val="1739"/>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В соответствии с ФГОС НОО содержание программы</w:t>
      </w:r>
    </w:p>
    <w:p w:rsidR="007B2101" w:rsidRPr="00725098" w:rsidRDefault="007B2101" w:rsidP="009976A4">
      <w:pPr>
        <w:spacing w:after="12" w:line="280" w:lineRule="exact"/>
        <w:rPr>
          <w:rFonts w:ascii="Times New Roman" w:hAnsi="Times New Roman" w:cs="Times New Roman"/>
        </w:rPr>
      </w:pPr>
      <w:r w:rsidRPr="00725098">
        <w:rPr>
          <w:rFonts w:ascii="Times New Roman" w:hAnsi="Times New Roman" w:cs="Times New Roman"/>
        </w:rPr>
        <w:t>по физической культуре состоит из следующих компонентов:</w:t>
      </w:r>
    </w:p>
    <w:p w:rsidR="007B2101" w:rsidRPr="00725098" w:rsidRDefault="007B2101" w:rsidP="009976A4">
      <w:pPr>
        <w:spacing w:line="485" w:lineRule="exact"/>
        <w:ind w:firstLine="800"/>
        <w:rPr>
          <w:rFonts w:ascii="Times New Roman" w:hAnsi="Times New Roman" w:cs="Times New Roman"/>
        </w:rPr>
      </w:pPr>
      <w:r w:rsidRPr="00725098">
        <w:rPr>
          <w:rFonts w:ascii="Times New Roman" w:hAnsi="Times New Roman" w:cs="Times New Roman"/>
        </w:rPr>
        <w:t>знания о физической культуре (информационный компонент деятельности);</w:t>
      </w:r>
    </w:p>
    <w:p w:rsidR="007B2101" w:rsidRPr="00725098" w:rsidRDefault="007B2101" w:rsidP="009976A4">
      <w:pPr>
        <w:spacing w:line="485" w:lineRule="exact"/>
        <w:ind w:firstLine="800"/>
        <w:rPr>
          <w:rFonts w:ascii="Times New Roman" w:hAnsi="Times New Roman" w:cs="Times New Roman"/>
        </w:rPr>
      </w:pPr>
      <w:r w:rsidRPr="00725098">
        <w:rPr>
          <w:rFonts w:ascii="Times New Roman" w:hAnsi="Times New Roman" w:cs="Times New Roman"/>
        </w:rPr>
        <w:t>способы физкультурной деятельности (операциональный компонент деятельности);</w:t>
      </w:r>
    </w:p>
    <w:p w:rsidR="007B2101" w:rsidRPr="00725098" w:rsidRDefault="007B2101" w:rsidP="009976A4">
      <w:pPr>
        <w:spacing w:line="490" w:lineRule="exact"/>
        <w:ind w:firstLine="800"/>
        <w:rPr>
          <w:rFonts w:ascii="Times New Roman" w:hAnsi="Times New Roman" w:cs="Times New Roman"/>
        </w:rPr>
      </w:pPr>
      <w:r w:rsidRPr="00725098">
        <w:rPr>
          <w:rFonts w:ascii="Times New Roman" w:hAnsi="Times New Roman" w:cs="Times New Roman"/>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B2101" w:rsidRPr="00725098" w:rsidRDefault="007B2101" w:rsidP="009501C3">
      <w:pPr>
        <w:numPr>
          <w:ilvl w:val="0"/>
          <w:numId w:val="1740"/>
        </w:numPr>
        <w:tabs>
          <w:tab w:val="left" w:pos="2079"/>
        </w:tabs>
        <w:spacing w:line="490" w:lineRule="exact"/>
        <w:ind w:firstLine="800"/>
        <w:jc w:val="both"/>
        <w:rPr>
          <w:rFonts w:ascii="Times New Roman" w:hAnsi="Times New Roman" w:cs="Times New Roman"/>
        </w:rPr>
      </w:pPr>
      <w:r w:rsidRPr="00725098">
        <w:rPr>
          <w:rFonts w:ascii="Times New Roman" w:hAnsi="Times New Roman" w:cs="Times New Roman"/>
        </w:rPr>
        <w:t>Концепция программы по физической культуре основана на следующих принципах:</w:t>
      </w:r>
    </w:p>
    <w:p w:rsidR="007B2101" w:rsidRPr="00725098" w:rsidRDefault="007B2101" w:rsidP="009501C3">
      <w:pPr>
        <w:numPr>
          <w:ilvl w:val="0"/>
          <w:numId w:val="1741"/>
        </w:numPr>
        <w:tabs>
          <w:tab w:val="left" w:pos="2314"/>
        </w:tabs>
        <w:spacing w:line="490" w:lineRule="exact"/>
        <w:ind w:firstLine="800"/>
        <w:jc w:val="both"/>
        <w:rPr>
          <w:rFonts w:ascii="Times New Roman" w:hAnsi="Times New Roman" w:cs="Times New Roman"/>
        </w:rPr>
      </w:pPr>
      <w:r w:rsidRPr="00725098">
        <w:rPr>
          <w:rFonts w:ascii="Times New Roman" w:hAnsi="Times New Roman" w:cs="Times New Roman"/>
        </w:rPr>
        <w:t xml:space="preserve">Принцип систематичности и последовательности </w:t>
      </w:r>
      <w:r>
        <w:rPr>
          <w:rFonts w:ascii="Times New Roman" w:hAnsi="Times New Roman" w:cs="Times New Roman"/>
        </w:rPr>
        <w:t>подразумевает</w:t>
      </w:r>
      <w:r w:rsidRPr="00725098">
        <w:rPr>
          <w:rFonts w:ascii="Times New Roman" w:hAnsi="Times New Roman" w:cs="Times New Roman"/>
        </w:rPr>
        <w:t xml:space="preserve">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B2101" w:rsidRPr="00725098" w:rsidRDefault="007B2101" w:rsidP="009501C3">
      <w:pPr>
        <w:numPr>
          <w:ilvl w:val="0"/>
          <w:numId w:val="1741"/>
        </w:numPr>
        <w:tabs>
          <w:tab w:val="left" w:pos="2305"/>
        </w:tabs>
        <w:spacing w:line="490" w:lineRule="exact"/>
        <w:ind w:firstLine="800"/>
        <w:jc w:val="both"/>
        <w:rPr>
          <w:rFonts w:ascii="Times New Roman" w:hAnsi="Times New Roman" w:cs="Times New Roman"/>
        </w:rPr>
      </w:pPr>
      <w:r w:rsidRPr="00725098">
        <w:rPr>
          <w:rFonts w:ascii="Times New Roman" w:hAnsi="Times New Roman" w:cs="Times New Roman"/>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B2101" w:rsidRPr="00725098" w:rsidRDefault="007B2101" w:rsidP="009501C3">
      <w:pPr>
        <w:numPr>
          <w:ilvl w:val="0"/>
          <w:numId w:val="1741"/>
        </w:numPr>
        <w:tabs>
          <w:tab w:val="left" w:pos="1556"/>
        </w:tabs>
        <w:spacing w:line="490" w:lineRule="exact"/>
        <w:ind w:firstLine="800"/>
        <w:jc w:val="both"/>
        <w:rPr>
          <w:rFonts w:ascii="Times New Roman" w:hAnsi="Times New Roman" w:cs="Times New Roman"/>
        </w:rPr>
      </w:pPr>
      <w:r w:rsidRPr="00725098">
        <w:rPr>
          <w:rFonts w:ascii="Times New Roman" w:hAnsi="Times New Roman" w:cs="Times New Roman"/>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B2101" w:rsidRPr="00725098" w:rsidRDefault="007B2101" w:rsidP="009501C3">
      <w:pPr>
        <w:numPr>
          <w:ilvl w:val="0"/>
          <w:numId w:val="1741"/>
        </w:numPr>
        <w:tabs>
          <w:tab w:val="left" w:pos="2295"/>
        </w:tabs>
        <w:spacing w:line="490" w:lineRule="exact"/>
        <w:ind w:firstLine="780"/>
        <w:jc w:val="both"/>
        <w:rPr>
          <w:rFonts w:ascii="Times New Roman" w:hAnsi="Times New Roman" w:cs="Times New Roman"/>
        </w:rPr>
      </w:pPr>
      <w:r w:rsidRPr="00725098">
        <w:rPr>
          <w:rFonts w:ascii="Times New Roman" w:hAnsi="Times New Roman" w:cs="Times New Roman"/>
        </w:rPr>
        <w:t>Принцип наглядности</w:t>
      </w:r>
      <w:r w:rsidRPr="00173BEE">
        <w:rPr>
          <w:rFonts w:ascii="Times New Roman" w:hAnsi="Times New Roman" w:cs="Times New Roman"/>
        </w:rPr>
        <w:t xml:space="preserve"> </w:t>
      </w:r>
      <w:r>
        <w:rPr>
          <w:rFonts w:ascii="Times New Roman" w:hAnsi="Times New Roman" w:cs="Times New Roman"/>
        </w:rPr>
        <w:t>подразумевает</w:t>
      </w:r>
      <w:r w:rsidRPr="00725098">
        <w:rPr>
          <w:rFonts w:ascii="Times New Roman" w:hAnsi="Times New Roman" w:cs="Times New Roman"/>
        </w:rP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B2101" w:rsidRPr="00725098" w:rsidRDefault="007B2101" w:rsidP="009501C3">
      <w:pPr>
        <w:numPr>
          <w:ilvl w:val="0"/>
          <w:numId w:val="1741"/>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B2101" w:rsidRPr="00725098" w:rsidRDefault="007B2101" w:rsidP="009501C3">
      <w:pPr>
        <w:numPr>
          <w:ilvl w:val="0"/>
          <w:numId w:val="1741"/>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B2101" w:rsidRPr="00725098" w:rsidRDefault="007B2101" w:rsidP="009501C3">
      <w:pPr>
        <w:numPr>
          <w:ilvl w:val="0"/>
          <w:numId w:val="1741"/>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обновление заданий с общей тенденцией к росту физических нагрузок.</w:t>
      </w:r>
    </w:p>
    <w:p w:rsidR="007B2101" w:rsidRPr="00725098" w:rsidRDefault="007B2101" w:rsidP="009501C3">
      <w:pPr>
        <w:numPr>
          <w:ilvl w:val="0"/>
          <w:numId w:val="1741"/>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Принцип вариативности </w:t>
      </w:r>
      <w:r>
        <w:rPr>
          <w:rFonts w:ascii="Times New Roman" w:hAnsi="Times New Roman" w:cs="Times New Roman"/>
        </w:rPr>
        <w:t>подразумевает</w:t>
      </w:r>
      <w:r w:rsidRPr="00725098">
        <w:rPr>
          <w:rFonts w:ascii="Times New Roman" w:hAnsi="Times New Roman" w:cs="Times New Roman"/>
        </w:rPr>
        <w:t xml:space="preserve">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B2101" w:rsidRPr="00725098" w:rsidRDefault="007B2101" w:rsidP="009501C3">
      <w:pPr>
        <w:numPr>
          <w:ilvl w:val="0"/>
          <w:numId w:val="1740"/>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B2101" w:rsidRPr="00725098" w:rsidRDefault="007B2101" w:rsidP="009501C3">
      <w:pPr>
        <w:numPr>
          <w:ilvl w:val="0"/>
          <w:numId w:val="1740"/>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В основе программы по физической культуре лежит системно</w:t>
      </w:r>
      <w:r w:rsidRPr="00725098">
        <w:rPr>
          <w:rFonts w:ascii="Times New Roman" w:hAnsi="Times New Roman" w:cs="Times New Roman"/>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B2101" w:rsidRPr="00725098" w:rsidRDefault="007B2101" w:rsidP="009501C3">
      <w:pPr>
        <w:numPr>
          <w:ilvl w:val="0"/>
          <w:numId w:val="1740"/>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B2101" w:rsidRPr="00725098" w:rsidRDefault="007B2101" w:rsidP="009501C3">
      <w:pPr>
        <w:numPr>
          <w:ilvl w:val="0"/>
          <w:numId w:val="1740"/>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B2101" w:rsidRPr="00725098" w:rsidRDefault="007B2101" w:rsidP="009501C3">
      <w:pPr>
        <w:numPr>
          <w:ilvl w:val="0"/>
          <w:numId w:val="1740"/>
        </w:numPr>
        <w:tabs>
          <w:tab w:val="left" w:pos="2074"/>
        </w:tabs>
        <w:spacing w:line="490" w:lineRule="exact"/>
        <w:ind w:firstLine="780"/>
        <w:jc w:val="both"/>
        <w:rPr>
          <w:rFonts w:ascii="Times New Roman" w:hAnsi="Times New Roman" w:cs="Times New Roman"/>
        </w:rPr>
      </w:pPr>
      <w:r w:rsidRPr="00725098">
        <w:rPr>
          <w:rFonts w:ascii="Times New Roman" w:hAnsi="Times New Roman" w:cs="Times New Roman"/>
        </w:rPr>
        <w:t>К направлению первостепенной значимости при реализации образовательных функций физической культуры традиционно относят</w:t>
      </w:r>
      <w:r>
        <w:rPr>
          <w:rFonts w:ascii="Times New Roman" w:hAnsi="Times New Roman" w:cs="Times New Roman"/>
        </w:rPr>
        <w:t>ся</w:t>
      </w:r>
      <w:r w:rsidRPr="00725098">
        <w:rPr>
          <w:rFonts w:ascii="Times New Roman" w:hAnsi="Times New Roman" w:cs="Times New Roman"/>
        </w:rPr>
        <w:t xml:space="preserve">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B2101" w:rsidRPr="00725098" w:rsidRDefault="007B2101"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B2101" w:rsidRPr="00725098" w:rsidRDefault="007B2101"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B2101" w:rsidRPr="00725098" w:rsidRDefault="007B2101" w:rsidP="009501C3">
      <w:pPr>
        <w:numPr>
          <w:ilvl w:val="0"/>
          <w:numId w:val="1740"/>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Наряду с этим программа по физической культуре обеспечивает: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государственные гарантии качества начального общего образования, личностного развития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B2101" w:rsidRPr="00725098" w:rsidRDefault="007B2101" w:rsidP="009501C3">
      <w:pPr>
        <w:numPr>
          <w:ilvl w:val="0"/>
          <w:numId w:val="1740"/>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B2101" w:rsidRPr="00725098" w:rsidRDefault="007B2101" w:rsidP="009501C3">
      <w:pPr>
        <w:numPr>
          <w:ilvl w:val="0"/>
          <w:numId w:val="1740"/>
        </w:numPr>
        <w:tabs>
          <w:tab w:val="left" w:pos="2074"/>
        </w:tabs>
        <w:spacing w:line="490" w:lineRule="exact"/>
        <w:ind w:firstLine="760"/>
        <w:jc w:val="both"/>
        <w:rPr>
          <w:rFonts w:ascii="Times New Roman" w:hAnsi="Times New Roman" w:cs="Times New Roman"/>
        </w:rPr>
      </w:pPr>
      <w:r w:rsidRPr="00725098">
        <w:rPr>
          <w:rFonts w:ascii="Times New Roman" w:hAnsi="Times New Roman" w:cs="Times New Roman"/>
        </w:rPr>
        <w:t>Универсальными компетенциями обучающихся на этапе начального образования по программе по физической культуре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B2101" w:rsidRPr="00725098" w:rsidRDefault="007B2101"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Об</w:t>
      </w:r>
      <w:r>
        <w:rPr>
          <w:rFonts w:ascii="Times New Roman" w:hAnsi="Times New Roman" w:cs="Times New Roman"/>
        </w:rPr>
        <w:t xml:space="preserve">щее число часов </w:t>
      </w:r>
      <w:r w:rsidRPr="00725098">
        <w:rPr>
          <w:rFonts w:ascii="Times New Roman" w:hAnsi="Times New Roman" w:cs="Times New Roman"/>
        </w:rPr>
        <w:t xml:space="preserve"> для изучения физической культ</w:t>
      </w:r>
      <w:r>
        <w:rPr>
          <w:rFonts w:ascii="Times New Roman" w:hAnsi="Times New Roman" w:cs="Times New Roman"/>
        </w:rPr>
        <w:t>уры - 270 часов: в 1 классе - 66 часов (2</w:t>
      </w:r>
      <w:r w:rsidRPr="00725098">
        <w:rPr>
          <w:rFonts w:ascii="Times New Roman" w:hAnsi="Times New Roman" w:cs="Times New Roman"/>
        </w:rPr>
        <w:t xml:space="preserve"> часа в неделю), во 2 кла</w:t>
      </w:r>
      <w:r>
        <w:rPr>
          <w:rFonts w:ascii="Times New Roman" w:hAnsi="Times New Roman" w:cs="Times New Roman"/>
        </w:rPr>
        <w:t>ссе - 68 часов (2</w:t>
      </w:r>
      <w:r w:rsidRPr="00725098">
        <w:rPr>
          <w:rFonts w:ascii="Times New Roman" w:hAnsi="Times New Roman" w:cs="Times New Roman"/>
        </w:rPr>
        <w:t xml:space="preserve"> </w:t>
      </w:r>
      <w:r>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Pr>
          <w:rFonts w:ascii="Times New Roman" w:hAnsi="Times New Roman" w:cs="Times New Roman"/>
        </w:rPr>
        <w:t>часа в неделю), в 4 классе - 68 часов (2</w:t>
      </w:r>
      <w:r w:rsidRPr="00725098">
        <w:rPr>
          <w:rFonts w:ascii="Times New Roman" w:hAnsi="Times New Roman" w:cs="Times New Roman"/>
        </w:rPr>
        <w:t xml:space="preserve"> часа в неделю).</w:t>
      </w:r>
    </w:p>
    <w:p w:rsidR="007B2101" w:rsidRPr="00725098" w:rsidRDefault="007B2101"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При планировании учебного материала по п</w:t>
      </w:r>
      <w:r>
        <w:rPr>
          <w:rFonts w:ascii="Times New Roman" w:hAnsi="Times New Roman" w:cs="Times New Roman"/>
        </w:rPr>
        <w:t>рограмме по физической культуры</w:t>
      </w:r>
      <w:r w:rsidRPr="00725098">
        <w:rPr>
          <w:rFonts w:ascii="Times New Roman" w:hAnsi="Times New Roman" w:cs="Times New Roman"/>
        </w:rPr>
        <w:t xml:space="preserve"> </w:t>
      </w:r>
      <w:r>
        <w:rPr>
          <w:rFonts w:ascii="Times New Roman" w:hAnsi="Times New Roman" w:cs="Times New Roman"/>
        </w:rPr>
        <w:t>МБОУ СОШ №44 спланировала реализацию</w:t>
      </w:r>
      <w:r w:rsidRPr="00725098">
        <w:rPr>
          <w:rFonts w:ascii="Times New Roman" w:hAnsi="Times New Roman" w:cs="Times New Roman"/>
        </w:rPr>
        <w:t xml:space="preserve"> на уроках физической культуры учебный план: для всех классов начального общего образования в объёме не мен</w:t>
      </w:r>
      <w:r>
        <w:rPr>
          <w:rFonts w:ascii="Times New Roman" w:hAnsi="Times New Roman" w:cs="Times New Roman"/>
        </w:rPr>
        <w:t xml:space="preserve">ее 70% учебных часов </w:t>
      </w:r>
      <w:r w:rsidRPr="00725098">
        <w:rPr>
          <w:rFonts w:ascii="Times New Roman" w:hAnsi="Times New Roman" w:cs="Times New Roman"/>
        </w:rPr>
        <w:t xml:space="preserve"> отведено на выполнение физических упражнений.</w:t>
      </w:r>
    </w:p>
    <w:p w:rsidR="007B2101" w:rsidRPr="00725098" w:rsidRDefault="007B2101" w:rsidP="009501C3">
      <w:pPr>
        <w:numPr>
          <w:ilvl w:val="0"/>
          <w:numId w:val="1742"/>
        </w:numPr>
        <w:tabs>
          <w:tab w:val="left" w:pos="1754"/>
          <w:tab w:val="left" w:pos="3693"/>
          <w:tab w:val="left" w:pos="5152"/>
          <w:tab w:val="left" w:pos="6544"/>
          <w:tab w:val="left" w:pos="8142"/>
          <w:tab w:val="left" w:pos="8699"/>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rsidR="007B2101" w:rsidRPr="00725098" w:rsidRDefault="007B2101" w:rsidP="009976A4">
      <w:pPr>
        <w:tabs>
          <w:tab w:val="left" w:pos="3693"/>
          <w:tab w:val="left" w:pos="5152"/>
          <w:tab w:val="left" w:pos="6544"/>
          <w:tab w:val="left" w:pos="8142"/>
          <w:tab w:val="left" w:pos="8699"/>
        </w:tabs>
        <w:spacing w:line="490" w:lineRule="exact"/>
        <w:ind w:firstLine="760"/>
        <w:rPr>
          <w:rFonts w:ascii="Times New Roman" w:hAnsi="Times New Roman" w:cs="Times New Roman"/>
        </w:rPr>
      </w:pPr>
      <w:r w:rsidRPr="00725098">
        <w:rPr>
          <w:rFonts w:ascii="Times New Roman" w:hAnsi="Times New Roman" w:cs="Times New Roman"/>
        </w:rPr>
        <w:t>168.2.2.1. 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истории развития представлений о физическом развитии и воспитании человека в российской культурно-педагогической традиции;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здоровья: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соблюдения правил безопасности при занятиях физической культурой и спортом.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мышление, умение руководствоваться им в познавательной, коммуникативной и социальной практике.</w:t>
      </w:r>
    </w:p>
    <w:p w:rsidR="007B2101" w:rsidRPr="00725098" w:rsidRDefault="007B2101" w:rsidP="009501C3">
      <w:pPr>
        <w:numPr>
          <w:ilvl w:val="0"/>
          <w:numId w:val="1743"/>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моделировать правила безопасного поведения при освоении </w:t>
      </w:r>
      <w:r>
        <w:rPr>
          <w:rFonts w:ascii="Times New Roman" w:hAnsi="Times New Roman" w:cs="Times New Roman"/>
        </w:rPr>
        <w:t>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связь между физическими упражнениями и их влиянием на развитие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 осуществлять демонстрацию гимнастических упражнений, навыков плавания, ходьбы на лыжах (при условии наличия снежного покрова</w:t>
      </w:r>
      <w:r>
        <w:rPr>
          <w:rFonts w:ascii="Times New Roman" w:hAnsi="Times New Roman" w:cs="Times New Roman"/>
        </w:rPr>
        <w:t>, в рамках внеурочной деятельности</w:t>
      </w:r>
      <w:r w:rsidRPr="00725098">
        <w:rPr>
          <w:rFonts w:ascii="Times New Roman" w:hAnsi="Times New Roman" w:cs="Times New Roman"/>
        </w:rPr>
        <w:t>), упражнений начальной подготовки по виду спорта (по выбору), туристических 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B2101" w:rsidRPr="00725098" w:rsidRDefault="007B2101" w:rsidP="009501C3">
      <w:pPr>
        <w:numPr>
          <w:ilvl w:val="0"/>
          <w:numId w:val="1744"/>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влияние физической культуры на здоровье и эмоциональное</w:t>
      </w:r>
    </w:p>
    <w:p w:rsidR="007B2101" w:rsidRPr="00725098" w:rsidRDefault="007B2101" w:rsidP="009976A4">
      <w:pPr>
        <w:spacing w:after="1" w:line="280" w:lineRule="exact"/>
        <w:rPr>
          <w:rFonts w:ascii="Times New Roman" w:hAnsi="Times New Roman" w:cs="Times New Roman"/>
        </w:rPr>
      </w:pPr>
      <w:r w:rsidRPr="00725098">
        <w:rPr>
          <w:rFonts w:ascii="Times New Roman" w:hAnsi="Times New Roman" w:cs="Times New Roman"/>
        </w:rPr>
        <w:t>благополучие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конструктивно разрешать конфликты посредством учёта интересов сторон и сотрудничества.</w:t>
      </w:r>
    </w:p>
    <w:p w:rsidR="007B2101" w:rsidRPr="00725098" w:rsidRDefault="007B2101" w:rsidP="009501C3">
      <w:pPr>
        <w:numPr>
          <w:ilvl w:val="0"/>
          <w:numId w:val="1744"/>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предусматривать возникновение возможных ситуаций, опасных для здоровья и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анализировать свои ошибки;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информационную, познавательную и практическую деятельность с использованием различных средств информации и коммуникации.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изучения учебного предмета «Физическая культура» отражают опыт обучающихся в физкультурной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состав предметных результатов по освоению обязательного содержания включены физические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представлены по годам обучения и отражают сформированность у обучающихся определённых умений.</w:t>
      </w:r>
    </w:p>
    <w:p w:rsidR="007B2101" w:rsidRPr="00725098" w:rsidRDefault="007B2101" w:rsidP="009501C3">
      <w:pPr>
        <w:numPr>
          <w:ilvl w:val="0"/>
          <w:numId w:val="1743"/>
        </w:numPr>
        <w:tabs>
          <w:tab w:val="left" w:pos="194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основные предметные области физической культуры (гимнастика, игры, туризм, спорт);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w:t>
      </w:r>
      <w:r>
        <w:rPr>
          <w:rFonts w:ascii="Times New Roman" w:hAnsi="Times New Roman" w:cs="Times New Roman"/>
        </w:rPr>
        <w:t xml:space="preserve"> спортивной площадке</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основных видах разминки.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строевые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w:t>
      </w:r>
      <w:r>
        <w:rPr>
          <w:rFonts w:ascii="Times New Roman" w:hAnsi="Times New Roman" w:cs="Times New Roman"/>
        </w:rPr>
        <w:t xml:space="preserve">тва с видами спорта, </w:t>
      </w:r>
      <w:r w:rsidRPr="00725098">
        <w:rPr>
          <w:rFonts w:ascii="Times New Roman" w:hAnsi="Times New Roman" w:cs="Times New Roman"/>
        </w:rPr>
        <w:t>основами туристической деятельности, общаться и взаимодействовать в игровой деятельности, выполнять команды и строевые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B2101" w:rsidRPr="00725098" w:rsidRDefault="007B2101" w:rsidP="009976A4">
      <w:pPr>
        <w:pBdr>
          <w:top w:val="single" w:sz="4" w:space="1" w:color="auto"/>
          <w:left w:val="single" w:sz="4" w:space="4" w:color="auto"/>
          <w:bottom w:val="single" w:sz="4" w:space="1" w:color="auto"/>
          <w:right w:val="single" w:sz="4" w:space="4" w:color="auto"/>
        </w:pBdr>
        <w:spacing w:after="3" w:line="280" w:lineRule="exact"/>
        <w:ind w:firstLine="760"/>
        <w:rPr>
          <w:rFonts w:ascii="Times New Roman" w:hAnsi="Times New Roman" w:cs="Times New Roman"/>
        </w:rPr>
      </w:pPr>
      <w:r w:rsidRPr="00725098">
        <w:rPr>
          <w:rFonts w:ascii="Times New Roman" w:hAnsi="Times New Roman" w:cs="Times New Roman"/>
        </w:rPr>
        <w:t>осваивать способы игровой деятельности.</w:t>
      </w:r>
    </w:p>
    <w:p w:rsidR="007B2101" w:rsidRPr="00725098" w:rsidRDefault="007B2101" w:rsidP="009501C3">
      <w:pPr>
        <w:numPr>
          <w:ilvl w:val="0"/>
          <w:numId w:val="1743"/>
        </w:numPr>
        <w:pBdr>
          <w:top w:val="single" w:sz="4" w:space="1" w:color="auto"/>
          <w:left w:val="single" w:sz="4" w:space="4" w:color="auto"/>
          <w:bottom w:val="single" w:sz="4" w:space="1" w:color="auto"/>
          <w:right w:val="single" w:sz="4" w:space="4" w:color="auto"/>
        </w:pBd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w:t>
      </w:r>
      <w:r>
        <w:rPr>
          <w:rFonts w:ascii="Times New Roman" w:hAnsi="Times New Roman" w:cs="Times New Roman"/>
        </w:rPr>
        <w:t xml:space="preserve"> (в рамкмх внеурочной деятельности- по желанию родителей занятия в бассейне)</w:t>
      </w:r>
      <w:r w:rsidRPr="00725098">
        <w:rPr>
          <w:rFonts w:ascii="Times New Roman" w:hAnsi="Times New Roman" w:cs="Times New Roman"/>
        </w:rPr>
        <w:t>, характеризовать умение плавать.</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принимать решения в условиях игровой деятельности, оценивать правила безопасности в процессе игры;</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знать основные строевые команды.</w:t>
      </w:r>
    </w:p>
    <w:p w:rsidR="007B2101" w:rsidRPr="00725098" w:rsidRDefault="007B2101"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подготовленностью: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командные перестроения: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играх и игровых заданиях, спортивных эстафетах; устанавливать ролевое участие членов команды; выполнять перестроения.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физические упражнения на развитие гибкости и координационно- скоростных способностей;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перемещения гимнастическим шагом, мягким бегом вперёд, назад, прыжками, подскоками, галопом;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B2101" w:rsidRPr="005D5FA5" w:rsidRDefault="007B2101" w:rsidP="009976A4">
      <w:pPr>
        <w:spacing w:line="490" w:lineRule="exact"/>
        <w:ind w:firstLine="740"/>
        <w:rPr>
          <w:rFonts w:ascii="Times New Roman" w:hAnsi="Times New Roman" w:cs="Times New Roman"/>
          <w:i/>
        </w:rPr>
      </w:pPr>
      <w:r w:rsidRPr="005D5FA5">
        <w:rPr>
          <w:rFonts w:ascii="Times New Roman" w:hAnsi="Times New Roman" w:cs="Times New Roman"/>
          <w:i/>
        </w:rPr>
        <w:t>осваивать технику плавания одним или несколькими спортивными стилями</w:t>
      </w:r>
    </w:p>
    <w:p w:rsidR="007B2101" w:rsidRPr="005D5FA5" w:rsidRDefault="007B2101" w:rsidP="009976A4">
      <w:pPr>
        <w:spacing w:line="490" w:lineRule="exact"/>
        <w:rPr>
          <w:rFonts w:ascii="Times New Roman" w:hAnsi="Times New Roman" w:cs="Times New Roman"/>
          <w:i/>
        </w:rPr>
      </w:pPr>
      <w:r w:rsidRPr="005D5FA5">
        <w:rPr>
          <w:rFonts w:ascii="Times New Roman" w:hAnsi="Times New Roman" w:cs="Times New Roman"/>
          <w:i/>
        </w:rPr>
        <w:t>плавания (МБОУ СОШ №44 не имеет материально-технического обеспечения).</w:t>
      </w:r>
    </w:p>
    <w:p w:rsidR="007B2101" w:rsidRPr="00725098" w:rsidRDefault="007B2101" w:rsidP="009501C3">
      <w:pPr>
        <w:numPr>
          <w:ilvl w:val="0"/>
          <w:numId w:val="1743"/>
        </w:numPr>
        <w:tabs>
          <w:tab w:val="left" w:pos="2005"/>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общее строение человека, называть основные части костного скелета человека и основные группы мышц;</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технику выполнения освоенных физических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безопасного поведения на занятиях по физической культуре;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по воздействию на развитие основных физических качеств и способностей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на развитие моторики;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выполнения спортивных упражнений (по виду спорта на выбор);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выявлять характерные ошибки при выполнении физических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физкультурной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проведение игр, игровых заданий и спортивных эстафет (на выбор).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 подготовленностью: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наблюдения за своим дыханием при выполнении упражнений основной гимнастики.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организовывать и проводить игры и игровые задания;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спортивного плавания стилями (на выбор): брасс, кроль на спине, кроль;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комплексов гимнастических упражнений для развития гибкости, координационно-скоростных способностей;</w:t>
      </w:r>
    </w:p>
    <w:p w:rsidR="007B2101" w:rsidRPr="00725098" w:rsidRDefault="007B2101" w:rsidP="005D5FA5">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Pr>
          <w:rFonts w:ascii="Times New Roman" w:hAnsi="Times New Roman" w:cs="Times New Roman"/>
        </w:rPr>
        <w:t>ка, перекаты, повороты, прыжки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другие;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физические качества: гибкость, координацию - и демонстрировать динамику их развития;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строевой и походный шаг.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ходьбы на лыжах (</w:t>
      </w:r>
      <w:r>
        <w:rPr>
          <w:rFonts w:ascii="Times New Roman" w:hAnsi="Times New Roman" w:cs="Times New Roman"/>
        </w:rPr>
        <w:t xml:space="preserve">в рамках внеурочной деятельности и </w:t>
      </w:r>
      <w:r w:rsidRPr="00725098">
        <w:rPr>
          <w:rFonts w:ascii="Times New Roman" w:hAnsi="Times New Roman" w:cs="Times New Roman"/>
        </w:rPr>
        <w:t>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B2101" w:rsidRPr="00725098" w:rsidRDefault="007B2101" w:rsidP="009501C3">
      <w:pPr>
        <w:numPr>
          <w:ilvl w:val="0"/>
          <w:numId w:val="1743"/>
        </w:numPr>
        <w:tabs>
          <w:tab w:val="left" w:pos="196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перечислять физические упражнения в классификации по преимущественной целевой направленности;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основные задачи физической культуры, объяснять отличия задач физической культуры от задач спорта;</w:t>
      </w:r>
    </w:p>
    <w:p w:rsidR="007B2101" w:rsidRPr="00725098" w:rsidRDefault="007B2101" w:rsidP="009976A4">
      <w:pPr>
        <w:tabs>
          <w:tab w:val="left" w:pos="4046"/>
        </w:tabs>
        <w:spacing w:line="490" w:lineRule="exact"/>
        <w:ind w:firstLine="760"/>
        <w:rPr>
          <w:rFonts w:ascii="Times New Roman" w:hAnsi="Times New Roman" w:cs="Times New Roman"/>
        </w:rPr>
      </w:pPr>
      <w:r w:rsidRPr="00725098">
        <w:rPr>
          <w:rFonts w:ascii="Times New Roman" w:hAnsi="Times New Roman" w:cs="Times New Roman"/>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25098">
        <w:rPr>
          <w:rFonts w:ascii="Times New Roman" w:hAnsi="Times New Roman" w:cs="Times New Roman"/>
        </w:rPr>
        <w:tab/>
        <w:t>отмечать роль туристической деятельности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ориентировании на местности и жизнеобеспечении в трудных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строевые команды;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ситуации, требующие применения правил предупреждения травматизма;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состав спортивной одежды в зависимости от погодных условий и условий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гимнастические упражнения по воздействию на развитие физических качеств (сила, быстрота, координация, гибкость).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измерять показатели развития физических качеств и способностей по методикам программы по физической культуре (гибкость, координационно</w:t>
      </w:r>
      <w:r w:rsidRPr="00725098">
        <w:rPr>
          <w:rFonts w:ascii="Times New Roman" w:hAnsi="Times New Roman" w:cs="Times New Roman"/>
        </w:rPr>
        <w:softHyphen/>
        <w:t>скоростные способности);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технику разученных гимнастических упражнений и специальных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физических упражнений по виду спорта (по выбору);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общаться и взаимодействовать в игровой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составлять, организовывать и проводить подвижные игры с элементами соревновательной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принимать на себя ответственность за результаты эффективного развития собственных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показывать универсальные умения при выполнении организующих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спортивных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парах и группах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при разучивании специальных физических упражнений;</w:t>
      </w:r>
    </w:p>
    <w:p w:rsidR="007B2101" w:rsidRPr="00725098" w:rsidRDefault="007B2101" w:rsidP="005C107D">
      <w:pPr>
        <w:spacing w:line="490" w:lineRule="exact"/>
        <w:ind w:firstLine="740"/>
        <w:rPr>
          <w:rFonts w:ascii="Times New Roman" w:hAnsi="Times New Roman" w:cs="Times New Roman"/>
        </w:rPr>
      </w:pPr>
      <w:r w:rsidRPr="00725098">
        <w:rPr>
          <w:rFonts w:ascii="Times New Roman" w:hAnsi="Times New Roman" w:cs="Times New Roman"/>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выполнять и озвучивать строевые команды;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группах при разучивании и выполнении физических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различных стилей плавания (на выбор), выполнять плавание на скорость;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и демонстрировать правила соревновательной деятельности по виду спорта (на выбор);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правила техники безопасности при занятиях физической культурой и спортом;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технику удержания гимнастических предметов (мяч, скакалка) при передаче, броске, ловле, вращении, перекатах;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технику выполнения равновесий, поворотов, прыжков толчком с одной ноги (попеременно), на месте и с разбега;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танцевальных шагов, выполняемых индивидуально, парами, в группах;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общей гимнастики по видам разминки (общая, партерная, у опоры);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в самостоятельной организации и проведении подвижных игр, игровых заданий, спортивных эстафет;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управлять эмоциями в процессе учебной и игровой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технические действия из спортивных игр.</w:t>
      </w:r>
    </w:p>
    <w:p w:rsidR="007B2101" w:rsidRPr="00725098" w:rsidRDefault="007B2101" w:rsidP="009501C3">
      <w:pPr>
        <w:numPr>
          <w:ilvl w:val="0"/>
          <w:numId w:val="1742"/>
        </w:numPr>
        <w:tabs>
          <w:tab w:val="left" w:pos="1759"/>
        </w:tabs>
        <w:spacing w:line="2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Исходные положения в физических упражнениях: стойки, упоры, седы, положения лёжа, сидя, у опоры.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Распорядок дня. Личная гигиена. Основные правила личной гигиены.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Самоконтроль. Строевые команды, построение, расчёт.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Физические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Группировка, кувырок в сторону, освоение подводящих упражнений к выполнению продольных и поперечных шпагатов («ящерка»).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гимнастическим предметом.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танцевальных шагов: «буратино», «ковырялочка», «верёвочка».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Бег, сочетаемый с круговыми движениями руками.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Музыкально-сценические игры. Игровые задания. Спортивные эстафеты с мячом, со скакалкой. Спортивные игры с элементами единоборства.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w:t>
      </w:r>
    </w:p>
    <w:p w:rsidR="007B2101" w:rsidRPr="00725098" w:rsidRDefault="007B2101" w:rsidP="009501C3">
      <w:pPr>
        <w:numPr>
          <w:ilvl w:val="0"/>
          <w:numId w:val="1742"/>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акробатические упражнения.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упражнений: кувырок вперёд, назад, шпагат, колесо, мост из положения сидя, стоя и вставание из положения мост.</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гимнастическим предметом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Бросок мяча в заданную плоскость и ловля мяча. Серия отбивов мяча.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Комбинации упражнений. Осваиваем соединение изученных упражнений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комбинации.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сидя в группировке - кувырок вперед-поворот «казак» - подъём - стойка в VI позиции, руки опущены.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Основная гимнастика.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дыхания во время выполнения гимнастических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на развитие силы: сгибание и разгибание рук в упоре лёжа на полу.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B2101" w:rsidRPr="00725098" w:rsidRDefault="007B2101" w:rsidP="009501C3">
      <w:pPr>
        <w:numPr>
          <w:ilvl w:val="0"/>
          <w:numId w:val="1742"/>
        </w:numPr>
        <w:tabs>
          <w:tab w:val="left" w:pos="17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Подводящие упражнения к выполнению акробатических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Моделирование физической нагрузки при выполнении гимнастических упражнений для развития основных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по самостоятельному ведению общей, партерной разминки и разминки у опоры в группе.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на развитие отдельных мышечных групп.</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с учётом особенностей режима работы мышц (динамичные, статичные).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серии поворотов и прыжков, в том числе с использованием гимнастических предметов.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плавания на дистанцию не менее 25 метров (при наличии материально-технической базы).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правил вида спорта (на выбор), освоение физических упражнений для начальной подготовки по данному виду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заданий в ролевых играх и игровых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Различные групповые выступления, в том числе освоение основных условий участия во флешмобах.</w:t>
      </w:r>
    </w:p>
    <w:p w:rsidR="007B2101" w:rsidRPr="00725098" w:rsidRDefault="007B2101" w:rsidP="009501C3">
      <w:pPr>
        <w:numPr>
          <w:ilvl w:val="0"/>
          <w:numId w:val="1742"/>
        </w:numPr>
        <w:tabs>
          <w:tab w:val="left" w:pos="17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простейших форм борьбы. Игровые задания в рамках освоения упражнений единоборств и самообороны.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принципов определения максимально допустимой для себя нагрузки (амплитуды движения) при выполнении физического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демонстрации результатов освоения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комбинаций упражнений основной гимнастики с элементами акробатики и танцевальных шагов.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развития силы мышц рук (для удержания собственного веса).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сбалансированности веса и роста; эстетических движений.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акробатических упражнений: мост из положения стоя и поднятие из моста, шпагаты: поперечный или продольный, стойка на руках, колесо.</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гимнастической, строевой и туристической ходьбы и равномерного бега на 60 и 100 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заданий в ролевых, туристических, спортивных играх.</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строевого шага и походного шага. Шеренги, перестроения и движение в шеренгах. Повороты на месте и в движении.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групповых гимнастических и спортивных упражнений.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Демонстрация результатов освоения программы по физической культуре.</w:t>
      </w:r>
    </w:p>
    <w:p w:rsidR="007B2101" w:rsidRPr="000160CC" w:rsidRDefault="007B2101" w:rsidP="009501C3">
      <w:pPr>
        <w:numPr>
          <w:ilvl w:val="0"/>
          <w:numId w:val="1745"/>
        </w:numPr>
        <w:tabs>
          <w:tab w:val="left" w:pos="1608"/>
        </w:tabs>
        <w:spacing w:line="490" w:lineRule="exact"/>
        <w:ind w:firstLine="780"/>
        <w:jc w:val="both"/>
        <w:rPr>
          <w:rFonts w:ascii="Times New Roman" w:hAnsi="Times New Roman" w:cs="Times New Roman"/>
          <w:b/>
        </w:rPr>
      </w:pPr>
      <w:r w:rsidRPr="000160CC">
        <w:rPr>
          <w:rFonts w:ascii="Times New Roman" w:hAnsi="Times New Roman" w:cs="Times New Roman"/>
          <w:b/>
        </w:rPr>
        <w:t>Вариант № 2.</w:t>
      </w:r>
    </w:p>
    <w:p w:rsidR="007B2101" w:rsidRPr="00725098" w:rsidRDefault="007B2101" w:rsidP="009501C3">
      <w:pPr>
        <w:numPr>
          <w:ilvl w:val="0"/>
          <w:numId w:val="1746"/>
        </w:numPr>
        <w:tabs>
          <w:tab w:val="left" w:pos="181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0"/>
          <w:numId w:val="1747"/>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r>
        <w:rPr>
          <w:rFonts w:ascii="Times New Roman" w:hAnsi="Times New Roman" w:cs="Times New Roman"/>
        </w:rPr>
        <w:t xml:space="preserve">, сформулированные в </w:t>
      </w:r>
      <w:r w:rsidRPr="00725098">
        <w:rPr>
          <w:rFonts w:ascii="Times New Roman" w:hAnsi="Times New Roman" w:cs="Times New Roman"/>
        </w:rPr>
        <w:t xml:space="preserve"> рабочей программе воспитания.</w:t>
      </w:r>
    </w:p>
    <w:p w:rsidR="007B2101" w:rsidRPr="00725098" w:rsidRDefault="007B2101"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7B2101" w:rsidRPr="00725098" w:rsidRDefault="007B2101"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7B2101" w:rsidRPr="00725098" w:rsidRDefault="007B2101"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7B2101" w:rsidRPr="00725098" w:rsidRDefault="007B2101" w:rsidP="009501C3">
      <w:pPr>
        <w:numPr>
          <w:ilvl w:val="0"/>
          <w:numId w:val="174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B2101" w:rsidRPr="00725098" w:rsidRDefault="007B2101" w:rsidP="009501C3">
      <w:pPr>
        <w:numPr>
          <w:ilvl w:val="0"/>
          <w:numId w:val="174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7B2101" w:rsidRPr="00725098" w:rsidRDefault="007B2101" w:rsidP="009501C3">
      <w:pPr>
        <w:numPr>
          <w:ilvl w:val="0"/>
          <w:numId w:val="174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7B2101" w:rsidRPr="00725098" w:rsidRDefault="007B2101" w:rsidP="009501C3">
      <w:pPr>
        <w:numPr>
          <w:ilvl w:val="0"/>
          <w:numId w:val="174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7B2101" w:rsidRPr="00725098" w:rsidRDefault="007B2101"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соревновательной деятельности и систем физического воспитания.</w:t>
      </w:r>
    </w:p>
    <w:p w:rsidR="007B2101" w:rsidRPr="00725098" w:rsidRDefault="007B2101"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7B2101" w:rsidRPr="00725098" w:rsidRDefault="007B2101" w:rsidP="009501C3">
      <w:pPr>
        <w:numPr>
          <w:ilvl w:val="0"/>
          <w:numId w:val="1748"/>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7B2101" w:rsidRPr="00725098" w:rsidRDefault="007B2101" w:rsidP="009501C3">
      <w:pPr>
        <w:numPr>
          <w:ilvl w:val="0"/>
          <w:numId w:val="1748"/>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включают в себя личностные, метапредметные и предметные результаты.</w:t>
      </w:r>
    </w:p>
    <w:p w:rsidR="007B2101" w:rsidRPr="00725098" w:rsidRDefault="007B2101"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7B2101" w:rsidRPr="00725098" w:rsidRDefault="007B2101"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Об</w:t>
      </w:r>
      <w:r>
        <w:rPr>
          <w:rFonts w:ascii="Times New Roman" w:hAnsi="Times New Roman" w:cs="Times New Roman"/>
        </w:rPr>
        <w:t xml:space="preserve">щее число часов </w:t>
      </w:r>
      <w:r w:rsidRPr="00725098">
        <w:rPr>
          <w:rFonts w:ascii="Times New Roman" w:hAnsi="Times New Roman" w:cs="Times New Roman"/>
        </w:rPr>
        <w:t xml:space="preserve"> для из</w:t>
      </w:r>
      <w:r>
        <w:rPr>
          <w:rFonts w:ascii="Times New Roman" w:hAnsi="Times New Roman" w:cs="Times New Roman"/>
        </w:rPr>
        <w:t>учения физической культуры - 270 часов: в 1 классе - 66</w:t>
      </w:r>
      <w:r w:rsidRPr="00725098">
        <w:rPr>
          <w:rFonts w:ascii="Times New Roman" w:hAnsi="Times New Roman" w:cs="Times New Roman"/>
        </w:rPr>
        <w:t xml:space="preserve"> часов </w:t>
      </w:r>
      <w:r>
        <w:rPr>
          <w:rFonts w:ascii="Times New Roman" w:hAnsi="Times New Roman" w:cs="Times New Roman"/>
        </w:rPr>
        <w:t>(2</w:t>
      </w:r>
      <w:r w:rsidRPr="00725098">
        <w:rPr>
          <w:rFonts w:ascii="Times New Roman" w:hAnsi="Times New Roman" w:cs="Times New Roman"/>
        </w:rPr>
        <w:t xml:space="preserve"> ч</w:t>
      </w:r>
      <w:r>
        <w:rPr>
          <w:rFonts w:ascii="Times New Roman" w:hAnsi="Times New Roman" w:cs="Times New Roman"/>
        </w:rPr>
        <w:t>аса в неделю), во 2 классе - 68 часов (2</w:t>
      </w:r>
      <w:r w:rsidRPr="00725098">
        <w:rPr>
          <w:rFonts w:ascii="Times New Roman" w:hAnsi="Times New Roman" w:cs="Times New Roman"/>
        </w:rPr>
        <w:t xml:space="preserve"> </w:t>
      </w:r>
      <w:r>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Pr>
          <w:rFonts w:ascii="Times New Roman" w:hAnsi="Times New Roman" w:cs="Times New Roman"/>
        </w:rPr>
        <w:t>часа в неделю), в 4 классе - 68 часов (2</w:t>
      </w:r>
      <w:r w:rsidRPr="00725098">
        <w:rPr>
          <w:rFonts w:ascii="Times New Roman" w:hAnsi="Times New Roman" w:cs="Times New Roman"/>
        </w:rPr>
        <w:t xml:space="preserve"> часа в неделю).</w:t>
      </w:r>
    </w:p>
    <w:p w:rsidR="007B2101" w:rsidRPr="00725098" w:rsidRDefault="007B2101" w:rsidP="009501C3">
      <w:pPr>
        <w:numPr>
          <w:ilvl w:val="0"/>
          <w:numId w:val="1749"/>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7B2101" w:rsidRPr="00725098" w:rsidRDefault="007B2101" w:rsidP="009501C3">
      <w:pPr>
        <w:numPr>
          <w:ilvl w:val="0"/>
          <w:numId w:val="1750"/>
        </w:numPr>
        <w:tabs>
          <w:tab w:val="left" w:pos="2020"/>
        </w:tabs>
        <w:spacing w:line="490" w:lineRule="exact"/>
        <w:ind w:firstLine="780"/>
        <w:jc w:val="both"/>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7B2101" w:rsidRPr="00725098" w:rsidRDefault="007B2101" w:rsidP="009501C3">
      <w:pPr>
        <w:numPr>
          <w:ilvl w:val="0"/>
          <w:numId w:val="175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и правила его составления и соблюдения.</w:t>
      </w:r>
    </w:p>
    <w:p w:rsidR="007B2101" w:rsidRPr="00725098" w:rsidRDefault="007B2101" w:rsidP="009501C3">
      <w:pPr>
        <w:numPr>
          <w:ilvl w:val="0"/>
          <w:numId w:val="175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501C3">
      <w:pPr>
        <w:numPr>
          <w:ilvl w:val="0"/>
          <w:numId w:val="1751"/>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B2101" w:rsidRPr="00725098" w:rsidRDefault="007B2101" w:rsidP="009501C3">
      <w:pPr>
        <w:numPr>
          <w:ilvl w:val="0"/>
          <w:numId w:val="1751"/>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подбора одежды для занятий в спортивном зале и на открытом воздухе.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Равномерная ходьба и равномерный бег. Прыжки в длину и высоту с места толчком двумя ногами, в высоту с прямого разбега.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Считалки для самостоятельной организации подвижных игр.</w:t>
      </w:r>
    </w:p>
    <w:p w:rsidR="007B2101" w:rsidRPr="00725098" w:rsidRDefault="007B2101" w:rsidP="009501C3">
      <w:pPr>
        <w:numPr>
          <w:ilvl w:val="0"/>
          <w:numId w:val="1751"/>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B2101" w:rsidRPr="00725098" w:rsidRDefault="007B2101" w:rsidP="009501C3">
      <w:pPr>
        <w:numPr>
          <w:ilvl w:val="0"/>
          <w:numId w:val="1749"/>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7B2101" w:rsidRPr="00725098" w:rsidRDefault="007B2101"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возникновения физических упражнений и первых соревнований. Зарождение Олимпийских игр древности.</w:t>
      </w:r>
    </w:p>
    <w:p w:rsidR="007B2101" w:rsidRPr="00725098" w:rsidRDefault="007B2101"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B2101" w:rsidRPr="00725098" w:rsidRDefault="007B2101"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501C3">
      <w:pPr>
        <w:numPr>
          <w:ilvl w:val="0"/>
          <w:numId w:val="1753"/>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обтиранием. Составление комплекса утренней зарядки и физкультминутки для занятий в домашних условиях.</w:t>
      </w:r>
    </w:p>
    <w:p w:rsidR="007B2101" w:rsidRPr="00725098" w:rsidRDefault="007B2101" w:rsidP="009501C3">
      <w:pPr>
        <w:numPr>
          <w:ilvl w:val="0"/>
          <w:numId w:val="1753"/>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техническими приёмами спортивных игр (баскетбол, футбол).</w:t>
      </w:r>
    </w:p>
    <w:p w:rsidR="007B2101" w:rsidRPr="00725098" w:rsidRDefault="007B2101" w:rsidP="009501C3">
      <w:pPr>
        <w:numPr>
          <w:ilvl w:val="0"/>
          <w:numId w:val="1753"/>
        </w:numPr>
        <w:tabs>
          <w:tab w:val="left" w:pos="2223"/>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к соревнованиям по комплексу ГТО. Развитие основных физических качеств средствами подвижных и спортивных игр.</w:t>
      </w:r>
    </w:p>
    <w:p w:rsidR="007B2101" w:rsidRPr="00725098" w:rsidRDefault="007B2101" w:rsidP="009501C3">
      <w:pPr>
        <w:numPr>
          <w:ilvl w:val="0"/>
          <w:numId w:val="1749"/>
        </w:numPr>
        <w:tabs>
          <w:tab w:val="left" w:pos="180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7B2101" w:rsidRPr="00725098" w:rsidRDefault="007B2101"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у древних народов, населявших территорию России. История появления современного спорта.</w:t>
      </w:r>
    </w:p>
    <w:p w:rsidR="007B2101" w:rsidRPr="00725098" w:rsidRDefault="007B2101"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tabs>
          <w:tab w:val="left" w:pos="1921"/>
        </w:tabs>
        <w:spacing w:line="490" w:lineRule="exact"/>
        <w:ind w:firstLine="760"/>
        <w:rPr>
          <w:rFonts w:ascii="Times New Roman" w:hAnsi="Times New Roman" w:cs="Times New Roman"/>
        </w:rPr>
      </w:pPr>
      <w:r w:rsidRPr="00725098">
        <w:rPr>
          <w:rFonts w:ascii="Times New Roman" w:hAnsi="Times New Roman" w:cs="Times New Roman"/>
        </w:rPr>
        <w:t>Виды физических упражнений, используемых на уроках физической культуры:</w:t>
      </w:r>
      <w:r w:rsidRPr="00725098">
        <w:rPr>
          <w:rFonts w:ascii="Times New Roman" w:hAnsi="Times New Roman" w:cs="Times New Roman"/>
        </w:rPr>
        <w:tab/>
        <w:t>общеразвивающие, подготовительные, соревновательные,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B2101" w:rsidRPr="00725098" w:rsidRDefault="007B2101"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501C3">
      <w:pPr>
        <w:numPr>
          <w:ilvl w:val="0"/>
          <w:numId w:val="1755"/>
        </w:numPr>
        <w:tabs>
          <w:tab w:val="left" w:pos="2174"/>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B2101" w:rsidRPr="00725098" w:rsidRDefault="007B2101" w:rsidP="009501C3">
      <w:pPr>
        <w:numPr>
          <w:ilvl w:val="0"/>
          <w:numId w:val="1755"/>
        </w:numPr>
        <w:tabs>
          <w:tab w:val="left" w:pos="2179"/>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Передвижение одновременным двухшажным ходом. Упражнения в поворотах</w:t>
      </w:r>
    </w:p>
    <w:p w:rsidR="007B2101" w:rsidRPr="00B43237" w:rsidRDefault="007B2101" w:rsidP="009976A4">
      <w:pPr>
        <w:spacing w:line="490" w:lineRule="exact"/>
        <w:rPr>
          <w:rFonts w:ascii="Times New Roman" w:hAnsi="Times New Roman" w:cs="Times New Roman"/>
          <w:i/>
        </w:rPr>
      </w:pPr>
      <w:r w:rsidRPr="00B43237">
        <w:rPr>
          <w:rFonts w:ascii="Times New Roman" w:hAnsi="Times New Roman" w:cs="Times New Roman"/>
          <w:i/>
        </w:rPr>
        <w:t>на лыжах переступанием стоя на месте и в движении. Торможение плугом.</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Плавательная подготовка.</w:t>
      </w:r>
    </w:p>
    <w:p w:rsidR="007B2101" w:rsidRPr="00B43237" w:rsidRDefault="007B2101" w:rsidP="009976A4">
      <w:pPr>
        <w:spacing w:line="490" w:lineRule="exact"/>
        <w:ind w:firstLine="760"/>
        <w:rPr>
          <w:rFonts w:ascii="Times New Roman" w:hAnsi="Times New Roman" w:cs="Times New Roman"/>
          <w:i/>
        </w:rPr>
      </w:pPr>
      <w:r w:rsidRPr="00B43237">
        <w:rPr>
          <w:rFonts w:ascii="Times New Roman" w:hAnsi="Times New Roman" w:cs="Times New Roman"/>
          <w:i/>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7B2101" w:rsidRPr="00725098" w:rsidRDefault="007B2101" w:rsidP="009501C3">
      <w:pPr>
        <w:numPr>
          <w:ilvl w:val="0"/>
          <w:numId w:val="1755"/>
        </w:numPr>
        <w:tabs>
          <w:tab w:val="left" w:pos="2217"/>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базовых видов спорта. Подготовка к выполнению нормативных требований комплекса ГТО.</w:t>
      </w:r>
    </w:p>
    <w:p w:rsidR="007B2101" w:rsidRPr="00725098" w:rsidRDefault="007B2101" w:rsidP="009501C3">
      <w:pPr>
        <w:numPr>
          <w:ilvl w:val="0"/>
          <w:numId w:val="1749"/>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7B2101" w:rsidRPr="00725098" w:rsidRDefault="007B2101"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в России. Развитие национальных видов спорта в России.</w:t>
      </w:r>
    </w:p>
    <w:p w:rsidR="007B2101" w:rsidRPr="00725098" w:rsidRDefault="007B2101"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B2101" w:rsidRPr="00725098" w:rsidRDefault="007B2101"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501C3">
      <w:pPr>
        <w:numPr>
          <w:ilvl w:val="0"/>
          <w:numId w:val="1757"/>
        </w:numPr>
        <w:tabs>
          <w:tab w:val="left" w:pos="222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7B2101" w:rsidRPr="00725098" w:rsidRDefault="007B2101" w:rsidP="009501C3">
      <w:pPr>
        <w:numPr>
          <w:ilvl w:val="0"/>
          <w:numId w:val="1757"/>
        </w:numPr>
        <w:tabs>
          <w:tab w:val="left" w:pos="2157"/>
        </w:tabs>
        <w:spacing w:line="490" w:lineRule="exact"/>
        <w:ind w:firstLine="74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B2101" w:rsidRPr="00B43237" w:rsidRDefault="007B2101" w:rsidP="009976A4">
      <w:pPr>
        <w:spacing w:line="490" w:lineRule="exact"/>
        <w:ind w:firstLine="740"/>
        <w:rPr>
          <w:rFonts w:ascii="Times New Roman" w:hAnsi="Times New Roman" w:cs="Times New Roman"/>
          <w:i/>
        </w:rPr>
      </w:pPr>
      <w:r w:rsidRPr="00B43237">
        <w:rPr>
          <w:rFonts w:ascii="Times New Roman" w:hAnsi="Times New Roman" w:cs="Times New Roman"/>
          <w:i/>
        </w:rPr>
        <w:t>Лыжная подготовка.</w:t>
      </w:r>
    </w:p>
    <w:p w:rsidR="007B2101" w:rsidRPr="00B43237" w:rsidRDefault="007B2101"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лыжной подготовкой. Упражнения в передвижении на лыжах одновременным одношажным ходом.</w:t>
      </w:r>
    </w:p>
    <w:p w:rsidR="007B2101" w:rsidRPr="00B43237" w:rsidRDefault="007B2101" w:rsidP="009976A4">
      <w:pPr>
        <w:spacing w:line="490" w:lineRule="exact"/>
        <w:ind w:firstLine="740"/>
        <w:rPr>
          <w:rFonts w:ascii="Times New Roman" w:hAnsi="Times New Roman" w:cs="Times New Roman"/>
          <w:i/>
        </w:rPr>
      </w:pPr>
      <w:r w:rsidRPr="00B43237">
        <w:rPr>
          <w:rFonts w:ascii="Times New Roman" w:hAnsi="Times New Roman" w:cs="Times New Roman"/>
          <w:i/>
        </w:rPr>
        <w:t>Плавательная подготовка.</w:t>
      </w:r>
    </w:p>
    <w:p w:rsidR="007B2101" w:rsidRPr="00B43237" w:rsidRDefault="007B2101"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 спортивные игры.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Футбол: остановки катящегося мяча внутренней стороной стопы, выполнение освоенных технических действий в условиях игровой деятельности.</w:t>
      </w:r>
    </w:p>
    <w:p w:rsidR="007B2101" w:rsidRPr="00725098" w:rsidRDefault="007B2101" w:rsidP="009501C3">
      <w:pPr>
        <w:numPr>
          <w:ilvl w:val="0"/>
          <w:numId w:val="1757"/>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7B2101" w:rsidRPr="00725098" w:rsidRDefault="007B2101" w:rsidP="009501C3">
      <w:pPr>
        <w:numPr>
          <w:ilvl w:val="0"/>
          <w:numId w:val="1749"/>
        </w:numPr>
        <w:tabs>
          <w:tab w:val="left" w:pos="1810"/>
          <w:tab w:val="left" w:pos="3690"/>
          <w:tab w:val="left" w:pos="5155"/>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rsidR="007B2101" w:rsidRPr="00725098" w:rsidRDefault="007B2101" w:rsidP="009501C3">
      <w:pPr>
        <w:numPr>
          <w:ilvl w:val="0"/>
          <w:numId w:val="1758"/>
        </w:numPr>
        <w:tabs>
          <w:tab w:val="left" w:pos="2026"/>
          <w:tab w:val="left" w:pos="3690"/>
          <w:tab w:val="left" w:pos="5179"/>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7B2101" w:rsidRPr="00725098" w:rsidRDefault="007B2101" w:rsidP="009976A4">
      <w:pPr>
        <w:tabs>
          <w:tab w:val="left" w:pos="7079"/>
          <w:tab w:val="left" w:pos="8728"/>
          <w:tab w:val="left" w:pos="9304"/>
        </w:tabs>
        <w:spacing w:line="490" w:lineRule="exact"/>
        <w:ind w:firstLine="760"/>
        <w:rPr>
          <w:rFonts w:ascii="Times New Roman" w:hAnsi="Times New Roman" w:cs="Times New Roman"/>
        </w:rPr>
      </w:pPr>
      <w:r w:rsidRPr="00725098">
        <w:rPr>
          <w:rFonts w:ascii="Times New Roman" w:hAnsi="Times New Roman" w:cs="Times New Roman"/>
        </w:rPr>
        <w:t>формирование нравственно-этических норм</w:t>
      </w:r>
      <w:r w:rsidRPr="00725098">
        <w:rPr>
          <w:rFonts w:ascii="Times New Roman" w:hAnsi="Times New Roman" w:cs="Times New Roman"/>
        </w:rPr>
        <w:tab/>
        <w:t>поведения</w:t>
      </w:r>
      <w:r w:rsidRPr="00725098">
        <w:rPr>
          <w:rFonts w:ascii="Times New Roman" w:hAnsi="Times New Roman" w:cs="Times New Roman"/>
        </w:rPr>
        <w:tab/>
        <w:t>и</w:t>
      </w:r>
      <w:r w:rsidRPr="00725098">
        <w:rPr>
          <w:rFonts w:ascii="Times New Roman" w:hAnsi="Times New Roman" w:cs="Times New Roman"/>
        </w:rPr>
        <w:tab/>
        <w:t>правил</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межличностного общения во время подвижных игр и спортивных соревнований, выполнения совместных учебных заданий;</w:t>
      </w:r>
    </w:p>
    <w:p w:rsidR="007B2101" w:rsidRPr="00725098" w:rsidRDefault="007B2101" w:rsidP="009976A4">
      <w:pPr>
        <w:tabs>
          <w:tab w:val="left" w:pos="7079"/>
          <w:tab w:val="left" w:pos="8728"/>
        </w:tabs>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w:t>
      </w:r>
      <w:r w:rsidRPr="00725098">
        <w:rPr>
          <w:rFonts w:ascii="Times New Roman" w:hAnsi="Times New Roman" w:cs="Times New Roman"/>
        </w:rPr>
        <w:tab/>
        <w:t>соперникам</w:t>
      </w:r>
      <w:r w:rsidRPr="00725098">
        <w:rPr>
          <w:rFonts w:ascii="Times New Roman" w:hAnsi="Times New Roman" w:cs="Times New Roman"/>
        </w:rPr>
        <w:tab/>
        <w:t>во время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соревновательной деятельности, стремление оказывать первую помощь при травмах и ушибах;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к содержанию национальных подвижных игр, этнокультурным формам и видам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формированию культуры здоровья, соблюдению правил здорового образа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B2101" w:rsidRPr="00725098" w:rsidRDefault="007B2101" w:rsidP="009501C3">
      <w:pPr>
        <w:numPr>
          <w:ilvl w:val="0"/>
          <w:numId w:val="1758"/>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101" w:rsidRPr="00725098" w:rsidRDefault="007B2101" w:rsidP="009501C3">
      <w:pPr>
        <w:numPr>
          <w:ilvl w:val="0"/>
          <w:numId w:val="1758"/>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По окончании 1 класса у обучающегося будут сформированы следующие универсальные учебные действия:</w:t>
      </w:r>
    </w:p>
    <w:p w:rsidR="007B2101" w:rsidRPr="00725098" w:rsidRDefault="007B2101" w:rsidP="009501C3">
      <w:pPr>
        <w:numPr>
          <w:ilvl w:val="0"/>
          <w:numId w:val="1759"/>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общие и отличительные признаки в передвижениях человека и животных;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связь между бытовыми движениями древних людей и физическими упражнениями из современных видов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способы передвижения ходьбой и бегом, находить между ними общие и отличительные признаки;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правильной и неправильной осанки, приводить возможные причины её нарушений.</w:t>
      </w:r>
    </w:p>
    <w:p w:rsidR="007B2101" w:rsidRPr="00725098" w:rsidRDefault="007B2101" w:rsidP="009501C3">
      <w:pPr>
        <w:numPr>
          <w:ilvl w:val="0"/>
          <w:numId w:val="1759"/>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названия разучиваемых физических упражнений и их исходные положения;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обсуждать правила проведения подвижных игр, обосновывать объективность определения победителей.</w:t>
      </w:r>
    </w:p>
    <w:p w:rsidR="007B2101" w:rsidRPr="00725098" w:rsidRDefault="007B2101" w:rsidP="009501C3">
      <w:pPr>
        <w:numPr>
          <w:ilvl w:val="0"/>
          <w:numId w:val="1759"/>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комплексы физкультминуток, утренней зарядки, упражнений по профилактике нарушения и коррекции осанки;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обучению новым физическим упражнениям и развитию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участникам совместной игровой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168.3.6.4. По окончании 2 класса у обучающегося будут сформированы следующие универсальные учебные действия:</w:t>
      </w:r>
    </w:p>
    <w:p w:rsidR="007B2101" w:rsidRPr="00725098" w:rsidRDefault="007B2101" w:rsidP="009501C3">
      <w:pPr>
        <w:numPr>
          <w:ilvl w:val="0"/>
          <w:numId w:val="1760"/>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понятие «физические качества», называть физические качества и определять их отличительные признаки;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вести наблюдения за изменениями показателей физического развития и физических качеств, проводить процедуры их измерения.</w:t>
      </w:r>
    </w:p>
    <w:p w:rsidR="007B2101" w:rsidRPr="00725098" w:rsidRDefault="007B2101" w:rsidP="009501C3">
      <w:pPr>
        <w:numPr>
          <w:ilvl w:val="0"/>
          <w:numId w:val="1760"/>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исполнять роль капитана и судьи в подвижных играх, аргументированно высказывать суждения о своих действиях и принятых решениях;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B2101" w:rsidRPr="00725098" w:rsidRDefault="007B2101" w:rsidP="009501C3">
      <w:pPr>
        <w:numPr>
          <w:ilvl w:val="0"/>
          <w:numId w:val="1760"/>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w:t>
      </w:r>
      <w:r w:rsidRPr="00B43237">
        <w:rPr>
          <w:rFonts w:ascii="Times New Roman" w:hAnsi="Times New Roman" w:cs="Times New Roman"/>
          <w:i/>
        </w:rPr>
        <w:t>занятия лыжной и плавательной подготовкой);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168.3.6.5. По окончании 3 класса у обучающегося будут сформированы следующие УУД:</w:t>
      </w:r>
    </w:p>
    <w:p w:rsidR="007B2101" w:rsidRPr="00725098" w:rsidRDefault="007B2101" w:rsidP="009501C3">
      <w:pPr>
        <w:numPr>
          <w:ilvl w:val="0"/>
          <w:numId w:val="1761"/>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понятие «дозировка нагрузки», правильно применять способы её регулирования на занятиях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B2101" w:rsidRPr="00725098" w:rsidRDefault="007B2101" w:rsidP="009501C3">
      <w:pPr>
        <w:numPr>
          <w:ilvl w:val="0"/>
          <w:numId w:val="1761"/>
        </w:numPr>
        <w:tabs>
          <w:tab w:val="left" w:pos="219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организовывать совместные подвижные игры, принимать в них активное участие с соблюдением правил и норм этического поведения;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правильно использовать строевые команды, названия упражнений и способов деятельности во время совместного выполнения учебных заданий;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выполнятьЗ 8.10.1</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небольшие сообщения по результатам выполнения учебных заданий, организации и проведения самостоятельных занятий физической культурой.</w:t>
      </w:r>
    </w:p>
    <w:p w:rsidR="007B2101" w:rsidRPr="00725098" w:rsidRDefault="007B2101" w:rsidP="009501C3">
      <w:pPr>
        <w:numPr>
          <w:ilvl w:val="0"/>
          <w:numId w:val="1761"/>
        </w:numPr>
        <w:tabs>
          <w:tab w:val="left" w:pos="2186"/>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выполнение физических упражнений, корректировать их на основе сравнения с заданными образцами;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сложность возникающих игровых задач, предлагать их совместное коллективное решение.</w:t>
      </w:r>
    </w:p>
    <w:p w:rsidR="007B2101" w:rsidRPr="00725098" w:rsidRDefault="007B2101" w:rsidP="009501C3">
      <w:pPr>
        <w:numPr>
          <w:ilvl w:val="0"/>
          <w:numId w:val="1762"/>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По окончании 4 класса у обучающегося будут сформированы следующие УУД:</w:t>
      </w:r>
    </w:p>
    <w:p w:rsidR="007B2101" w:rsidRPr="00725098" w:rsidRDefault="007B2101" w:rsidP="009501C3">
      <w:pPr>
        <w:numPr>
          <w:ilvl w:val="0"/>
          <w:numId w:val="1763"/>
        </w:numPr>
        <w:tabs>
          <w:tab w:val="left" w:pos="2196"/>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особенности;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отставание в развитии физических качеств от возрастных стандартов, приводить примеры физических упражнений по их устранению;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B2101" w:rsidRPr="00725098" w:rsidRDefault="007B2101" w:rsidP="009501C3">
      <w:pPr>
        <w:numPr>
          <w:ilvl w:val="0"/>
          <w:numId w:val="1763"/>
        </w:numPr>
        <w:tabs>
          <w:tab w:val="left" w:pos="220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 учителем и обучающимися, воспроизводить ранее изученный материал и отвечать на вопросы в процессе учебного диалога;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оказывать посильную первую помощь во время занятий физической культурой.</w:t>
      </w:r>
    </w:p>
    <w:p w:rsidR="007B2101" w:rsidRPr="00725098" w:rsidRDefault="007B2101" w:rsidP="009501C3">
      <w:pPr>
        <w:numPr>
          <w:ilvl w:val="0"/>
          <w:numId w:val="1763"/>
        </w:numPr>
        <w:tabs>
          <w:tab w:val="left" w:pos="221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указания учителя, проявлять активность и самостоятельность при выполнении учебных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проводить занятия на основе изученного материала и с учётом собственных интересов;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B2101" w:rsidRPr="00725098" w:rsidRDefault="007B2101" w:rsidP="009501C3">
      <w:pPr>
        <w:numPr>
          <w:ilvl w:val="0"/>
          <w:numId w:val="1762"/>
        </w:numPr>
        <w:tabs>
          <w:tab w:val="left" w:pos="199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основных дневных дел и их распределение в индивидуальном режиме дня;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поведения на уроках физической культурой, приводить примеры подбора одежды для самостоятельных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утренней зарядки и физкультминуток;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причины нарушения осанки и демонстрировать упражнения по профилактике её нарушения;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7B2101" w:rsidRPr="00725098" w:rsidRDefault="007B2101" w:rsidP="009976A4">
      <w:pPr>
        <w:spacing w:line="490" w:lineRule="exact"/>
        <w:ind w:left="760" w:right="1100"/>
        <w:rPr>
          <w:rFonts w:ascii="Times New Roman" w:hAnsi="Times New Roman" w:cs="Times New Roman"/>
        </w:rPr>
      </w:pPr>
      <w:r w:rsidRPr="00B43237">
        <w:rPr>
          <w:rFonts w:ascii="Times New Roman" w:hAnsi="Times New Roman" w:cs="Times New Roman"/>
          <w:i/>
        </w:rPr>
        <w:t>передвигаться на лыжах ступающим и скользящим шагом (без палок);</w:t>
      </w:r>
      <w:r w:rsidRPr="00725098">
        <w:rPr>
          <w:rFonts w:ascii="Times New Roman" w:hAnsi="Times New Roman" w:cs="Times New Roman"/>
        </w:rPr>
        <w:t xml:space="preserve"> играть в подвижные игры с общеразвивающей направленностью.</w:t>
      </w:r>
    </w:p>
    <w:p w:rsidR="007B2101" w:rsidRPr="00725098" w:rsidRDefault="007B2101" w:rsidP="009501C3">
      <w:pPr>
        <w:numPr>
          <w:ilvl w:val="0"/>
          <w:numId w:val="1762"/>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измерять показатели длины и массы тела, физических качеств с помощью специальных тестовых упражнений, вести наблюдения за их изменениями;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7B2101" w:rsidRPr="00155E9C" w:rsidRDefault="007B2101" w:rsidP="009976A4">
      <w:pPr>
        <w:spacing w:line="490" w:lineRule="exact"/>
        <w:ind w:firstLine="760"/>
        <w:rPr>
          <w:rFonts w:ascii="Times New Roman" w:hAnsi="Times New Roman" w:cs="Times New Roman"/>
          <w:i/>
        </w:rPr>
      </w:pPr>
      <w:r w:rsidRPr="00155E9C">
        <w:rPr>
          <w:rFonts w:ascii="Times New Roman" w:hAnsi="Times New Roman" w:cs="Times New Roman"/>
          <w:i/>
        </w:rPr>
        <w:t>передвигаться на лыжах двухшажным переменным ходом, спускаться с пологого склона и тормозить падением;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7B2101" w:rsidRPr="00725098" w:rsidRDefault="007B2101" w:rsidP="009501C3">
      <w:pPr>
        <w:numPr>
          <w:ilvl w:val="0"/>
          <w:numId w:val="1762"/>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во время выполнения гимнастических и акробатических упражнений, легкоатлетической, </w:t>
      </w:r>
      <w:r w:rsidRPr="00155E9C">
        <w:rPr>
          <w:rFonts w:ascii="Times New Roman" w:hAnsi="Times New Roman" w:cs="Times New Roman"/>
          <w:i/>
        </w:rPr>
        <w:t>лыжной</w:t>
      </w:r>
      <w:r w:rsidRPr="00725098">
        <w:rPr>
          <w:rFonts w:ascii="Times New Roman" w:hAnsi="Times New Roman" w:cs="Times New Roman"/>
        </w:rPr>
        <w:t xml:space="preserve">, игровой и </w:t>
      </w:r>
      <w:r w:rsidRPr="00155E9C">
        <w:rPr>
          <w:rFonts w:ascii="Times New Roman" w:hAnsi="Times New Roman" w:cs="Times New Roman"/>
          <w:i/>
        </w:rPr>
        <w:t>плавательной подготовки;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измерять частоту пульса и определять физическую нагрузку по её значениям с помощью таблицы стандартных нагрузок;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дыхательной и зрительной гимнастики, объяснять их связь с предупреждением появления утомления;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движение противоходом в колонне по одному, перестраиваться из колонны по одному в колонну по три на месте и в движении;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передвигаться по нижней жерди гимнастической стенки приставным шагом в правую и левую сторону, лазать разноимённым способом;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прыжки через скакалку на двух ногах и попеременно на правой и левой ноге;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упражнения ритмической гимнастики, движения танцев галоп и полька;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7B2101" w:rsidRPr="000454EB" w:rsidRDefault="007B2101" w:rsidP="009976A4">
      <w:pPr>
        <w:spacing w:line="490" w:lineRule="exact"/>
        <w:ind w:firstLine="760"/>
        <w:rPr>
          <w:rFonts w:ascii="Times New Roman" w:hAnsi="Times New Roman" w:cs="Times New Roman"/>
          <w:i/>
        </w:rPr>
      </w:pPr>
      <w:r w:rsidRPr="000454EB">
        <w:rPr>
          <w:rFonts w:ascii="Times New Roman" w:hAnsi="Times New Roman" w:cs="Times New Roman"/>
          <w:i/>
        </w:rPr>
        <w:t>передвигаться на лыжах одновременным двухшажным ходом, спускаться с пологого склона в стойке лыжника и тормозить плугом;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7B2101" w:rsidRPr="00725098" w:rsidRDefault="007B2101" w:rsidP="009976A4">
      <w:pPr>
        <w:spacing w:line="490" w:lineRule="exact"/>
        <w:ind w:firstLine="760"/>
        <w:rPr>
          <w:rFonts w:ascii="Times New Roman" w:hAnsi="Times New Roman" w:cs="Times New Roman"/>
        </w:rPr>
        <w:sectPr w:rsidR="007B2101" w:rsidRPr="00725098">
          <w:headerReference w:type="even" r:id="rId50"/>
          <w:headerReference w:type="default" r:id="rId51"/>
          <w:footerReference w:type="even" r:id="rId52"/>
          <w:footerReference w:type="default" r:id="rId53"/>
          <w:headerReference w:type="first" r:id="rId54"/>
          <w:footerReference w:type="first" r:id="rId55"/>
          <w:pgSz w:w="11900" w:h="16840"/>
          <w:pgMar w:top="869" w:right="473" w:bottom="809" w:left="1131" w:header="0" w:footer="3" w:gutter="0"/>
          <w:cols w:space="720"/>
          <w:noEndnote/>
          <w:titlePg/>
          <w:rtlGutter/>
          <w:docGrid w:linePitch="360"/>
        </w:sect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rsidR="007B2101" w:rsidRPr="00725098" w:rsidRDefault="007B2101" w:rsidP="009501C3">
      <w:pPr>
        <w:numPr>
          <w:ilvl w:val="0"/>
          <w:numId w:val="1762"/>
        </w:numPr>
        <w:tabs>
          <w:tab w:val="left" w:pos="2113"/>
        </w:tabs>
        <w:spacing w:line="490" w:lineRule="exact"/>
        <w:ind w:firstLine="760"/>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регулирования физической нагрузки по пульсу при развитии физических качеств: силы, быстроты, выносливости и гибкости;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r w:rsidRPr="00224236">
        <w:rPr>
          <w:rFonts w:ascii="Times New Roman" w:hAnsi="Times New Roman" w:cs="Times New Roman"/>
          <w:i/>
        </w:rPr>
        <w:t>лыжной и плавательной подготовкой;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опорный прыжок через гимнастического козла с разбега способом напрыгивания;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движения танца «Летка-енка» в групповом исполнении под музыкальное сопровождение;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освоенные технические действия спортивных игр баскетбол, волейбол и футбол в условиях игровой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 </w:t>
      </w:r>
      <w:r w:rsidRPr="00C32D0C">
        <w:rPr>
          <w:rFonts w:ascii="Times New Roman" w:hAnsi="Times New Roman" w:cs="Times New Roman"/>
          <w:b/>
        </w:rPr>
        <w:t>Физическая культура. Модули по видам спорта.</w:t>
      </w:r>
    </w:p>
    <w:p w:rsidR="007B2101" w:rsidRPr="003431B7" w:rsidRDefault="007B2101" w:rsidP="009501C3">
      <w:pPr>
        <w:numPr>
          <w:ilvl w:val="0"/>
          <w:numId w:val="1764"/>
        </w:numPr>
        <w:tabs>
          <w:tab w:val="left" w:pos="1789"/>
        </w:tabs>
        <w:spacing w:line="490" w:lineRule="exact"/>
        <w:ind w:firstLine="760"/>
        <w:jc w:val="both"/>
        <w:rPr>
          <w:rFonts w:ascii="Times New Roman" w:hAnsi="Times New Roman" w:cs="Times New Roman"/>
          <w:b/>
        </w:rPr>
      </w:pPr>
      <w:r w:rsidRPr="003431B7">
        <w:rPr>
          <w:rFonts w:ascii="Times New Roman" w:hAnsi="Times New Roman" w:cs="Times New Roman"/>
          <w:b/>
        </w:rPr>
        <w:t>Модуль «Самбо».</w:t>
      </w:r>
    </w:p>
    <w:p w:rsidR="007B2101" w:rsidRPr="00725098" w:rsidRDefault="007B2101" w:rsidP="009501C3">
      <w:pPr>
        <w:numPr>
          <w:ilvl w:val="0"/>
          <w:numId w:val="1765"/>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Общая характеристика модуля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B2101" w:rsidRPr="00725098" w:rsidRDefault="007B2101" w:rsidP="009501C3">
      <w:pPr>
        <w:numPr>
          <w:ilvl w:val="0"/>
          <w:numId w:val="1765"/>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B2101" w:rsidRPr="00725098" w:rsidRDefault="007B2101" w:rsidP="009501C3">
      <w:pPr>
        <w:numPr>
          <w:ilvl w:val="0"/>
          <w:numId w:val="1765"/>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«Самбо»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жизненно важных навыков самостраховки и самозащиты и умения применять их в различных жизненных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 в частности самбо.</w:t>
      </w:r>
    </w:p>
    <w:p w:rsidR="007B2101" w:rsidRPr="00725098" w:rsidRDefault="007B2101" w:rsidP="009501C3">
      <w:pPr>
        <w:numPr>
          <w:ilvl w:val="0"/>
          <w:numId w:val="1765"/>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65"/>
        </w:numPr>
        <w:tabs>
          <w:tab w:val="left" w:pos="1994"/>
        </w:tabs>
        <w:spacing w:line="490" w:lineRule="exact"/>
        <w:ind w:left="760"/>
        <w:rPr>
          <w:rFonts w:ascii="Times New Roman" w:hAnsi="Times New Roman" w:cs="Times New Roman"/>
        </w:rPr>
      </w:pPr>
      <w:r w:rsidRPr="00725098">
        <w:rPr>
          <w:rFonts w:ascii="Times New Roman" w:hAnsi="Times New Roman" w:cs="Times New Roman"/>
        </w:rPr>
        <w:t xml:space="preserve">Модуль «Самбо» </w:t>
      </w:r>
      <w:r>
        <w:rPr>
          <w:rFonts w:ascii="Times New Roman" w:hAnsi="Times New Roman" w:cs="Times New Roman"/>
        </w:rPr>
        <w:t>в рамках урока физической культуры реализуется в  варианте (по выбору учителя физической культуры)</w:t>
      </w:r>
      <w:r w:rsidRPr="00725098">
        <w:rPr>
          <w:rFonts w:ascii="Times New Roman" w:hAnsi="Times New Roman" w:cs="Times New Roman"/>
        </w:rPr>
        <w:t>: при самостоятельном планировании учителем физической культуры процесса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7B2101" w:rsidRPr="00725098" w:rsidRDefault="007B2101" w:rsidP="009976A4">
      <w:pPr>
        <w:spacing w:line="490" w:lineRule="exact"/>
        <w:ind w:firstLine="760"/>
        <w:rPr>
          <w:rFonts w:ascii="Times New Roman" w:hAnsi="Times New Roman" w:cs="Times New Roman"/>
        </w:rPr>
      </w:pPr>
      <w:r>
        <w:rPr>
          <w:rFonts w:ascii="Times New Roman" w:hAnsi="Times New Roman" w:cs="Times New Roman"/>
        </w:rPr>
        <w:t xml:space="preserve">в </w:t>
      </w:r>
      <w:r w:rsidRPr="00725098">
        <w:rPr>
          <w:rFonts w:ascii="Times New Roman" w:hAnsi="Times New Roman" w:cs="Times New Roman"/>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w:t>
      </w:r>
      <w:r>
        <w:rPr>
          <w:rFonts w:ascii="Times New Roman" w:hAnsi="Times New Roman" w:cs="Times New Roman"/>
        </w:rPr>
        <w:t>х модулей по видам спорта (</w:t>
      </w:r>
      <w:r w:rsidRPr="00725098">
        <w:rPr>
          <w:rFonts w:ascii="Times New Roman" w:hAnsi="Times New Roman" w:cs="Times New Roman"/>
        </w:rPr>
        <w:t>объём в 1 классе - 33 часа, во 2, 3, 4 классах - по 34 часа).</w:t>
      </w:r>
    </w:p>
    <w:p w:rsidR="007B2101" w:rsidRPr="00725098" w:rsidRDefault="007B2101" w:rsidP="009501C3">
      <w:pPr>
        <w:numPr>
          <w:ilvl w:val="0"/>
          <w:numId w:val="1765"/>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самбо в СССР.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Основоположники самбо и их роль в зарождении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Самбисты - Герои Великой Отечественной войны 1941-1945 годов.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Общие сведения о самбо и их исторические особенности (борцовский ковер самбо, экипировка спортсмена, экипировка судьи).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сведения о правилах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отечественных самбистов на мировом уровне.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и поединки по заданию на занятиях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Занятия самбо как средство укрепления здоровья, закаливания организма человека и развития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при занятиях самбо. Дневник самонаблюдения самбиста.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самбо. Правильное питание самбиста.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самбо. Способы самоконтроля за физической нагрузкой.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(экипировке) для занятий самбо. Режим дня юного самбиста.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Выбор и подготовка места для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самбо во время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занятий и активного отдыха.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занятиях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формирующие двигательные умения и навыки, а также технико-тактические действия самбиста.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Специально-подготовительные упражнения самбо.</w:t>
      </w:r>
    </w:p>
    <w:p w:rsidR="007B2101" w:rsidRPr="00725098" w:rsidRDefault="007B2101" w:rsidP="009976A4">
      <w:pPr>
        <w:tabs>
          <w:tab w:val="left" w:pos="7336"/>
          <w:tab w:val="left" w:pos="9002"/>
        </w:tabs>
        <w:spacing w:line="490" w:lineRule="exact"/>
        <w:ind w:firstLine="760"/>
        <w:rPr>
          <w:rFonts w:ascii="Times New Roman" w:hAnsi="Times New Roman" w:cs="Times New Roman"/>
        </w:rPr>
      </w:pPr>
      <w:r w:rsidRPr="00725098">
        <w:rPr>
          <w:rFonts w:ascii="Times New Roman" w:hAnsi="Times New Roman" w:cs="Times New Roman"/>
        </w:rPr>
        <w:t>Акробатические элементы: различные виды</w:t>
      </w:r>
      <w:r w:rsidRPr="00725098">
        <w:rPr>
          <w:rFonts w:ascii="Times New Roman" w:hAnsi="Times New Roman" w:cs="Times New Roman"/>
        </w:rPr>
        <w:tab/>
        <w:t>перекатов,</w:t>
      </w:r>
      <w:r w:rsidRPr="00725098">
        <w:rPr>
          <w:rFonts w:ascii="Times New Roman" w:hAnsi="Times New Roman" w:cs="Times New Roman"/>
        </w:rPr>
        <w:tab/>
        <w:t>кувырков</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переворотов.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приёмов в положении лёжа: удержания, переворачивания.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тактики: подвижные игры, игры-задания.</w:t>
      </w:r>
    </w:p>
    <w:p w:rsidR="007B2101" w:rsidRPr="00725098" w:rsidRDefault="007B2101" w:rsidP="009976A4">
      <w:pPr>
        <w:tabs>
          <w:tab w:val="left" w:pos="7336"/>
        </w:tabs>
        <w:spacing w:line="490" w:lineRule="exact"/>
        <w:ind w:firstLine="760"/>
        <w:rPr>
          <w:rFonts w:ascii="Times New Roman" w:hAnsi="Times New Roman" w:cs="Times New Roman"/>
        </w:rPr>
      </w:pPr>
      <w:r w:rsidRPr="00725098">
        <w:rPr>
          <w:rFonts w:ascii="Times New Roman" w:hAnsi="Times New Roman" w:cs="Times New Roman"/>
        </w:rPr>
        <w:t>Технико-тактические основы самбо: стойки,</w:t>
      </w:r>
      <w:r w:rsidRPr="00725098">
        <w:rPr>
          <w:rFonts w:ascii="Times New Roman" w:hAnsi="Times New Roman" w:cs="Times New Roman"/>
        </w:rPr>
        <w:tab/>
        <w:t>дистанции, захваты,</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перемещения.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удержаний.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тактической подготовки (сковывание, маневрирование, маскировка) отрабатываются в играх-заданиях и подвижных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7B2101" w:rsidRPr="00725098" w:rsidRDefault="007B2101" w:rsidP="009501C3">
      <w:pPr>
        <w:numPr>
          <w:ilvl w:val="0"/>
          <w:numId w:val="1765"/>
        </w:numPr>
        <w:tabs>
          <w:tab w:val="left" w:pos="194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66"/>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B2101" w:rsidRPr="00725098" w:rsidRDefault="007B2101" w:rsidP="009501C3">
      <w:pPr>
        <w:numPr>
          <w:ilvl w:val="0"/>
          <w:numId w:val="1766"/>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B2101" w:rsidRPr="00725098" w:rsidRDefault="007B2101" w:rsidP="009501C3">
      <w:pPr>
        <w:numPr>
          <w:ilvl w:val="0"/>
          <w:numId w:val="1766"/>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преодолевать чувство страха перед выполнением сложно координационных упражнений из положения «стоя»;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позиции, технические и тактические действия, относящиеся к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самбо;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самбо, участие в соревнованиях по самбо.</w:t>
      </w:r>
    </w:p>
    <w:p w:rsidR="007B2101" w:rsidRPr="004B1F1A" w:rsidRDefault="007B2101" w:rsidP="009501C3">
      <w:pPr>
        <w:numPr>
          <w:ilvl w:val="0"/>
          <w:numId w:val="1764"/>
        </w:numPr>
        <w:tabs>
          <w:tab w:val="left" w:pos="1764"/>
        </w:tabs>
        <w:spacing w:line="490" w:lineRule="exact"/>
        <w:ind w:firstLine="760"/>
        <w:jc w:val="both"/>
        <w:rPr>
          <w:rFonts w:ascii="Times New Roman" w:hAnsi="Times New Roman" w:cs="Times New Roman"/>
          <w:b/>
        </w:rPr>
      </w:pPr>
      <w:r w:rsidRPr="004B1F1A">
        <w:rPr>
          <w:rFonts w:ascii="Times New Roman" w:hAnsi="Times New Roman" w:cs="Times New Roman"/>
          <w:b/>
        </w:rPr>
        <w:t>Модуль «Гандбол». (Данный модуль в начальной школе не реализуется).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168.4.2.1. Пояснительная записка модуля «Гандбол».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7B2101" w:rsidRPr="00725098" w:rsidRDefault="007B2101" w:rsidP="009976A4">
      <w:pPr>
        <w:tabs>
          <w:tab w:val="left" w:pos="8038"/>
        </w:tabs>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25098">
        <w:rPr>
          <w:rFonts w:ascii="Times New Roman" w:hAnsi="Times New Roman" w:cs="Times New Roman"/>
        </w:rPr>
        <w:tab/>
        <w:t>эмоционального,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психологического комфорта и залога безопасности жизни.</w:t>
      </w:r>
    </w:p>
    <w:p w:rsidR="007B2101" w:rsidRPr="00725098" w:rsidRDefault="007B2101" w:rsidP="009501C3">
      <w:pPr>
        <w:numPr>
          <w:ilvl w:val="0"/>
          <w:numId w:val="1767"/>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«Гандбол» является формирование</w:t>
      </w:r>
    </w:p>
    <w:p w:rsidR="007B2101" w:rsidRPr="00725098" w:rsidRDefault="007B2101" w:rsidP="009976A4">
      <w:pPr>
        <w:tabs>
          <w:tab w:val="left" w:pos="8038"/>
        </w:tabs>
        <w:spacing w:line="490" w:lineRule="exact"/>
        <w:rPr>
          <w:rFonts w:ascii="Times New Roman" w:hAnsi="Times New Roman" w:cs="Times New Roman"/>
        </w:rPr>
      </w:pPr>
      <w:r w:rsidRPr="00725098">
        <w:rPr>
          <w:rFonts w:ascii="Times New Roman" w:hAnsi="Times New Roman" w:cs="Times New Roman"/>
        </w:rPr>
        <w:t>у обучающихся навыков общечеловеческой культуры</w:t>
      </w:r>
      <w:r w:rsidRPr="00725098">
        <w:rPr>
          <w:rFonts w:ascii="Times New Roman" w:hAnsi="Times New Roman" w:cs="Times New Roman"/>
        </w:rPr>
        <w:tab/>
        <w:t>и социального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B2101" w:rsidRPr="00725098" w:rsidRDefault="007B2101" w:rsidP="009501C3">
      <w:pPr>
        <w:numPr>
          <w:ilvl w:val="0"/>
          <w:numId w:val="1767"/>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«Гандбол»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гандбола в частности;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67"/>
        </w:numPr>
        <w:tabs>
          <w:tab w:val="left" w:pos="199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«Гандбол».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7B2101" w:rsidRPr="00725098" w:rsidRDefault="007B2101" w:rsidP="009976A4">
      <w:pPr>
        <w:spacing w:line="490" w:lineRule="exact"/>
        <w:ind w:firstLine="600"/>
        <w:rPr>
          <w:rFonts w:ascii="Times New Roman" w:hAnsi="Times New Roman" w:cs="Times New Roman"/>
        </w:rPr>
      </w:pPr>
      <w:r w:rsidRPr="00725098">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6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Модуль «Гандбол» может быть реализован в следующих 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rsidR="007B2101" w:rsidRPr="00725098" w:rsidRDefault="007B2101" w:rsidP="009501C3">
      <w:pPr>
        <w:numPr>
          <w:ilvl w:val="0"/>
          <w:numId w:val="1767"/>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«Гандбол».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гандболе.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Возникновение физической культуры у древних людей. Олимпийские игры древности.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олимпизма в России. История возникновения и развития гандбола и мини-гандбола.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обучающегося и его значение. Закаливание и правила проведения закаливающих процедур.</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Основы правил безопасности и профилактики травматизма на занятиях гандболом. Правила безопасности в игровой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Первое знакомство с базовыми двигательными навыками, элементами и техническими приёмами гандбола.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игры с элементами гандбола.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игры в гандбол.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школьных соревнований по мини-гандболу.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гандболиста.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гандболом.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гандбола во время активного отдыха и каникул.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гандболе.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обучение технике владения мячом во время игры в мини-гандбол : передача, ловля, броски мяча.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гандбола: игры, включающие элемент соревнования, игры сюжетного характера, командные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подготовленности в гандболе. Участие в соревновательной деятельности по мини-гандболу.</w:t>
      </w:r>
    </w:p>
    <w:p w:rsidR="007B2101" w:rsidRPr="00725098" w:rsidRDefault="007B2101" w:rsidP="009501C3">
      <w:pPr>
        <w:numPr>
          <w:ilvl w:val="0"/>
          <w:numId w:val="1767"/>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68"/>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7B2101" w:rsidRPr="00725098" w:rsidRDefault="007B2101" w:rsidP="009501C3">
      <w:pPr>
        <w:numPr>
          <w:ilvl w:val="0"/>
          <w:numId w:val="1768"/>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своё мнение, соблюдать нормы информационной избирательности, этики и этикета.</w:t>
      </w:r>
    </w:p>
    <w:p w:rsidR="007B2101" w:rsidRPr="00725098" w:rsidRDefault="007B2101" w:rsidP="009501C3">
      <w:pPr>
        <w:numPr>
          <w:ilvl w:val="0"/>
          <w:numId w:val="1768"/>
        </w:numPr>
        <w:tabs>
          <w:tab w:val="left" w:pos="217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исторических фактов возникновения и развития гандбола и мини</w:t>
      </w:r>
      <w:r w:rsidRPr="00725098">
        <w:rPr>
          <w:rFonts w:ascii="Times New Roman" w:hAnsi="Times New Roman" w:cs="Times New Roman"/>
        </w:rPr>
        <w:softHyphen/>
        <w:t>гандбола;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основных правил игры в гандбол, мини-гандбол в учебной, соревновательной и досуговой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определять первые внешние признаки утомления и осуществлять самоконтроль за физической нагрузкой в процессе занятий гандболом;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с элементами гандбола во время активного отдыха и каникул;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725098">
        <w:rPr>
          <w:rFonts w:ascii="Times New Roman" w:hAnsi="Times New Roman" w:cs="Times New Roman"/>
        </w:rPr>
        <w:softHyphen/>
        <w:t>гандбол (гандбол) и простейшие приёмы владения мячом;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подводящие упражнения и элементарные технические приёмы игры в защите, а также основы техники игры вратаря;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взаимодействовать в парах и группах при выполнении технических действий;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 гандболе.</w:t>
      </w:r>
    </w:p>
    <w:p w:rsidR="007B2101" w:rsidRPr="00EA3BBB" w:rsidRDefault="007B2101" w:rsidP="009501C3">
      <w:pPr>
        <w:numPr>
          <w:ilvl w:val="0"/>
          <w:numId w:val="1764"/>
        </w:numPr>
        <w:tabs>
          <w:tab w:val="left" w:pos="1754"/>
        </w:tabs>
        <w:spacing w:line="490" w:lineRule="exact"/>
        <w:ind w:firstLine="760"/>
        <w:jc w:val="both"/>
        <w:rPr>
          <w:rFonts w:ascii="Times New Roman" w:hAnsi="Times New Roman" w:cs="Times New Roman"/>
          <w:b/>
        </w:rPr>
      </w:pPr>
      <w:r w:rsidRPr="00EA3BBB">
        <w:rPr>
          <w:rFonts w:ascii="Times New Roman" w:hAnsi="Times New Roman" w:cs="Times New Roman"/>
          <w:b/>
        </w:rPr>
        <w:t>Модуль «Дзюдо». (Данный модуль в рамках учебного пред</w:t>
      </w:r>
      <w:r>
        <w:rPr>
          <w:rFonts w:ascii="Times New Roman" w:hAnsi="Times New Roman" w:cs="Times New Roman"/>
          <w:b/>
        </w:rPr>
        <w:t>мета Физическая культура не реал</w:t>
      </w:r>
      <w:r w:rsidRPr="00EA3BBB">
        <w:rPr>
          <w:rFonts w:ascii="Times New Roman" w:hAnsi="Times New Roman" w:cs="Times New Roman"/>
          <w:b/>
        </w:rPr>
        <w:t>изуется).</w:t>
      </w:r>
    </w:p>
    <w:p w:rsidR="007B2101" w:rsidRPr="00725098" w:rsidRDefault="007B2101" w:rsidP="009501C3">
      <w:pPr>
        <w:numPr>
          <w:ilvl w:val="0"/>
          <w:numId w:val="1769"/>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«Дзюдо».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725098">
        <w:rPr>
          <w:rFonts w:ascii="Times New Roman" w:hAnsi="Times New Roman" w:cs="Times New Roman"/>
        </w:rPr>
        <w:softHyphen/>
        <w:t>волевому развитию, их личностному и профессиональному самоопределению.</w:t>
      </w:r>
    </w:p>
    <w:p w:rsidR="007B2101" w:rsidRPr="00725098" w:rsidRDefault="007B2101" w:rsidP="009501C3">
      <w:pPr>
        <w:numPr>
          <w:ilvl w:val="0"/>
          <w:numId w:val="176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7B2101" w:rsidRPr="00725098" w:rsidRDefault="007B2101" w:rsidP="009501C3">
      <w:pPr>
        <w:numPr>
          <w:ilvl w:val="0"/>
          <w:numId w:val="1769"/>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«Дзюдо»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69"/>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Специфика модуля по дзюдо сочетается практически со всеми базовыми видами спорта (легкая атлетика, гимнастика, спортивные игры).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образования,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70"/>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Модуль «Дзюдо» может быть реализован в следующих вариантах: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w:t>
      </w:r>
      <w:r>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rsidR="007B2101" w:rsidRPr="00725098" w:rsidRDefault="007B2101" w:rsidP="009501C3">
      <w:pPr>
        <w:numPr>
          <w:ilvl w:val="0"/>
          <w:numId w:val="1770"/>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борьбе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дзюдо (спортивное (олимпийское), КАТА, КАТА-группа).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Размеры ТАТАМИ, его допустимые размеры, инвентарь и оборудование для занятий дзюдо. Весовые категории.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по дзюдо (олимпийское, КАТА, КАТА- группа). Судейская коллегия, обслуживающая соревнования по дзюдо. Жесты</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судьи.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Дзюдо как средство укрепления здоровья, закаливания и развития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дзюдо. Режим дня при занятиях дзюдо. Правила личной гигиены во время занятий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дзюдо со сверстниками.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собственных занятий, игр с элементами борьбы, игры своей команды и игры команды соперников.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борца-дзюдоиста.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дзюдоиста. Участие в соревновательной деятельности.</w:t>
      </w:r>
    </w:p>
    <w:p w:rsidR="007B2101" w:rsidRPr="00725098" w:rsidRDefault="007B2101" w:rsidP="009501C3">
      <w:pPr>
        <w:numPr>
          <w:ilvl w:val="0"/>
          <w:numId w:val="1770"/>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71"/>
        </w:numPr>
        <w:tabs>
          <w:tab w:val="left" w:pos="218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7B2101" w:rsidRPr="00725098" w:rsidRDefault="007B2101" w:rsidP="009976A4">
      <w:pPr>
        <w:spacing w:after="3" w:line="280" w:lineRule="exact"/>
        <w:rPr>
          <w:rFonts w:ascii="Times New Roman" w:hAnsi="Times New Roman" w:cs="Times New Roman"/>
        </w:rPr>
      </w:pPr>
      <w:r w:rsidRPr="00725098">
        <w:rPr>
          <w:rFonts w:ascii="Times New Roman" w:hAnsi="Times New Roman" w:cs="Times New Roman"/>
        </w:rPr>
        <w:t>и соревновательной)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7B2101" w:rsidRPr="00725098" w:rsidRDefault="007B2101" w:rsidP="009501C3">
      <w:pPr>
        <w:numPr>
          <w:ilvl w:val="0"/>
          <w:numId w:val="1771"/>
        </w:numPr>
        <w:tabs>
          <w:tab w:val="left" w:pos="215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501C3">
      <w:pPr>
        <w:numPr>
          <w:ilvl w:val="0"/>
          <w:numId w:val="1771"/>
        </w:numPr>
        <w:tabs>
          <w:tab w:val="left" w:pos="219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дзюдо как средства укрепления здоровья, закаливания и развития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дзюдо в мире и 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7B2101" w:rsidRPr="00725098" w:rsidRDefault="007B2101" w:rsidP="009976A4">
      <w:pPr>
        <w:tabs>
          <w:tab w:val="left" w:pos="6974"/>
        </w:tabs>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w:t>
      </w:r>
      <w:r w:rsidRPr="00725098">
        <w:rPr>
          <w:rFonts w:ascii="Times New Roman" w:hAnsi="Times New Roman" w:cs="Times New Roman"/>
        </w:rPr>
        <w:tab/>
        <w:t>нагрузок, показателями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физического развития и основных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(приёмы) базовой техники в партере и стойке;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168.4.4. </w:t>
      </w:r>
      <w:r w:rsidRPr="008647FC">
        <w:rPr>
          <w:rFonts w:ascii="Times New Roman" w:hAnsi="Times New Roman" w:cs="Times New Roman"/>
          <w:b/>
        </w:rPr>
        <w:t>Модуль «Тэг-регби».</w:t>
      </w:r>
      <w:r>
        <w:rPr>
          <w:rFonts w:ascii="Times New Roman" w:hAnsi="Times New Roman" w:cs="Times New Roman"/>
          <w:b/>
        </w:rPr>
        <w:t xml:space="preserve"> (Данный модуль нереализуется в рамках урока Физическая культура в 4-х классах).</w:t>
      </w:r>
    </w:p>
    <w:p w:rsidR="007B2101" w:rsidRPr="00725098" w:rsidRDefault="007B2101" w:rsidP="009501C3">
      <w:pPr>
        <w:numPr>
          <w:ilvl w:val="0"/>
          <w:numId w:val="1772"/>
        </w:numPr>
        <w:tabs>
          <w:tab w:val="left" w:pos="1961"/>
        </w:tabs>
        <w:spacing w:after="8" w:line="2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7B2101" w:rsidRPr="00725098" w:rsidRDefault="007B2101" w:rsidP="009501C3">
      <w:pPr>
        <w:numPr>
          <w:ilvl w:val="0"/>
          <w:numId w:val="1772"/>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7B2101" w:rsidRPr="00725098" w:rsidRDefault="007B2101" w:rsidP="009501C3">
      <w:pPr>
        <w:numPr>
          <w:ilvl w:val="0"/>
          <w:numId w:val="1772"/>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«Тэг-регби»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72"/>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72"/>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Модуль «Тэг-регби» может быть реализован в следующих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rsidR="007B2101" w:rsidRPr="00725098" w:rsidRDefault="007B2101" w:rsidP="009501C3">
      <w:pPr>
        <w:numPr>
          <w:ilvl w:val="0"/>
          <w:numId w:val="1772"/>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регби. Правила игры в тэг-регби. Развитие регби в России. Судейская терминология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Гигиена и самоконтроль при занятиях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развития различных физических качеств регбиста.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 Знание игровых амплуа. Основные термины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морально-волевых качеств в процессе занятий тэг-регби: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сознательность, смелость, выдержка, решительность, настойчивость.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Подготовка места занятий, выбор одежды и обуви для занятий тэг-регби.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тэг-регби во время активного отдыха и каникул.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Оценка техники осваиваемых упражнений, способы выявления и устранения технических ошибок.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тэг-регби.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451F95">
        <w:rPr>
          <w:rFonts w:ascii="Times New Roman" w:hAnsi="Times New Roman" w:cs="Times New Roman"/>
          <w:lang w:eastAsia="en-US"/>
        </w:rPr>
        <w:t>3</w:t>
      </w:r>
      <w:r w:rsidRPr="00725098">
        <w:rPr>
          <w:rFonts w:ascii="Times New Roman" w:hAnsi="Times New Roman" w:cs="Times New Roman"/>
          <w:lang w:val="en-US" w:eastAsia="en-US"/>
        </w:rPr>
        <w:t>x</w:t>
      </w:r>
      <w:r w:rsidRPr="00451F95">
        <w:rPr>
          <w:rFonts w:ascii="Times New Roman" w:hAnsi="Times New Roman" w:cs="Times New Roman"/>
          <w:lang w:eastAsia="en-US"/>
        </w:rPr>
        <w:t xml:space="preserve">3 </w:t>
      </w:r>
      <w:r w:rsidRPr="00725098">
        <w:rPr>
          <w:rFonts w:ascii="Times New Roman" w:hAnsi="Times New Roman" w:cs="Times New Roman"/>
        </w:rPr>
        <w:t>по упрощенным правилам», «Атака города», «Атака города по выбору».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владения регбийным мячом: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стойки и перемещения;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держание мяча, бег с мячом, розыгрыш мяча, прием мяча, подбор и приземление мяча;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финты;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передвижения с мячом по площадке;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мяча в парах (сбоку, снизу) стоя на месте и в движении;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в колоннах с перемещениями;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передача и ловля высоко летящего мяча;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неподвижного мяча, катящегося мяча.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взаимодействия: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парах, в тройках, кресты, забегания, смещения, линия защиты;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действия с учетом игровых амплуа в команде;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быстрые переключения в действиях - от нападения к защите и от защиты к нападению.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в тэг-регби по упрощенным правилам.</w:t>
      </w:r>
    </w:p>
    <w:p w:rsidR="007B2101" w:rsidRPr="00725098" w:rsidRDefault="007B2101" w:rsidP="009501C3">
      <w:pPr>
        <w:numPr>
          <w:ilvl w:val="0"/>
          <w:numId w:val="1772"/>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73"/>
        </w:numPr>
        <w:tabs>
          <w:tab w:val="left" w:pos="221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самостоятельного принятия решений и командного игрового взаимодействия;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501C3">
      <w:pPr>
        <w:numPr>
          <w:ilvl w:val="0"/>
          <w:numId w:val="1773"/>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тэг-регби как средства организации здорового образа жизни, профилактики вредных привычек и ассоциального поведения;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B2101" w:rsidRPr="00725098" w:rsidRDefault="007B2101" w:rsidP="009501C3">
      <w:pPr>
        <w:numPr>
          <w:ilvl w:val="0"/>
          <w:numId w:val="1773"/>
        </w:numPr>
        <w:tabs>
          <w:tab w:val="left" w:pos="216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и развития регби, положительного их влияния на укрепление мира и дружбы между народами;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168.4.5. </w:t>
      </w:r>
      <w:r w:rsidRPr="0056617D">
        <w:rPr>
          <w:rFonts w:ascii="Times New Roman" w:hAnsi="Times New Roman" w:cs="Times New Roman"/>
          <w:b/>
        </w:rPr>
        <w:t>Модуль «Плавание».</w:t>
      </w:r>
      <w:r>
        <w:rPr>
          <w:rFonts w:ascii="Times New Roman" w:hAnsi="Times New Roman" w:cs="Times New Roman"/>
          <w:b/>
        </w:rPr>
        <w:t xml:space="preserve"> (Данный модуль в рамках урока Физическая культура  не реализуется).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168.4.5.1. Пояснительная записка модуля «Плавание».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B2101" w:rsidRPr="00725098" w:rsidRDefault="007B2101" w:rsidP="009501C3">
      <w:pPr>
        <w:numPr>
          <w:ilvl w:val="0"/>
          <w:numId w:val="1774"/>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B2101" w:rsidRPr="00725098" w:rsidRDefault="007B2101" w:rsidP="009501C3">
      <w:pPr>
        <w:numPr>
          <w:ilvl w:val="0"/>
          <w:numId w:val="1774"/>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«Плавание»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жизненно важного навыка плавания и умения применять его в различных условиях;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плавания, безопасному поведению на занятиях в бассейне, отдыхе у воды, в критических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плавания с общеразвивающей и корригирующей направленностью;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плавания, в том числе, для самореализации и самоопределения;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74"/>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«Плавание».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B2101" w:rsidRPr="00725098" w:rsidRDefault="007B2101" w:rsidP="009501C3">
      <w:pPr>
        <w:numPr>
          <w:ilvl w:val="0"/>
          <w:numId w:val="1774"/>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Модуль «Плавание»</w:t>
      </w:r>
      <w:r>
        <w:rPr>
          <w:rFonts w:ascii="Times New Roman" w:hAnsi="Times New Roman" w:cs="Times New Roman"/>
        </w:rPr>
        <w:t>в нашей Школе</w:t>
      </w:r>
      <w:r w:rsidRPr="00725098">
        <w:rPr>
          <w:rFonts w:ascii="Times New Roman" w:hAnsi="Times New Roman" w:cs="Times New Roman"/>
        </w:rPr>
        <w:t xml:space="preserve"> может быть реализован </w:t>
      </w:r>
      <w:r>
        <w:rPr>
          <w:rFonts w:ascii="Times New Roman" w:hAnsi="Times New Roman" w:cs="Times New Roman"/>
        </w:rPr>
        <w:t xml:space="preserve">только </w:t>
      </w:r>
      <w:r w:rsidRPr="00725098">
        <w:rPr>
          <w:rFonts w:ascii="Times New Roman" w:hAnsi="Times New Roman" w:cs="Times New Roman"/>
        </w:rPr>
        <w:t>в сл</w:t>
      </w:r>
      <w:r>
        <w:rPr>
          <w:rFonts w:ascii="Times New Roman" w:hAnsi="Times New Roman" w:cs="Times New Roman"/>
        </w:rPr>
        <w:t>едующем варианте</w:t>
      </w:r>
      <w:r w:rsidRPr="00725098">
        <w:rPr>
          <w:rFonts w:ascii="Times New Roman" w:hAnsi="Times New Roman" w:cs="Times New Roman"/>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за счет посещения обучающимися спортивных секций, </w:t>
      </w:r>
      <w:r>
        <w:rPr>
          <w:rFonts w:ascii="Times New Roman" w:hAnsi="Times New Roman" w:cs="Times New Roman"/>
        </w:rPr>
        <w:t xml:space="preserve">бассейнов за счёт родителей, </w:t>
      </w:r>
      <w:r w:rsidRPr="00725098">
        <w:rPr>
          <w:rFonts w:ascii="Times New Roman" w:hAnsi="Times New Roman" w:cs="Times New Roman"/>
        </w:rPr>
        <w:t>спортивных клубов, включая использование учебных модуле</w:t>
      </w:r>
      <w:r>
        <w:rPr>
          <w:rFonts w:ascii="Times New Roman" w:hAnsi="Times New Roman" w:cs="Times New Roman"/>
        </w:rPr>
        <w:t>й по видам спорта (</w:t>
      </w:r>
      <w:r w:rsidRPr="00725098">
        <w:rPr>
          <w:rFonts w:ascii="Times New Roman" w:hAnsi="Times New Roman" w:cs="Times New Roman"/>
        </w:rPr>
        <w:t>объём во 2, 3, 4 классах - по 34 часа).</w:t>
      </w:r>
    </w:p>
    <w:p w:rsidR="007B2101" w:rsidRPr="00725098" w:rsidRDefault="007B2101" w:rsidP="009501C3">
      <w:pPr>
        <w:numPr>
          <w:ilvl w:val="0"/>
          <w:numId w:val="177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плавании.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плавания как вида спорта в мире, в Российской Федерации, в регионе.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видов плавания (спортивное плавание, синхронное плавание, водное поло, прыжки в воду).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стилей плавания.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Достижения отечественных пловцов на мировых первенствах и Олимпийских играх.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Игры и развлечения на воде.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плаванию.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Занятия плаванием как средство укрепления здоровья, закаливания организма человека и развития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плаванием. Правила личной гигиены во время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плаванием, купания. Способы самоконтроля за физической нагрузкой.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(плавательной экипировке) для занятий плаванием. Режим дня юного пловца.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купания в открытом водоеме.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плавания во время активного отдыха и каникул.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плавании.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суше.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плавания.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прыжки в воду.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подготовленности в плавании. Участие в соревновательной деятельности.</w:t>
      </w:r>
    </w:p>
    <w:p w:rsidR="007B2101" w:rsidRPr="00725098" w:rsidRDefault="007B2101" w:rsidP="009501C3">
      <w:pPr>
        <w:numPr>
          <w:ilvl w:val="0"/>
          <w:numId w:val="1774"/>
        </w:numPr>
        <w:tabs>
          <w:tab w:val="left" w:pos="195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75"/>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B2101" w:rsidRPr="00725098" w:rsidRDefault="007B2101" w:rsidP="009501C3">
      <w:pPr>
        <w:numPr>
          <w:ilvl w:val="0"/>
          <w:numId w:val="1775"/>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B2101" w:rsidRPr="00725098" w:rsidRDefault="007B2101" w:rsidP="009501C3">
      <w:pPr>
        <w:numPr>
          <w:ilvl w:val="0"/>
          <w:numId w:val="1775"/>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преодолевать чувство страха перед водой и быстро осваиваться в водной среде после прыжка и длительного погружения;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двигательные действия, относящиеся к стилям плавания: брасс, кроль на груди, кроль на спине;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правил проведения соревнований по плаванию в учебной, соревновательной и досуговой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плаванию;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плавании, участие в соревнованиях по плаванию.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168.4.6. </w:t>
      </w:r>
      <w:r w:rsidRPr="00801D20">
        <w:rPr>
          <w:rFonts w:ascii="Times New Roman" w:hAnsi="Times New Roman" w:cs="Times New Roman"/>
          <w:b/>
        </w:rPr>
        <w:t>Модуль «Хоккей».</w:t>
      </w:r>
      <w:r>
        <w:rPr>
          <w:rFonts w:ascii="Times New Roman" w:hAnsi="Times New Roman" w:cs="Times New Roman"/>
          <w:b/>
        </w:rPr>
        <w:t xml:space="preserve"> (В нашей школе в рамках учебного предмета «Физическая культура» не ведётся).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168.4.6.1. Пояснительная записка модуля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B2101" w:rsidRPr="00725098" w:rsidRDefault="007B2101" w:rsidP="009501C3">
      <w:pPr>
        <w:numPr>
          <w:ilvl w:val="0"/>
          <w:numId w:val="1776"/>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7B2101" w:rsidRPr="00725098" w:rsidRDefault="007B2101" w:rsidP="009501C3">
      <w:pPr>
        <w:numPr>
          <w:ilvl w:val="0"/>
          <w:numId w:val="1776"/>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«Хоккей»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хоккея в частности;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76"/>
        </w:numPr>
        <w:tabs>
          <w:tab w:val="left" w:pos="1946"/>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76"/>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 xml:space="preserve">Модуль «Хоккей» может быть реализован </w:t>
      </w:r>
      <w:r>
        <w:rPr>
          <w:rFonts w:ascii="Times New Roman" w:hAnsi="Times New Roman" w:cs="Times New Roman"/>
        </w:rPr>
        <w:t>только в следующем варианте</w:t>
      </w:r>
      <w:r w:rsidRPr="00725098">
        <w:rPr>
          <w:rFonts w:ascii="Times New Roman" w:hAnsi="Times New Roman" w:cs="Times New Roman"/>
        </w:rPr>
        <w:t>:</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w:t>
      </w:r>
      <w:r>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rsidR="007B2101" w:rsidRPr="00725098" w:rsidRDefault="007B2101" w:rsidP="009501C3">
      <w:pPr>
        <w:numPr>
          <w:ilvl w:val="0"/>
          <w:numId w:val="1776"/>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хоккее.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хоккея. Легендарные отечественные хоккеисты и тренеры.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Достижения отечественной сборной команды страны на чемпионатах мира, Европы, Олимпийских играх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хоккея. Правила соревнований по виду спорта «хоккей».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Хоккейный словарь терминов и определений.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Размеры хоккейной ледовой площадки, ее допустимые размеры, инвентарь и оборудование для игры в хоккей.</w:t>
      </w:r>
    </w:p>
    <w:p w:rsidR="007B2101"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 команды. Функции игроков в команде (форвард (нападающий), защитник, голкипер (вратарь). Роль капитана команды.</w:t>
      </w:r>
    </w:p>
    <w:p w:rsidR="007B2101" w:rsidRDefault="007B2101" w:rsidP="00E05441">
      <w:pPr>
        <w:rPr>
          <w:rFonts w:ascii="Times New Roman" w:hAnsi="Times New Roman" w:cs="Times New Roman"/>
        </w:rPr>
      </w:pP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Уход за хоккейным спортивным инвентарем и оборудованием.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хоккеем.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хоккея.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хоккеем со сверстниками.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хоккее.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воспитание физических качеств (быстроты, ловкости, гибкости).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Разминка, ее роль, назначение, средства. Комплексы специальной разминки перед соревнованиями по хоккею.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хоккейных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 с учетом уровня физического развития и функционального состояния организма.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Технические элементы хоккея при передвижении на коньках (бег, повороты, торможения и остановки, старты, прыжки):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передвижение по резиновой и уплотненной снежной дорожке;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основная стойка (посадка) хоккеиста;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опорой руками на стул;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попеременным отталкиванием левой и правой ногой;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торможение «полуплугом» и «плугом», остановки;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старт с места лицом вперед, из различных положений с последующими ускорениями в заданные направления;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прыжки толчком двумя ногами вперед, в сторону.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элементы владения клюшкой и шайбой (ведение, передачи, броски, удары, остановки, прием). Броски шайбы.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вратаря: основная стойка, передвижение, ловля и отбивание шайбы.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w:t>
      </w:r>
    </w:p>
    <w:p w:rsidR="007B2101" w:rsidRPr="00725098" w:rsidRDefault="007B2101" w:rsidP="009501C3">
      <w:pPr>
        <w:numPr>
          <w:ilvl w:val="0"/>
          <w:numId w:val="1776"/>
        </w:numPr>
        <w:tabs>
          <w:tab w:val="left" w:pos="197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«Хоккей»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77"/>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w:t>
      </w:r>
    </w:p>
    <w:p w:rsidR="007B2101" w:rsidRPr="00725098" w:rsidRDefault="007B2101" w:rsidP="009976A4">
      <w:pPr>
        <w:spacing w:after="3" w:line="280" w:lineRule="exact"/>
        <w:rPr>
          <w:rFonts w:ascii="Times New Roman" w:hAnsi="Times New Roman" w:cs="Times New Roman"/>
        </w:rPr>
      </w:pPr>
      <w:r w:rsidRPr="00725098">
        <w:rPr>
          <w:rFonts w:ascii="Times New Roman" w:hAnsi="Times New Roman" w:cs="Times New Roman"/>
        </w:rPr>
        <w:t>общего языка и общих интересов;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501C3">
      <w:pPr>
        <w:numPr>
          <w:ilvl w:val="0"/>
          <w:numId w:val="1777"/>
        </w:numPr>
        <w:tabs>
          <w:tab w:val="left" w:pos="2173"/>
        </w:tabs>
        <w:spacing w:line="490" w:lineRule="exact"/>
        <w:ind w:firstLine="78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занятий физической культурой и активного отдыха;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Default="007B2101" w:rsidP="009501C3">
      <w:pPr>
        <w:numPr>
          <w:ilvl w:val="0"/>
          <w:numId w:val="1777"/>
        </w:numPr>
        <w:tabs>
          <w:tab w:val="left" w:pos="2178"/>
        </w:tabs>
        <w:spacing w:line="490" w:lineRule="exact"/>
        <w:ind w:firstLine="78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значения занятий хоккеем как средством укрепления здоровья, закаливания и воспитания физических качеств человека;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свободного передвижения на коньках по площадке с использованием различных видов перемещений;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технического действия (приема) и находить способы устранения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7B2101" w:rsidRPr="008C67A6" w:rsidRDefault="007B2101" w:rsidP="008548BA">
      <w:pPr>
        <w:spacing w:line="490" w:lineRule="exact"/>
        <w:ind w:firstLine="760"/>
        <w:rPr>
          <w:rFonts w:ascii="Times New Roman" w:hAnsi="Times New Roman" w:cs="Times New Roman"/>
          <w:b/>
        </w:rPr>
      </w:pPr>
      <w:r>
        <w:rPr>
          <w:rFonts w:ascii="Times New Roman" w:hAnsi="Times New Roman" w:cs="Times New Roman"/>
          <w:b/>
        </w:rPr>
        <w:t>168.4.7.</w:t>
      </w:r>
      <w:r w:rsidRPr="007C4CFA">
        <w:rPr>
          <w:rFonts w:ascii="Times New Roman" w:hAnsi="Times New Roman" w:cs="Times New Roman"/>
          <w:b/>
        </w:rPr>
        <w:t>Модуль «Футбол».</w:t>
      </w:r>
      <w:r>
        <w:rPr>
          <w:rFonts w:ascii="Times New Roman" w:hAnsi="Times New Roman" w:cs="Times New Roman"/>
          <w:b/>
        </w:rPr>
        <w:t xml:space="preserve"> (Данный модуль в рамках предмета «Физическая культура»  реализуется интегрировано, помогает</w:t>
      </w:r>
      <w:r w:rsidRPr="008C67A6">
        <w:rPr>
          <w:rFonts w:ascii="Times New Roman" w:hAnsi="Times New Roman" w:cs="Times New Roman"/>
          <w:b/>
        </w:rPr>
        <w:t xml:space="preserve">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Pr>
          <w:rFonts w:ascii="Times New Roman" w:hAnsi="Times New Roman" w:cs="Times New Roman"/>
          <w:b/>
        </w:rPr>
        <w:t>).</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168.4.7.1. Пояснительная записка модуля «Футбол».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B2101" w:rsidRPr="00725098" w:rsidRDefault="007B2101" w:rsidP="009501C3">
      <w:pPr>
        <w:numPr>
          <w:ilvl w:val="0"/>
          <w:numId w:val="1779"/>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B2101" w:rsidRPr="00725098" w:rsidRDefault="007B2101" w:rsidP="009501C3">
      <w:pPr>
        <w:numPr>
          <w:ilvl w:val="0"/>
          <w:numId w:val="1779"/>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rsidR="007B2101" w:rsidRPr="00725098" w:rsidRDefault="007B2101" w:rsidP="009976A4">
      <w:pPr>
        <w:tabs>
          <w:tab w:val="left" w:pos="2747"/>
          <w:tab w:val="left" w:pos="6218"/>
        </w:tabs>
        <w:spacing w:line="490" w:lineRule="exact"/>
        <w:ind w:firstLine="760"/>
        <w:rPr>
          <w:rFonts w:ascii="Times New Roman" w:hAnsi="Times New Roman" w:cs="Times New Roman"/>
        </w:rPr>
      </w:pPr>
      <w:r w:rsidRPr="00725098">
        <w:rPr>
          <w:rFonts w:ascii="Times New Roman" w:hAnsi="Times New Roman" w:cs="Times New Roman"/>
        </w:rPr>
        <w:t>всестороннее</w:t>
      </w:r>
      <w:r w:rsidRPr="00725098">
        <w:rPr>
          <w:rFonts w:ascii="Times New Roman" w:hAnsi="Times New Roman" w:cs="Times New Roman"/>
        </w:rPr>
        <w:tab/>
        <w:t>гармоничное развитие</w:t>
      </w:r>
      <w:r w:rsidRPr="00725098">
        <w:rPr>
          <w:rFonts w:ascii="Times New Roman" w:hAnsi="Times New Roman" w:cs="Times New Roman"/>
        </w:rPr>
        <w:tab/>
        <w:t>детей, увеличение объёма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7B2101" w:rsidRPr="00725098" w:rsidRDefault="007B2101" w:rsidP="009976A4">
      <w:pPr>
        <w:tabs>
          <w:tab w:val="left" w:pos="2747"/>
          <w:tab w:val="left" w:pos="6218"/>
          <w:tab w:val="left" w:pos="8925"/>
        </w:tabs>
        <w:spacing w:line="490" w:lineRule="exact"/>
        <w:ind w:firstLine="760"/>
        <w:rPr>
          <w:rFonts w:ascii="Times New Roman" w:hAnsi="Times New Roman" w:cs="Times New Roman"/>
        </w:rPr>
      </w:pPr>
      <w:r w:rsidRPr="00725098">
        <w:rPr>
          <w:rFonts w:ascii="Times New Roman" w:hAnsi="Times New Roman" w:cs="Times New Roman"/>
        </w:rPr>
        <w:t>формирование</w:t>
      </w:r>
      <w:r w:rsidRPr="00725098">
        <w:rPr>
          <w:rFonts w:ascii="Times New Roman" w:hAnsi="Times New Roman" w:cs="Times New Roman"/>
        </w:rPr>
        <w:tab/>
        <w:t>общих представлений</w:t>
      </w:r>
      <w:r w:rsidRPr="00725098">
        <w:rPr>
          <w:rFonts w:ascii="Times New Roman" w:hAnsi="Times New Roman" w:cs="Times New Roman"/>
        </w:rPr>
        <w:tab/>
        <w:t>о виде спорта</w:t>
      </w:r>
      <w:r w:rsidRPr="00725098">
        <w:rPr>
          <w:rFonts w:ascii="Times New Roman" w:hAnsi="Times New Roman" w:cs="Times New Roman"/>
        </w:rPr>
        <w:tab/>
        <w:t>«футбол»,</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79"/>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7B2101" w:rsidRPr="009915E6" w:rsidRDefault="007B2101" w:rsidP="009976A4">
      <w:pPr>
        <w:spacing w:line="490" w:lineRule="exact"/>
        <w:ind w:firstLine="760"/>
        <w:rPr>
          <w:rFonts w:ascii="Times New Roman" w:hAnsi="Times New Roman" w:cs="Times New Roman"/>
        </w:rPr>
      </w:pPr>
      <w:r w:rsidRPr="009915E6">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7B2101" w:rsidRPr="009915E6" w:rsidRDefault="007B2101" w:rsidP="009976A4">
      <w:pPr>
        <w:spacing w:line="490" w:lineRule="exact"/>
        <w:rPr>
          <w:rFonts w:ascii="Times New Roman" w:hAnsi="Times New Roman" w:cs="Times New Roman"/>
        </w:rPr>
      </w:pPr>
      <w:r w:rsidRPr="009915E6">
        <w:rPr>
          <w:rFonts w:ascii="Times New Roman" w:hAnsi="Times New Roman" w:cs="Times New Roman"/>
        </w:rPr>
        <w:t>в спортивных мероприятиях.</w:t>
      </w:r>
    </w:p>
    <w:p w:rsidR="007B2101" w:rsidRPr="00725098" w:rsidRDefault="007B2101" w:rsidP="009501C3">
      <w:pPr>
        <w:numPr>
          <w:ilvl w:val="0"/>
          <w:numId w:val="1779"/>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Учебный модуль «Футбол» может быть реализован в следующих 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7B2101" w:rsidRPr="00725098" w:rsidRDefault="007B2101" w:rsidP="009501C3">
      <w:pPr>
        <w:numPr>
          <w:ilvl w:val="0"/>
          <w:numId w:val="1779"/>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«Футбол».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футболе.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футбола, как вида спорта, в мире и 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Легендарные отечественные и зарубежные игроки, тренеры.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сборных команд страны по футболу на чемпионатах Европы, мира и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Футбольный словарь терминов и определений. Спортивные дисциплины вида спорта «Футбол».</w:t>
      </w:r>
    </w:p>
    <w:p w:rsidR="007B2101" w:rsidRPr="00725098" w:rsidRDefault="007B2101" w:rsidP="009976A4">
      <w:pPr>
        <w:spacing w:line="280" w:lineRule="exact"/>
        <w:ind w:firstLine="760"/>
        <w:rPr>
          <w:rFonts w:ascii="Times New Roman" w:hAnsi="Times New Roman" w:cs="Times New Roman"/>
        </w:rPr>
      </w:pPr>
      <w:r w:rsidRPr="00725098">
        <w:rPr>
          <w:rFonts w:ascii="Times New Roman" w:hAnsi="Times New Roman" w:cs="Times New Roman"/>
        </w:rPr>
        <w:t>Состав футбольной команды, функции игроков в команде, роль капитана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команды.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безопасности и культура поведения во время посещений соревнований по футболу, правила поведения во время занятий футболом.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Футбол, как средство укрепления здоровья, закаливания и развития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футболом. Требование к спортивной одежде и обуви, спортивному инвентарю.</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футболом.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 соблюдение питьевого режима.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футболом. Основы организации самостоятельных занятий футболом.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футбола со сверстниками в активной досуговой деятельности.</w:t>
      </w:r>
    </w:p>
    <w:p w:rsidR="007B2101" w:rsidRPr="00725098" w:rsidRDefault="007B2101" w:rsidP="009976A4">
      <w:pPr>
        <w:tabs>
          <w:tab w:val="left" w:pos="9026"/>
        </w:tabs>
        <w:spacing w:line="490" w:lineRule="exact"/>
        <w:ind w:left="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w:t>
      </w:r>
      <w:r w:rsidRPr="00725098">
        <w:rPr>
          <w:rFonts w:ascii="Times New Roman" w:hAnsi="Times New Roman" w:cs="Times New Roman"/>
        </w:rPr>
        <w:tab/>
        <w:t>утренней,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корригирующей и дыхательной гимнастики, упражнений для профилактики плоскостопия и развития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Тестирование уровня физической и технической подготовленности в футболе.</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 с мячом и без мяча. Техника передвижения и специально-беговые упражнения.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развития физических качеств, технических приемов и упражнений на частоту движений ног.</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без мячей и с мячами. Подвижные игры и эстафеты специальной направленности с элементами футбола.</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Индивидуальные технические действия с мячом: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ведение мяча ногой - внутренней частью подъема, внешней частью подъема, средней частью подъема, внутренней стороной стопы;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развороты с мячом - подошвой, внешней стороной стопы, внутренней стороной стопы;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удары по мячу ногой - внутренней стороной стопы, средней частью подъема, внутренней частью подъема;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остановка мяча ногой - подошвой, внутренней стороной стопы;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обманные движения («финты») - «остановка» мяча ногой, «уход» в сторону.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участие в фестивалях и соревновательных по футболу.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и технической подготовленности обучающихся в футболе.</w:t>
      </w:r>
    </w:p>
    <w:p w:rsidR="007B2101" w:rsidRPr="00725098" w:rsidRDefault="007B2101" w:rsidP="009501C3">
      <w:pPr>
        <w:numPr>
          <w:ilvl w:val="0"/>
          <w:numId w:val="1780"/>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учебного модуля «Футбол»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81"/>
        </w:numPr>
        <w:tabs>
          <w:tab w:val="left" w:pos="21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B2101" w:rsidRPr="00725098" w:rsidRDefault="007B2101" w:rsidP="009501C3">
      <w:pPr>
        <w:numPr>
          <w:ilvl w:val="0"/>
          <w:numId w:val="1781"/>
        </w:numPr>
        <w:tabs>
          <w:tab w:val="left" w:pos="214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способности понимать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w:t>
      </w:r>
    </w:p>
    <w:p w:rsidR="007B2101" w:rsidRPr="00725098" w:rsidRDefault="007B2101" w:rsidP="009501C3">
      <w:pPr>
        <w:numPr>
          <w:ilvl w:val="0"/>
          <w:numId w:val="1781"/>
        </w:numPr>
        <w:tabs>
          <w:tab w:val="left" w:pos="215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о роли и значении занятий футболом, как средством укрепления здоровья, закаливания, развития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навыков систематического наблюдения за своим физическим</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состоянием, показателями физического развития и основных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самостоятельных занятий футболом, подвижных игры специальной направленности с элементами футбола со сверстниками;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тактических комбинаций: в парах, в тройках и тактических действия (в процессе учебной игры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подготовленности, технической подготовки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волевых, социальных качеств личности, организованности, ответственности в учебной, игровой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7B2101" w:rsidRPr="00C5277C" w:rsidRDefault="007B2101" w:rsidP="009976A4">
      <w:pPr>
        <w:spacing w:line="490" w:lineRule="exact"/>
        <w:ind w:firstLine="760"/>
        <w:rPr>
          <w:rFonts w:ascii="Times New Roman" w:hAnsi="Times New Roman" w:cs="Times New Roman"/>
          <w:b/>
        </w:rPr>
      </w:pPr>
      <w:r w:rsidRPr="00C5277C">
        <w:rPr>
          <w:rFonts w:ascii="Times New Roman" w:hAnsi="Times New Roman" w:cs="Times New Roman"/>
          <w:b/>
        </w:rPr>
        <w:t>168.4.8. Модуль «Фитнес-аэробика».</w:t>
      </w:r>
      <w:r>
        <w:rPr>
          <w:rFonts w:ascii="Times New Roman" w:hAnsi="Times New Roman" w:cs="Times New Roman"/>
          <w:b/>
        </w:rPr>
        <w:t xml:space="preserve"> </w:t>
      </w:r>
    </w:p>
    <w:p w:rsidR="007B2101" w:rsidRPr="00725098" w:rsidRDefault="007B2101" w:rsidP="009501C3">
      <w:pPr>
        <w:numPr>
          <w:ilvl w:val="0"/>
          <w:numId w:val="1782"/>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«Фитнес-аэробика».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725098">
        <w:rPr>
          <w:rFonts w:ascii="Times New Roman" w:hAnsi="Times New Roman" w:cs="Times New Roman"/>
        </w:rPr>
        <w:softHyphen/>
        <w:t>волевые качества, закладывает основы культуры здорового образа жизни.</w:t>
      </w:r>
    </w:p>
    <w:p w:rsidR="007B2101" w:rsidRPr="00725098" w:rsidRDefault="007B2101" w:rsidP="009501C3">
      <w:pPr>
        <w:numPr>
          <w:ilvl w:val="0"/>
          <w:numId w:val="1782"/>
        </w:numPr>
        <w:tabs>
          <w:tab w:val="left" w:pos="1945"/>
        </w:tabs>
        <w:spacing w:line="490" w:lineRule="exact"/>
        <w:ind w:firstLine="740"/>
        <w:jc w:val="both"/>
        <w:rPr>
          <w:rFonts w:ascii="Times New Roman" w:hAnsi="Times New Roman" w:cs="Times New Roman"/>
        </w:rPr>
      </w:pPr>
      <w:r w:rsidRPr="00725098">
        <w:rPr>
          <w:rFonts w:ascii="Times New Roman" w:hAnsi="Times New Roman" w:cs="Times New Roman"/>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B2101" w:rsidRPr="00725098" w:rsidRDefault="007B2101" w:rsidP="009501C3">
      <w:pPr>
        <w:numPr>
          <w:ilvl w:val="0"/>
          <w:numId w:val="1782"/>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модуля «Фитнес-аэробика» являются:</w:t>
      </w:r>
    </w:p>
    <w:p w:rsidR="007B2101" w:rsidRPr="00725098" w:rsidRDefault="007B2101" w:rsidP="009976A4">
      <w:pPr>
        <w:tabs>
          <w:tab w:val="left" w:pos="4599"/>
          <w:tab w:val="left" w:pos="7441"/>
        </w:tabs>
        <w:spacing w:line="490" w:lineRule="exact"/>
        <w:ind w:firstLine="740"/>
        <w:rPr>
          <w:rFonts w:ascii="Times New Roman" w:hAnsi="Times New Roman" w:cs="Times New Roman"/>
        </w:rPr>
      </w:pPr>
      <w:r w:rsidRPr="00725098">
        <w:rPr>
          <w:rFonts w:ascii="Times New Roman" w:hAnsi="Times New Roman" w:cs="Times New Roman"/>
        </w:rPr>
        <w:t>всестороннее гармоничное</w:t>
      </w:r>
      <w:r w:rsidRPr="00725098">
        <w:rPr>
          <w:rFonts w:ascii="Times New Roman" w:hAnsi="Times New Roman" w:cs="Times New Roman"/>
        </w:rPr>
        <w:tab/>
        <w:t>развитие детей,</w:t>
      </w:r>
      <w:r w:rsidRPr="00725098">
        <w:rPr>
          <w:rFonts w:ascii="Times New Roman" w:hAnsi="Times New Roman" w:cs="Times New Roman"/>
        </w:rPr>
        <w:tab/>
        <w:t>увеличение объёма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7B2101" w:rsidRPr="00725098" w:rsidRDefault="007B2101" w:rsidP="009976A4">
      <w:pPr>
        <w:tabs>
          <w:tab w:val="left" w:pos="7441"/>
        </w:tabs>
        <w:spacing w:line="28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w:t>
      </w:r>
      <w:r w:rsidRPr="00725098">
        <w:rPr>
          <w:rFonts w:ascii="Times New Roman" w:hAnsi="Times New Roman" w:cs="Times New Roman"/>
        </w:rPr>
        <w:tab/>
        <w:t>норм коллективного</w:t>
      </w:r>
    </w:p>
    <w:p w:rsidR="007B2101" w:rsidRPr="00725098" w:rsidRDefault="007B2101" w:rsidP="009976A4">
      <w:pPr>
        <w:spacing w:after="3" w:line="280" w:lineRule="exact"/>
        <w:rPr>
          <w:rFonts w:ascii="Times New Roman" w:hAnsi="Times New Roman" w:cs="Times New Roman"/>
        </w:rPr>
      </w:pPr>
      <w:r w:rsidRPr="00725098">
        <w:rPr>
          <w:rFonts w:ascii="Times New Roman" w:hAnsi="Times New Roman" w:cs="Times New Roman"/>
        </w:rPr>
        <w:t>взаимодействия и сотрудничества средствами фитнес-аэробики;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вида спорта «фитнес-аэробика» среди детей и вовлечение большого количества обучающихся в занятия фитнес-аэробикой;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способствование развитию у обучающихся творческих способностей;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82"/>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«Фитнес-аэробика».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82"/>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Модуль «Фитнес-аэробика» может быть реализован в следующих 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82"/>
        </w:numPr>
        <w:tabs>
          <w:tab w:val="left" w:pos="200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«Фитнес-аэробика».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фитнес-аэробике.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История развития фитнеса и фитнес-аэробики (как молодого вида спорта) в России.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Классификация видов фитнес-аэробики, современные тенденции её развития.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Выбор одежды и обуви для занятий фитнес-аэробикой.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упражнений фитнес-аэробики, определение последовательности их выполнения.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обучающихся в фитнес- аэробике.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выполнение упражнений без музыкального сопровождения и с ним; выполнение комбинации классической аэробики.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Степ-аэробика:</w:t>
      </w:r>
    </w:p>
    <w:p w:rsidR="007B2101" w:rsidRPr="00725098" w:rsidRDefault="007B2101" w:rsidP="009976A4">
      <w:pPr>
        <w:spacing w:line="490" w:lineRule="exact"/>
        <w:ind w:left="760"/>
        <w:rPr>
          <w:rFonts w:ascii="Times New Roman" w:hAnsi="Times New Roman" w:cs="Times New Roman"/>
        </w:rPr>
      </w:pPr>
      <w:r w:rsidRPr="00725098">
        <w:rPr>
          <w:rFonts w:ascii="Times New Roman" w:hAnsi="Times New Roman" w:cs="Times New Roman"/>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упражнений и комплексов степ-аэробики с музыкальным сопровождением и без него;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и музыкальная подготовка.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7B2101" w:rsidRPr="00725098" w:rsidRDefault="007B2101" w:rsidP="009501C3">
      <w:pPr>
        <w:numPr>
          <w:ilvl w:val="0"/>
          <w:numId w:val="1782"/>
        </w:numPr>
        <w:tabs>
          <w:tab w:val="left" w:pos="1942"/>
        </w:tabs>
        <w:spacing w:line="490" w:lineRule="exact"/>
        <w:ind w:firstLine="760"/>
        <w:rPr>
          <w:rFonts w:ascii="Times New Roman" w:hAnsi="Times New Roman" w:cs="Times New Roman"/>
        </w:rPr>
      </w:pPr>
      <w:r w:rsidRPr="00725098">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83"/>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after="240" w:line="490" w:lineRule="exact"/>
        <w:ind w:firstLine="760"/>
        <w:rPr>
          <w:rFonts w:ascii="Times New Roman" w:hAnsi="Times New Roman" w:cs="Times New Roman"/>
        </w:rPr>
      </w:pPr>
      <w:r w:rsidRPr="00725098">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B2101" w:rsidRPr="00725098" w:rsidRDefault="007B2101" w:rsidP="009501C3">
      <w:pPr>
        <w:numPr>
          <w:ilvl w:val="0"/>
          <w:numId w:val="1783"/>
        </w:numPr>
        <w:tabs>
          <w:tab w:val="left" w:pos="214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умения контролировать и оценивать учебные действия, собственную деятельность, распределять нагрузку и отдых в процессе ее выполнения;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7B2101" w:rsidRPr="00725098" w:rsidRDefault="007B2101" w:rsidP="009501C3">
      <w:pPr>
        <w:numPr>
          <w:ilvl w:val="0"/>
          <w:numId w:val="1783"/>
        </w:numPr>
        <w:tabs>
          <w:tab w:val="left" w:pos="217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технику выполнения упражнений фитнес- аэробики и находить способы устранения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последовательности выполнения упражнений фитнес-аэробики;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комплексы на 8-16-32 счета из различных видов фитнес- аэробики с предметами и без, с музыкальным сопровождением и без него;</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7B2101" w:rsidRPr="00C1510C" w:rsidRDefault="007B2101" w:rsidP="005B6445">
      <w:pPr>
        <w:spacing w:line="490" w:lineRule="exact"/>
        <w:ind w:firstLine="760"/>
        <w:rPr>
          <w:rFonts w:ascii="Times New Roman" w:hAnsi="Times New Roman" w:cs="Times New Roman"/>
          <w:b/>
        </w:rPr>
      </w:pPr>
      <w:r w:rsidRPr="00C1510C">
        <w:rPr>
          <w:rFonts w:ascii="Times New Roman" w:hAnsi="Times New Roman" w:cs="Times New Roman"/>
          <w:b/>
        </w:rPr>
        <w:t>168.4.9. Модуль «Спортивная б</w:t>
      </w:r>
      <w:r>
        <w:rPr>
          <w:rFonts w:ascii="Times New Roman" w:hAnsi="Times New Roman" w:cs="Times New Roman"/>
          <w:b/>
        </w:rPr>
        <w:t>орьба».( Данный модуль нереализуется)</w:t>
      </w:r>
      <w:r w:rsidRPr="00C1510C">
        <w:rPr>
          <w:rFonts w:ascii="Times New Roman" w:hAnsi="Times New Roman" w:cs="Times New Roman"/>
          <w:b/>
        </w:rPr>
        <w:t xml:space="preserve"> </w:t>
      </w:r>
    </w:p>
    <w:p w:rsidR="007B2101" w:rsidRPr="00725098" w:rsidRDefault="007B2101" w:rsidP="009501C3">
      <w:pPr>
        <w:numPr>
          <w:ilvl w:val="0"/>
          <w:numId w:val="178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«Спортивная борьба».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725098">
        <w:rPr>
          <w:rFonts w:ascii="Times New Roman" w:hAnsi="Times New Roman" w:cs="Times New Roman"/>
        </w:rPr>
        <w:softHyphen/>
        <w:t>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B2101" w:rsidRPr="00725098" w:rsidRDefault="007B2101" w:rsidP="009501C3">
      <w:pPr>
        <w:numPr>
          <w:ilvl w:val="0"/>
          <w:numId w:val="1784"/>
        </w:numPr>
        <w:tabs>
          <w:tab w:val="left" w:pos="121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7B2101" w:rsidRPr="00725098" w:rsidRDefault="007B2101" w:rsidP="009501C3">
      <w:pPr>
        <w:numPr>
          <w:ilvl w:val="0"/>
          <w:numId w:val="178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«Спортивная борьба»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8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«Спортивная борьба».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725098" w:rsidRDefault="007B2101" w:rsidP="009501C3">
      <w:pPr>
        <w:numPr>
          <w:ilvl w:val="0"/>
          <w:numId w:val="1784"/>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Модуль «Спортивная борьба» может быть реализован в следующих 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84"/>
        </w:numPr>
        <w:tabs>
          <w:tab w:val="left" w:pos="2001"/>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«Спортивная борьба».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спортивной борьбе.</w:t>
      </w:r>
    </w:p>
    <w:p w:rsidR="007B2101" w:rsidRPr="00725098" w:rsidRDefault="007B2101"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История</w:t>
      </w:r>
      <w:r w:rsidRPr="00725098">
        <w:rPr>
          <w:rFonts w:ascii="Times New Roman" w:hAnsi="Times New Roman" w:cs="Times New Roman"/>
        </w:rPr>
        <w:tab/>
        <w:t>зарождения</w:t>
      </w:r>
      <w:r w:rsidRPr="00725098">
        <w:rPr>
          <w:rFonts w:ascii="Times New Roman" w:hAnsi="Times New Roman" w:cs="Times New Roman"/>
        </w:rPr>
        <w:tab/>
        <w:t>и развития</w:t>
      </w:r>
      <w:r w:rsidRPr="00725098">
        <w:rPr>
          <w:rFonts w:ascii="Times New Roman" w:hAnsi="Times New Roman" w:cs="Times New Roman"/>
        </w:rPr>
        <w:tab/>
        <w:t>спортивной</w:t>
      </w:r>
      <w:r w:rsidRPr="00725098">
        <w:rPr>
          <w:rFonts w:ascii="Times New Roman" w:hAnsi="Times New Roman" w:cs="Times New Roman"/>
        </w:rPr>
        <w:tab/>
        <w:t>борьбы.</w:t>
      </w:r>
      <w:r w:rsidRPr="00725098">
        <w:rPr>
          <w:rFonts w:ascii="Times New Roman" w:hAnsi="Times New Roman" w:cs="Times New Roman"/>
        </w:rPr>
        <w:tab/>
        <w:t>Известные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спортивной борьбы (вольная, греко-римская, женская вольная).</w:t>
      </w:r>
    </w:p>
    <w:p w:rsidR="007B2101" w:rsidRPr="00725098" w:rsidRDefault="007B2101"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Размеры</w:t>
      </w:r>
      <w:r w:rsidRPr="00725098">
        <w:rPr>
          <w:rFonts w:ascii="Times New Roman" w:hAnsi="Times New Roman" w:cs="Times New Roman"/>
        </w:rPr>
        <w:tab/>
        <w:t>борцовского</w:t>
      </w:r>
      <w:r w:rsidRPr="00725098">
        <w:rPr>
          <w:rFonts w:ascii="Times New Roman" w:hAnsi="Times New Roman" w:cs="Times New Roman"/>
        </w:rPr>
        <w:tab/>
        <w:t>ковра, его</w:t>
      </w:r>
      <w:r w:rsidRPr="00725098">
        <w:rPr>
          <w:rFonts w:ascii="Times New Roman" w:hAnsi="Times New Roman" w:cs="Times New Roman"/>
        </w:rPr>
        <w:tab/>
        <w:t>допустимые</w:t>
      </w:r>
      <w:r w:rsidRPr="00725098">
        <w:rPr>
          <w:rFonts w:ascii="Times New Roman" w:hAnsi="Times New Roman" w:cs="Times New Roman"/>
        </w:rPr>
        <w:tab/>
        <w:t>размеры,</w:t>
      </w:r>
      <w:r w:rsidRPr="00725098">
        <w:rPr>
          <w:rFonts w:ascii="Times New Roman" w:hAnsi="Times New Roman" w:cs="Times New Roman"/>
        </w:rPr>
        <w:tab/>
        <w:t>инвентарь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оборудование для занятий спортивной борьбой. Весовые категории.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по спортивной борьбе (вольная, греко</w:t>
      </w:r>
      <w:r w:rsidRPr="00725098">
        <w:rPr>
          <w:rFonts w:ascii="Times New Roman" w:hAnsi="Times New Roman" w:cs="Times New Roman"/>
        </w:rPr>
        <w:softHyphen/>
        <w:t>римская). Судейская коллегия, обслуживающая соревнования по спортивной борьбе. Жесты судьи.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спортивной борьбе.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Спортивная борьба как средство укрепления здоровья, закаливания и развития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спортивной борьбой.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спортивной борьбой.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спортивной борьбой со сверстниками.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спортивной борьбы.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собственной собственных занятий, игр с элементами борьбы, игры своей команды и игры команды соперников.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Участие в соревновательной деятельности.</w:t>
      </w:r>
    </w:p>
    <w:p w:rsidR="007B2101" w:rsidRPr="00725098" w:rsidRDefault="007B2101" w:rsidP="009501C3">
      <w:pPr>
        <w:numPr>
          <w:ilvl w:val="0"/>
          <w:numId w:val="1784"/>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85"/>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B2101" w:rsidRPr="00725098" w:rsidRDefault="007B2101" w:rsidP="009501C3">
      <w:pPr>
        <w:numPr>
          <w:ilvl w:val="0"/>
          <w:numId w:val="1785"/>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501C3">
      <w:pPr>
        <w:numPr>
          <w:ilvl w:val="0"/>
          <w:numId w:val="1785"/>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спортивной борьбой как средством укрепления здоровья, закаливания и развития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спортивной борьбы в мире и 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спортивной борьбы и основных правилах ведения поединков, борцовской терминологии, весовых категориях;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7B2101"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7B2101" w:rsidRDefault="007B2101" w:rsidP="00E05441">
      <w:pPr>
        <w:rPr>
          <w:rFonts w:ascii="Times New Roman" w:hAnsi="Times New Roman" w:cs="Times New Roman"/>
        </w:rPr>
      </w:pP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(приёмы) базовой техники в партере и полустойке;</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7B2101" w:rsidRPr="00932954" w:rsidRDefault="007B2101" w:rsidP="009976A4">
      <w:pPr>
        <w:spacing w:line="475" w:lineRule="exact"/>
        <w:ind w:firstLine="720"/>
        <w:rPr>
          <w:rFonts w:ascii="Times New Roman" w:hAnsi="Times New Roman" w:cs="Times New Roman"/>
          <w:b/>
        </w:rPr>
      </w:pPr>
      <w:r w:rsidRPr="00932954">
        <w:rPr>
          <w:rFonts w:ascii="Times New Roman" w:hAnsi="Times New Roman" w:cs="Times New Roman"/>
          <w:b/>
        </w:rPr>
        <w:t>168.4.10. Модуль «Флорбол».</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168.4.10.1. Пояснительная записка модуля «Флорбол».</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75" w:lineRule="exact"/>
        <w:ind w:firstLine="720"/>
        <w:rPr>
          <w:rFonts w:ascii="Times New Roman" w:hAnsi="Times New Roman" w:cs="Times New Roman"/>
        </w:rPr>
      </w:pPr>
      <w:r w:rsidRPr="00725098">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B2101" w:rsidRPr="00725098" w:rsidRDefault="007B2101" w:rsidP="009501C3">
      <w:pPr>
        <w:numPr>
          <w:ilvl w:val="0"/>
          <w:numId w:val="1786"/>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«Флорбол» является формирование</w:t>
      </w:r>
    </w:p>
    <w:p w:rsidR="007B2101" w:rsidRPr="00725098" w:rsidRDefault="007B2101" w:rsidP="009976A4">
      <w:pPr>
        <w:tabs>
          <w:tab w:val="left" w:pos="3963"/>
          <w:tab w:val="left" w:pos="8610"/>
        </w:tabs>
        <w:spacing w:line="490" w:lineRule="exact"/>
        <w:rPr>
          <w:rFonts w:ascii="Times New Roman" w:hAnsi="Times New Roman" w:cs="Times New Roman"/>
        </w:rPr>
      </w:pPr>
      <w:r w:rsidRPr="00725098">
        <w:rPr>
          <w:rFonts w:ascii="Times New Roman" w:hAnsi="Times New Roman" w:cs="Times New Roman"/>
        </w:rPr>
        <w:t>у обучающихся навыков</w:t>
      </w:r>
      <w:r w:rsidRPr="00725098">
        <w:rPr>
          <w:rFonts w:ascii="Times New Roman" w:hAnsi="Times New Roman" w:cs="Times New Roman"/>
        </w:rPr>
        <w:tab/>
        <w:t>общечеловеческой культуры и</w:t>
      </w:r>
      <w:r w:rsidRPr="00725098">
        <w:rPr>
          <w:rFonts w:ascii="Times New Roman" w:hAnsi="Times New Roman" w:cs="Times New Roman"/>
        </w:rPr>
        <w:tab/>
        <w:t>социального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B2101" w:rsidRPr="00725098" w:rsidRDefault="007B2101" w:rsidP="009501C3">
      <w:pPr>
        <w:numPr>
          <w:ilvl w:val="0"/>
          <w:numId w:val="1786"/>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«Флорбол»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7B2101" w:rsidRPr="00725098" w:rsidRDefault="007B2101" w:rsidP="009976A4">
      <w:pPr>
        <w:tabs>
          <w:tab w:val="left" w:pos="3963"/>
          <w:tab w:val="left" w:pos="8615"/>
        </w:tabs>
        <w:spacing w:line="490" w:lineRule="exact"/>
        <w:ind w:firstLine="760"/>
        <w:rPr>
          <w:rFonts w:ascii="Times New Roman" w:hAnsi="Times New Roman" w:cs="Times New Roman"/>
        </w:rPr>
      </w:pPr>
      <w:r w:rsidRPr="00725098">
        <w:rPr>
          <w:rFonts w:ascii="Times New Roman" w:hAnsi="Times New Roman" w:cs="Times New Roman"/>
        </w:rPr>
        <w:t>формирование общих</w:t>
      </w:r>
      <w:r w:rsidRPr="00725098">
        <w:rPr>
          <w:rFonts w:ascii="Times New Roman" w:hAnsi="Times New Roman" w:cs="Times New Roman"/>
        </w:rPr>
        <w:tab/>
        <w:t>представлений о виде спорта</w:t>
      </w:r>
      <w:r w:rsidRPr="00725098">
        <w:rPr>
          <w:rFonts w:ascii="Times New Roman" w:hAnsi="Times New Roman" w:cs="Times New Roman"/>
        </w:rPr>
        <w:tab/>
        <w:t>«флорбол»,</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86"/>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Место и роль модуля «Флорбол».</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A96D46" w:rsidRDefault="007B2101" w:rsidP="009976A4">
      <w:pPr>
        <w:spacing w:line="490" w:lineRule="exact"/>
        <w:ind w:firstLine="780"/>
        <w:rPr>
          <w:rFonts w:ascii="Times New Roman" w:hAnsi="Times New Roman" w:cs="Times New Roman"/>
          <w:b/>
        </w:rPr>
      </w:pPr>
      <w:r w:rsidRPr="00A96D46">
        <w:rPr>
          <w:rFonts w:ascii="Times New Roman" w:hAnsi="Times New Roman" w:cs="Times New Roman"/>
          <w:b/>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944D1A" w:rsidRDefault="007B2101" w:rsidP="009501C3">
      <w:pPr>
        <w:numPr>
          <w:ilvl w:val="0"/>
          <w:numId w:val="1786"/>
        </w:numPr>
        <w:tabs>
          <w:tab w:val="left" w:pos="2084"/>
        </w:tabs>
        <w:spacing w:line="490" w:lineRule="exact"/>
        <w:ind w:firstLine="780"/>
        <w:jc w:val="both"/>
        <w:rPr>
          <w:rFonts w:ascii="Times New Roman" w:hAnsi="Times New Roman" w:cs="Times New Roman"/>
          <w:b/>
        </w:rPr>
      </w:pPr>
      <w:r w:rsidRPr="00944D1A">
        <w:rPr>
          <w:rFonts w:ascii="Times New Roman" w:hAnsi="Times New Roman" w:cs="Times New Roman"/>
          <w:b/>
        </w:rPr>
        <w:t>Модуль «Флорбол» может быть реализован в следующих вариантах:</w:t>
      </w:r>
    </w:p>
    <w:p w:rsidR="007B2101" w:rsidRPr="00944D1A" w:rsidRDefault="007B2101" w:rsidP="009976A4">
      <w:pPr>
        <w:spacing w:line="490" w:lineRule="exact"/>
        <w:ind w:firstLine="780"/>
        <w:rPr>
          <w:rFonts w:ascii="Times New Roman" w:hAnsi="Times New Roman" w:cs="Times New Roman"/>
          <w:b/>
        </w:rPr>
      </w:pPr>
      <w:r w:rsidRPr="00944D1A">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7B2101" w:rsidRPr="00944D1A" w:rsidRDefault="007B2101" w:rsidP="009976A4">
      <w:pPr>
        <w:spacing w:line="490" w:lineRule="exact"/>
        <w:rPr>
          <w:rFonts w:ascii="Times New Roman" w:hAnsi="Times New Roman" w:cs="Times New Roman"/>
          <w:b/>
        </w:rPr>
      </w:pPr>
      <w:r w:rsidRPr="00944D1A">
        <w:rPr>
          <w:rFonts w:ascii="Times New Roman" w:hAnsi="Times New Roman" w:cs="Times New Roman"/>
          <w:b/>
        </w:rPr>
        <w:t>обучающихся;</w:t>
      </w:r>
    </w:p>
    <w:p w:rsidR="007B2101" w:rsidRPr="00027627" w:rsidRDefault="007B2101" w:rsidP="009976A4">
      <w:pPr>
        <w:spacing w:line="490" w:lineRule="exact"/>
        <w:ind w:firstLine="740"/>
        <w:rPr>
          <w:rFonts w:ascii="Times New Roman" w:hAnsi="Times New Roman" w:cs="Times New Roman"/>
          <w:b/>
        </w:rPr>
      </w:pPr>
      <w:r w:rsidRPr="0002762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86"/>
        </w:numPr>
        <w:tabs>
          <w:tab w:val="left" w:pos="2105"/>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«Флорбол».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флорболе.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флорбола (малый флорбол - 3 на 3, классический флорбол - 5 на 5 полевых игроков).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Размеры флорбольной площадки, ее допустимые размеры, инвентарь и оборудование для игры во флорбол.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игры во флорбол. Судейская коллегия, обслуживающая соревнования по флорболу. Жесты судьи.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Флорбольный словарь терминов и определений.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Флорбол как средство укрепления здоровья, закаливания и развития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флорболом. Режим дня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при занятиях флорболом. Правила личной гигиены во время занятий флорболом.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Уход за флорбольным спортивным инвентарем и оборудованием.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флорболом.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флорболом со сверстниками.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флорбола.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анализа собственной игры, игры своей команды и игры команды соперников.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флорболиста.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с использованием специальных флорбольных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флорбола. Эстафеты на развитие физических и специальных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игры вратаря: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стойка (высокая, средняя, низкая);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элементы техники нападения (передача мяча рукой).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во флорбол. Упрощенные игры в технико-тактической подготовке флорболистов. Участие в соревновательной деятельности.</w:t>
      </w:r>
    </w:p>
    <w:p w:rsidR="007B2101" w:rsidRPr="00725098" w:rsidRDefault="007B2101" w:rsidP="009501C3">
      <w:pPr>
        <w:numPr>
          <w:ilvl w:val="0"/>
          <w:numId w:val="1786"/>
        </w:numPr>
        <w:tabs>
          <w:tab w:val="left" w:pos="20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87"/>
        </w:numPr>
        <w:tabs>
          <w:tab w:val="left" w:pos="231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B2101" w:rsidRPr="00725098" w:rsidRDefault="007B2101" w:rsidP="009501C3">
      <w:pPr>
        <w:numPr>
          <w:ilvl w:val="0"/>
          <w:numId w:val="1787"/>
        </w:numPr>
        <w:tabs>
          <w:tab w:val="left" w:pos="230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w:t>
      </w:r>
    </w:p>
    <w:p w:rsidR="007B2101" w:rsidRPr="00725098" w:rsidRDefault="007B2101" w:rsidP="009976A4">
      <w:pPr>
        <w:spacing w:after="3" w:line="280" w:lineRule="exact"/>
        <w:rPr>
          <w:rFonts w:ascii="Times New Roman" w:hAnsi="Times New Roman" w:cs="Times New Roman"/>
        </w:rPr>
      </w:pPr>
      <w:r w:rsidRPr="00725098">
        <w:rPr>
          <w:rFonts w:ascii="Times New Roman" w:hAnsi="Times New Roman" w:cs="Times New Roman"/>
        </w:rPr>
        <w:t>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501C3">
      <w:pPr>
        <w:numPr>
          <w:ilvl w:val="0"/>
          <w:numId w:val="1787"/>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флорболом как средством укрепления здоровья, закаливания и развития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игры во флорбол в мире и в Российской Федерации;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элементарные тактические комбинации: в парах, в тройках, тактические действия с учетом игровых амплуа в команде;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(приема) и находить способы устранения ошибок;</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168.4.11. </w:t>
      </w:r>
      <w:r w:rsidRPr="002A2530">
        <w:rPr>
          <w:rFonts w:ascii="Times New Roman" w:hAnsi="Times New Roman" w:cs="Times New Roman"/>
          <w:b/>
        </w:rPr>
        <w:t>Модуль «Легкая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168.4.11.1. Пояснительная записка модуля «Легкая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B2101" w:rsidRPr="00725098" w:rsidRDefault="007B2101" w:rsidP="009501C3">
      <w:pPr>
        <w:numPr>
          <w:ilvl w:val="0"/>
          <w:numId w:val="1788"/>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B2101" w:rsidRPr="00725098" w:rsidRDefault="007B2101" w:rsidP="009501C3">
      <w:pPr>
        <w:numPr>
          <w:ilvl w:val="0"/>
          <w:numId w:val="1788"/>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«Легкая атлетика»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одаренных детей в области спорта.</w:t>
      </w:r>
    </w:p>
    <w:p w:rsidR="007B2101" w:rsidRPr="00725098" w:rsidRDefault="007B2101" w:rsidP="009501C3">
      <w:pPr>
        <w:numPr>
          <w:ilvl w:val="0"/>
          <w:numId w:val="1788"/>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«Легкая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25098">
        <w:rPr>
          <w:rFonts w:ascii="Times New Roman" w:hAnsi="Times New Roman" w:cs="Times New Roman"/>
        </w:rPr>
        <w:softHyphen/>
        <w:t>спортивного комплекса «Готов к труду и обороне» (ГТО) и участию в спортивных соревнованиях.</w:t>
      </w:r>
    </w:p>
    <w:p w:rsidR="007B2101" w:rsidRPr="004E2FF1" w:rsidRDefault="007B2101" w:rsidP="009501C3">
      <w:pPr>
        <w:numPr>
          <w:ilvl w:val="0"/>
          <w:numId w:val="1788"/>
        </w:numPr>
        <w:tabs>
          <w:tab w:val="left" w:pos="2082"/>
        </w:tabs>
        <w:spacing w:line="490" w:lineRule="exact"/>
        <w:ind w:firstLine="760"/>
        <w:jc w:val="both"/>
        <w:rPr>
          <w:rFonts w:ascii="Times New Roman" w:hAnsi="Times New Roman" w:cs="Times New Roman"/>
          <w:b/>
        </w:rPr>
      </w:pPr>
      <w:r w:rsidRPr="004E2FF1">
        <w:rPr>
          <w:rFonts w:ascii="Times New Roman" w:hAnsi="Times New Roman" w:cs="Times New Roman"/>
          <w:b/>
        </w:rPr>
        <w:t>Модуль «Легкая атлетика» может быть реализован в следующих вариантах:</w:t>
      </w:r>
    </w:p>
    <w:p w:rsidR="007B2101" w:rsidRPr="004E2FF1" w:rsidRDefault="007B2101" w:rsidP="009976A4">
      <w:pPr>
        <w:spacing w:line="490" w:lineRule="exact"/>
        <w:ind w:firstLine="760"/>
        <w:rPr>
          <w:rFonts w:ascii="Times New Roman" w:hAnsi="Times New Roman" w:cs="Times New Roman"/>
          <w:b/>
        </w:rPr>
      </w:pPr>
      <w:r w:rsidRPr="004E2FF1">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B2101" w:rsidRPr="00EE4114" w:rsidRDefault="007B2101" w:rsidP="009976A4">
      <w:pPr>
        <w:spacing w:line="490" w:lineRule="exact"/>
        <w:ind w:firstLine="760"/>
        <w:rPr>
          <w:rFonts w:ascii="Times New Roman" w:hAnsi="Times New Roman" w:cs="Times New Roman"/>
          <w:b/>
        </w:rPr>
      </w:pPr>
      <w:r w:rsidRPr="00EE4114">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88"/>
        </w:numPr>
        <w:tabs>
          <w:tab w:val="left" w:pos="210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легкой атлетике.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сведения из истории возникновения и развития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(бег, прыжки, метания, спортивная ходьба).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правила проведения соревнований по легкой атлетике (бег, прыжки, метания).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и развлечения при проведении занятий по легкой атлетике.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легкой атлетике.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стадиона и легкоатлетического манежа.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Занятия легкой атлетикой (бегом) как средство укрепления здоровья, закаливания организма человека и развития физических качеств.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легкой атлетикой.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во время занятий легкой атлетикой.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легкой атлетикой на стадионе, в легкоатлетическом манеже (спортивном зале) и на местности.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Форма одежды для занятий различными видами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легкой атлетикой. Способы самоконтроля за физической нагрузкой.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(легкоатлетической экипировки) для занятий различными видами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легкоатлета.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занятий легкой атлетикой на стадионе, вне стадиона, в легкоатлетическом манеже (спортивном зале).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различными видами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различными видами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бега, прыжков и метаний во время активного отдыха и каникул.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беге, прыжках и метаниях.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в различных видах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различных видов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различных видов легкой атлетики (на стадионе, в легкоатлетическом манеже (спортивном зале):</w:t>
      </w:r>
    </w:p>
    <w:p w:rsidR="007B2101" w:rsidRPr="00725098" w:rsidRDefault="007B2101" w:rsidP="009976A4">
      <w:pPr>
        <w:spacing w:line="490" w:lineRule="exact"/>
        <w:ind w:left="760" w:right="1640"/>
        <w:rPr>
          <w:rFonts w:ascii="Times New Roman" w:hAnsi="Times New Roman" w:cs="Times New Roman"/>
        </w:rPr>
      </w:pPr>
      <w:r w:rsidRPr="00725098">
        <w:rPr>
          <w:rFonts w:ascii="Times New Roman" w:hAnsi="Times New Roman" w:cs="Times New Roman"/>
        </w:rPr>
        <w:t>игры, включающие элемент соревнования и не имеющие сюжета; игры сюжетного характера; командные игры; беговые эстафеты;</w:t>
      </w:r>
    </w:p>
    <w:p w:rsidR="007B2101" w:rsidRPr="00725098" w:rsidRDefault="007B2101" w:rsidP="009976A4">
      <w:pPr>
        <w:spacing w:line="490" w:lineRule="exact"/>
        <w:ind w:left="760" w:right="4120"/>
        <w:rPr>
          <w:rFonts w:ascii="Times New Roman" w:hAnsi="Times New Roman" w:cs="Times New Roman"/>
        </w:rPr>
      </w:pPr>
      <w:r w:rsidRPr="00725098">
        <w:rPr>
          <w:rFonts w:ascii="Times New Roman" w:hAnsi="Times New Roman" w:cs="Times New Roman"/>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основам техники бега, прыжков и метаний.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оценке физической подготовленности в легкой атлетике. Участие в соревновательной деятельности.</w:t>
      </w:r>
    </w:p>
    <w:p w:rsidR="007B2101" w:rsidRPr="00725098" w:rsidRDefault="007B2101" w:rsidP="009501C3">
      <w:pPr>
        <w:numPr>
          <w:ilvl w:val="0"/>
          <w:numId w:val="1789"/>
        </w:numPr>
        <w:tabs>
          <w:tab w:val="left" w:pos="207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90"/>
        </w:numPr>
        <w:tabs>
          <w:tab w:val="left" w:pos="229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501C3">
      <w:pPr>
        <w:numPr>
          <w:ilvl w:val="0"/>
          <w:numId w:val="1790"/>
        </w:numPr>
        <w:tabs>
          <w:tab w:val="left" w:pos="2304"/>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занятий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501C3">
      <w:pPr>
        <w:numPr>
          <w:ilvl w:val="0"/>
          <w:numId w:val="1790"/>
        </w:numPr>
        <w:tabs>
          <w:tab w:val="left" w:pos="232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роли и значении занятий легкой атлетикой для укрепления здоровья, закаливания и развития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и развития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технические элементы легкоатлетических упражнений (бег, прыжки, метания);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эстафеты с элементами легкой атлетики во время активного отдыха и каникул;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определять внешние признаки утомления во время занятий легкой</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атлеткой, особенно в беговых видах;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тестовые упражнения по физической подготовленности в беге, прыжках и метаниях.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168.4.12</w:t>
      </w:r>
      <w:r w:rsidRPr="00A21435">
        <w:rPr>
          <w:rFonts w:ascii="Times New Roman" w:hAnsi="Times New Roman" w:cs="Times New Roman"/>
          <w:b/>
        </w:rPr>
        <w:t>. Модуль «Подвижные шахматы».</w:t>
      </w:r>
      <w:r>
        <w:rPr>
          <w:rFonts w:ascii="Times New Roman" w:hAnsi="Times New Roman" w:cs="Times New Roman"/>
          <w:b/>
        </w:rPr>
        <w:t xml:space="preserve"> (Данный модуль в рамках  урока Физическая культура не реализуется).</w:t>
      </w:r>
    </w:p>
    <w:p w:rsidR="007B2101" w:rsidRPr="00725098" w:rsidRDefault="007B2101" w:rsidP="009501C3">
      <w:pPr>
        <w:numPr>
          <w:ilvl w:val="0"/>
          <w:numId w:val="1791"/>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«Подвижные шахматы».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B2101" w:rsidRPr="00725098" w:rsidRDefault="007B2101" w:rsidP="009501C3">
      <w:pPr>
        <w:numPr>
          <w:ilvl w:val="0"/>
          <w:numId w:val="1791"/>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7B2101" w:rsidRPr="00725098" w:rsidRDefault="007B2101" w:rsidP="009501C3">
      <w:pPr>
        <w:numPr>
          <w:ilvl w:val="0"/>
          <w:numId w:val="1791"/>
        </w:numPr>
        <w:tabs>
          <w:tab w:val="left" w:pos="214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«Подвижные шахматы» являются: массовое вовлечение обучающихся, в шахматную игру и приобщение</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их к шахматной культуре;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и познавательной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вкладе советских и российских спортсменов-шахматистов в мировой спорт;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потребности повышать свой культурный уровень, в том числе через занятия шахматами для самореализации и самоопределения;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устойчивой мотивации к интеллектуальным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шахматного спорта.</w:t>
      </w:r>
    </w:p>
    <w:p w:rsidR="007B2101" w:rsidRPr="00725098" w:rsidRDefault="007B2101" w:rsidP="009501C3">
      <w:pPr>
        <w:numPr>
          <w:ilvl w:val="0"/>
          <w:numId w:val="1791"/>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«Подвижные шахматы».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725098">
        <w:rPr>
          <w:rFonts w:ascii="Times New Roman" w:hAnsi="Times New Roman" w:cs="Times New Roman"/>
        </w:rPr>
        <w:softHyphen/>
        <w:t>спортивной направленности, деятельности школьных спортивных клубов и участии в спортивных мероприятиях.</w:t>
      </w:r>
    </w:p>
    <w:p w:rsidR="007B2101" w:rsidRPr="00725098" w:rsidRDefault="007B2101" w:rsidP="009501C3">
      <w:pPr>
        <w:numPr>
          <w:ilvl w:val="0"/>
          <w:numId w:val="1791"/>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Модуль «Подвижные шахматы» может быть реализован в следующих вариантах: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7B2101" w:rsidRPr="00725098" w:rsidRDefault="007B2101" w:rsidP="009501C3">
      <w:pPr>
        <w:numPr>
          <w:ilvl w:val="0"/>
          <w:numId w:val="1791"/>
        </w:numPr>
        <w:tabs>
          <w:tab w:val="left" w:pos="210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шахматах.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Характеристика видов шахмат (классические, быстрые, шахматная композиция, компьютерные шахматы, игра в интернете).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Базовые сведения о теории шахмат.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и техники безопасности при занятиях шахматами.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и шахматной деятельности на уроках физической культуры.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упражнений для занятий общефизической подготовкой;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комбинаций упражнений для утренней гимнастики с индивидуальным дозированием физических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физических упражнений для организации развивающих, подвижных игр и спортивных эстафет с шахматной тематикой;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шахматной тематикой во время активного отдыха и каникул.</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шахматной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мест для занятий шахматами в спортзале на напольной шахматной доске.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 и развитие навыков игры в шахматы.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и специальные упражнения на развитие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Шахматная деятельность: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шахматной тематикой (правила игры) на напольной шахматной доске;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7B2101" w:rsidRPr="00725098" w:rsidRDefault="007B2101" w:rsidP="009501C3">
      <w:pPr>
        <w:numPr>
          <w:ilvl w:val="0"/>
          <w:numId w:val="1791"/>
        </w:numPr>
        <w:tabs>
          <w:tab w:val="left" w:pos="214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92"/>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7B2101" w:rsidRPr="00725098" w:rsidRDefault="007B2101" w:rsidP="009501C3">
      <w:pPr>
        <w:numPr>
          <w:ilvl w:val="0"/>
          <w:numId w:val="1792"/>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B2101" w:rsidRPr="00725098" w:rsidRDefault="007B2101" w:rsidP="009501C3">
      <w:pPr>
        <w:numPr>
          <w:ilvl w:val="0"/>
          <w:numId w:val="1792"/>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правил проведения соревнований по шахматам в учебной, соревновательной и досуговой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шахматами;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шахматам;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шахматной подготовленности для участия в соревнованиях по шахматам.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168.4.13. </w:t>
      </w:r>
      <w:r w:rsidRPr="000D174A">
        <w:rPr>
          <w:rFonts w:ascii="Times New Roman" w:hAnsi="Times New Roman" w:cs="Times New Roman"/>
          <w:b/>
        </w:rPr>
        <w:t>Модуль «Бадминтон».</w:t>
      </w:r>
    </w:p>
    <w:p w:rsidR="007B2101" w:rsidRPr="00725098" w:rsidRDefault="007B2101" w:rsidP="009501C3">
      <w:pPr>
        <w:numPr>
          <w:ilvl w:val="0"/>
          <w:numId w:val="1793"/>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«Бадминтон».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7B2101" w:rsidRPr="00725098" w:rsidRDefault="007B2101" w:rsidP="009501C3">
      <w:pPr>
        <w:numPr>
          <w:ilvl w:val="0"/>
          <w:numId w:val="1793"/>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B2101" w:rsidRPr="00725098" w:rsidRDefault="007B2101" w:rsidP="009501C3">
      <w:pPr>
        <w:numPr>
          <w:ilvl w:val="0"/>
          <w:numId w:val="1793"/>
        </w:numPr>
        <w:tabs>
          <w:tab w:val="left" w:pos="213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«Бадминтон» являются: всестороннее гармоничное развитие обучающихся, создание условий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93"/>
        </w:numPr>
        <w:tabs>
          <w:tab w:val="left" w:pos="210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«Бадминтон».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7B2101" w:rsidRPr="00725098" w:rsidRDefault="007B2101" w:rsidP="009501C3">
      <w:pPr>
        <w:numPr>
          <w:ilvl w:val="0"/>
          <w:numId w:val="1793"/>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Модуль «Бадминтон» может быть реализован в следующих вариантах:</w:t>
      </w:r>
    </w:p>
    <w:p w:rsidR="007B2101" w:rsidRPr="007D4AD7" w:rsidRDefault="007B2101" w:rsidP="009976A4">
      <w:pPr>
        <w:spacing w:line="490" w:lineRule="exact"/>
        <w:ind w:firstLine="760"/>
        <w:rPr>
          <w:rFonts w:ascii="Times New Roman" w:hAnsi="Times New Roman" w:cs="Times New Roman"/>
          <w:b/>
        </w:rPr>
      </w:pPr>
      <w:r w:rsidRPr="007D4AD7">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7B2101" w:rsidRPr="007D4AD7" w:rsidRDefault="007B2101" w:rsidP="009976A4">
      <w:pPr>
        <w:spacing w:line="490" w:lineRule="exact"/>
        <w:ind w:firstLine="760"/>
        <w:rPr>
          <w:rFonts w:ascii="Times New Roman" w:hAnsi="Times New Roman" w:cs="Times New Roman"/>
          <w:b/>
        </w:rPr>
      </w:pPr>
      <w:r w:rsidRPr="007D4AD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93"/>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бадминтоне.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бадминтона в мире и России. Выдающиеся достижения отечественных спортсменов - бадминтонистов на международной арене.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Особенности структуры двигательных действий в бадминтоне. Показатели развития физических качеств: гибкости, координации, быстроты.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приставные шаги, выпады, прыжки.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и парные упражнения с разноцветными воланами для профилактики миопии.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Бадминтонные технические упражнения. Игра у сетки и выпады. Игра у сетки и начало игры.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упражнений с элементами бадминтона: общеразвивающие, спортивные, профилактические.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и демонстрация комплекса упражнений для развития гибкости, координационно-скоростных способностей.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Индивидуальное и коллективное творчество по созданию эстафет и игровых заданий.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освоения техники бадминтона. Подача и обмен ударами. Отброс слева и справа. Плоские удары в центре корта.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7B2101" w:rsidRPr="00725098" w:rsidRDefault="007B2101" w:rsidP="009501C3">
      <w:pPr>
        <w:numPr>
          <w:ilvl w:val="0"/>
          <w:numId w:val="1793"/>
        </w:numPr>
        <w:tabs>
          <w:tab w:val="left" w:pos="20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7B2101" w:rsidRPr="00725098" w:rsidRDefault="007B2101" w:rsidP="009501C3">
      <w:pPr>
        <w:numPr>
          <w:ilvl w:val="0"/>
          <w:numId w:val="1794"/>
        </w:numPr>
        <w:tabs>
          <w:tab w:val="left" w:pos="230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501C3">
      <w:pPr>
        <w:numPr>
          <w:ilvl w:val="0"/>
          <w:numId w:val="1794"/>
        </w:numPr>
        <w:tabs>
          <w:tab w:val="left" w:pos="231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180"/>
        <w:rPr>
          <w:rFonts w:ascii="Times New Roman" w:hAnsi="Times New Roman" w:cs="Times New Roman"/>
        </w:rPr>
      </w:pPr>
      <w:r w:rsidRPr="00725098">
        <w:rPr>
          <w:rFonts w:ascii="Times New Roman" w:hAnsi="Times New Roman" w:cs="Times New Roman"/>
        </w:rPr>
        <w:t>* 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501C3">
      <w:pPr>
        <w:numPr>
          <w:ilvl w:val="0"/>
          <w:numId w:val="1794"/>
        </w:numPr>
        <w:tabs>
          <w:tab w:val="left" w:pos="229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зарождения бадминтона, достижения отечественных спортсменов - бадминтонистов на международной арене;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при выполнении организующих команд и строевых упражнений;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техники выполнения общеразвивающих, спортивных, профилактических упражнений с элементами бадминтона;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7B2101" w:rsidRPr="00725098" w:rsidRDefault="007B2101" w:rsidP="009976A4">
      <w:pPr>
        <w:spacing w:after="240" w:line="490" w:lineRule="exact"/>
        <w:ind w:firstLine="760"/>
        <w:rPr>
          <w:rFonts w:ascii="Times New Roman" w:hAnsi="Times New Roman" w:cs="Times New Roman"/>
        </w:rPr>
      </w:pPr>
      <w:r w:rsidRPr="00725098">
        <w:rPr>
          <w:rFonts w:ascii="Times New Roman" w:hAnsi="Times New Roman" w:cs="Times New Roman"/>
        </w:rPr>
        <w:t>умение организовать самостоятельные занятия бадминтоном со сверстниками, подвижные игры с элементами бадминтоном;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168.4.14. </w:t>
      </w:r>
      <w:r w:rsidRPr="007E68A6">
        <w:rPr>
          <w:rFonts w:ascii="Times New Roman" w:hAnsi="Times New Roman" w:cs="Times New Roman"/>
          <w:b/>
        </w:rPr>
        <w:t>Модуль «Триатлон».</w:t>
      </w:r>
    </w:p>
    <w:p w:rsidR="007B2101" w:rsidRPr="00725098" w:rsidRDefault="007B2101" w:rsidP="009501C3">
      <w:pPr>
        <w:numPr>
          <w:ilvl w:val="0"/>
          <w:numId w:val="1795"/>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«Триатлон».</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B2101" w:rsidRPr="00725098" w:rsidRDefault="007B2101" w:rsidP="009976A4">
      <w:pPr>
        <w:tabs>
          <w:tab w:val="left" w:pos="2111"/>
          <w:tab w:val="left" w:pos="5568"/>
          <w:tab w:val="left" w:pos="8270"/>
        </w:tabs>
        <w:spacing w:line="490" w:lineRule="exact"/>
        <w:ind w:firstLine="780"/>
        <w:rPr>
          <w:rFonts w:ascii="Times New Roman" w:hAnsi="Times New Roman" w:cs="Times New Roman"/>
        </w:rPr>
      </w:pPr>
      <w:r w:rsidRPr="00725098">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725098">
        <w:rPr>
          <w:rFonts w:ascii="Times New Roman" w:hAnsi="Times New Roman" w:cs="Times New Roman"/>
        </w:rPr>
        <w:tab/>
        <w:t>(целеустремленность,</w:t>
      </w:r>
      <w:r w:rsidRPr="00725098">
        <w:rPr>
          <w:rFonts w:ascii="Times New Roman" w:hAnsi="Times New Roman" w:cs="Times New Roman"/>
        </w:rPr>
        <w:tab/>
        <w:t>настойчивость,</w:t>
      </w:r>
      <w:r w:rsidRPr="00725098">
        <w:rPr>
          <w:rFonts w:ascii="Times New Roman" w:hAnsi="Times New Roman" w:cs="Times New Roman"/>
        </w:rPr>
        <w:tab/>
        <w:t>решительность,</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B2101" w:rsidRPr="00725098" w:rsidRDefault="007B2101" w:rsidP="009501C3">
      <w:pPr>
        <w:numPr>
          <w:ilvl w:val="0"/>
          <w:numId w:val="1795"/>
        </w:numPr>
        <w:tabs>
          <w:tab w:val="left" w:pos="2111"/>
        </w:tabs>
        <w:spacing w:line="490" w:lineRule="exact"/>
        <w:ind w:firstLine="780"/>
        <w:jc w:val="both"/>
        <w:rPr>
          <w:rFonts w:ascii="Times New Roman" w:hAnsi="Times New Roman" w:cs="Times New Roman"/>
        </w:rPr>
      </w:pPr>
      <w:r w:rsidRPr="00725098">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7B2101" w:rsidRPr="00725098" w:rsidRDefault="007B2101" w:rsidP="009501C3">
      <w:pPr>
        <w:numPr>
          <w:ilvl w:val="0"/>
          <w:numId w:val="1795"/>
        </w:numPr>
        <w:tabs>
          <w:tab w:val="left" w:pos="2147"/>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«Триатлон» являются: всестороннее гармоничное развитие детей младшего школьного возраста,</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триатлона;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7B2101" w:rsidRPr="00725098" w:rsidRDefault="007B2101" w:rsidP="009501C3">
      <w:pPr>
        <w:numPr>
          <w:ilvl w:val="0"/>
          <w:numId w:val="1795"/>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«Триатлон».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tabs>
          <w:tab w:val="left" w:pos="2251"/>
          <w:tab w:val="left" w:pos="6202"/>
        </w:tabs>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725098">
        <w:rPr>
          <w:rFonts w:ascii="Times New Roman" w:hAnsi="Times New Roman" w:cs="Times New Roman"/>
        </w:rPr>
        <w:tab/>
        <w:t>независимо от уровня</w:t>
      </w:r>
      <w:r w:rsidRPr="00725098">
        <w:rPr>
          <w:rFonts w:ascii="Times New Roman" w:hAnsi="Times New Roman" w:cs="Times New Roman"/>
        </w:rPr>
        <w:tab/>
        <w:t>их физического развития</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и гендерных особенностей.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B2101" w:rsidRPr="006F7CAB" w:rsidRDefault="007B2101" w:rsidP="009501C3">
      <w:pPr>
        <w:numPr>
          <w:ilvl w:val="0"/>
          <w:numId w:val="1795"/>
        </w:numPr>
        <w:tabs>
          <w:tab w:val="left" w:pos="2085"/>
        </w:tabs>
        <w:spacing w:line="490" w:lineRule="exact"/>
        <w:ind w:firstLine="760"/>
        <w:jc w:val="both"/>
        <w:rPr>
          <w:rFonts w:ascii="Times New Roman" w:hAnsi="Times New Roman" w:cs="Times New Roman"/>
          <w:b/>
        </w:rPr>
      </w:pPr>
      <w:r w:rsidRPr="006F7CAB">
        <w:rPr>
          <w:rFonts w:ascii="Times New Roman" w:hAnsi="Times New Roman" w:cs="Times New Roman"/>
          <w:b/>
        </w:rPr>
        <w:t>Модуль «Триатлон» может быть реализован в следующих вариантах:</w:t>
      </w:r>
    </w:p>
    <w:p w:rsidR="007B2101" w:rsidRPr="006F7CAB" w:rsidRDefault="007B2101" w:rsidP="009976A4">
      <w:pPr>
        <w:spacing w:line="490" w:lineRule="exact"/>
        <w:ind w:firstLine="760"/>
        <w:rPr>
          <w:rFonts w:ascii="Times New Roman" w:hAnsi="Times New Roman" w:cs="Times New Roman"/>
          <w:b/>
        </w:rPr>
      </w:pPr>
      <w:r w:rsidRPr="006F7CAB">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95"/>
        </w:numPr>
        <w:tabs>
          <w:tab w:val="left" w:pos="211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триатлоне.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триатлону. Спортивные дисциплины (разновидности) триатлона.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Первые правила соревнований по триатлону. Современные правила соревнований по триатлону.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 судейской коллегии, обслуживающей соревнования по триатлону.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Инвентарь и оборудование для занятий триатлоном. Основные узлы спортивного велосипеда, основы технического обслуживания велосипеда.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триатлоном.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 безопасной культуре поведения во время посещений соревнований по триатлону.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Триатлон, как средство укрепления здоровья, закаливания и развития физических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обучающегося при занятиях триатлоном. Правила личной гигиены во время занятий триатлоном.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триатлоном.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триатлоном. Подбор велосипеда с учетом роста.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триатлоном.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физической, специальной и технической подготовке.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упражнений. Комплексы специальной разминки перед соревнованиями.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упражнений (в том числе в воде).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техники движений и двигательных навыков, необходимых в триатлоне.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Способы регулирования физической нагрузки при занятиях триатлоном.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эстафеты с элементами триатлона.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в воде: «Поплавок», «Звездочка», «Кто дальше проскользит»,</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«Пятнашки», «Караси и щуки», игры с мячом и различными предметами.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использованием велосипеда: «Кто дольше простоит», «Змейка», «Коснись ногой земли», ««Подними предмет», «Собери пирамидку».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на площадке: «Пятнашки», «Чехарда», игры с мячом.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Эстафеты, направленные на развитие физических и специальных качеств.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передвижения: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согласования движений;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Учебные соревнования по триатлону. Участие в соревновательной деятельности.</w:t>
      </w:r>
    </w:p>
    <w:p w:rsidR="007B2101" w:rsidRPr="00725098" w:rsidRDefault="007B2101" w:rsidP="009501C3">
      <w:pPr>
        <w:numPr>
          <w:ilvl w:val="0"/>
          <w:numId w:val="1795"/>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96"/>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2101" w:rsidRPr="00725098" w:rsidRDefault="007B2101" w:rsidP="009501C3">
      <w:pPr>
        <w:numPr>
          <w:ilvl w:val="0"/>
          <w:numId w:val="1796"/>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501C3">
      <w:pPr>
        <w:numPr>
          <w:ilvl w:val="0"/>
          <w:numId w:val="1796"/>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спортивных дисциплинах триатлона и основных правилах соревнований по триатлону;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навыки безопасного поведения во время занятий триатлоном и посещений соревнований по триатлону;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и соблюдение базовых правил личной гигиены, требований к спортивной одежде, обуви и спортивному инвентарю для занятий триатлоном;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базовых навыках самоконтроля и наблюдения за своим физическим состоянием и величиной физических нагрузок;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индивидуальные технические приемы на велосипеде включая: быструю и безопасную посадку на велосипед, разгон, остановки,</w:t>
      </w:r>
    </w:p>
    <w:p w:rsidR="007B2101" w:rsidRPr="00725098" w:rsidRDefault="007B2101" w:rsidP="009976A4">
      <w:pPr>
        <w:spacing w:line="280" w:lineRule="exact"/>
        <w:rPr>
          <w:rFonts w:ascii="Times New Roman" w:hAnsi="Times New Roman" w:cs="Times New Roman"/>
        </w:rPr>
      </w:pPr>
      <w:r w:rsidRPr="00725098">
        <w:rPr>
          <w:rFonts w:ascii="Times New Roman" w:hAnsi="Times New Roman" w:cs="Times New Roman"/>
        </w:rPr>
        <w:t>прохождение поворотов и разворотов;</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назначения основных узлов спортивного велосипеда, овладение основными навыками технического обслуживания велосипеда;</w:t>
      </w:r>
    </w:p>
    <w:p w:rsidR="007B2101" w:rsidRPr="00725098" w:rsidRDefault="007B2101" w:rsidP="009976A4">
      <w:pPr>
        <w:tabs>
          <w:tab w:val="left" w:pos="1646"/>
        </w:tabs>
        <w:spacing w:line="490" w:lineRule="exact"/>
        <w:ind w:firstLine="760"/>
        <w:rPr>
          <w:rFonts w:ascii="Times New Roman" w:hAnsi="Times New Roman" w:cs="Times New Roman"/>
        </w:rPr>
      </w:pPr>
      <w:r w:rsidRPr="00725098">
        <w:rPr>
          <w:rFonts w:ascii="Times New Roman" w:hAnsi="Times New Roman" w:cs="Times New Roman"/>
        </w:rPr>
        <w:t>способность концентрировать свое внимание на базовых элементах техники движений</w:t>
      </w:r>
      <w:r w:rsidRPr="00725098">
        <w:rPr>
          <w:rFonts w:ascii="Times New Roman" w:hAnsi="Times New Roman" w:cs="Times New Roman"/>
        </w:rPr>
        <w:tab/>
        <w:t>в различных сегментах триатлона, устранять ошибки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после подсказки учителя;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триатлониста.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168.4.15. </w:t>
      </w:r>
      <w:r w:rsidRPr="00E948C9">
        <w:rPr>
          <w:rFonts w:ascii="Times New Roman" w:hAnsi="Times New Roman" w:cs="Times New Roman"/>
          <w:b/>
        </w:rPr>
        <w:t>Модуль «Лапта».</w:t>
      </w:r>
    </w:p>
    <w:p w:rsidR="007B2101" w:rsidRPr="00725098" w:rsidRDefault="007B2101" w:rsidP="009501C3">
      <w:pPr>
        <w:numPr>
          <w:ilvl w:val="0"/>
          <w:numId w:val="1797"/>
        </w:numPr>
        <w:tabs>
          <w:tab w:val="left" w:pos="211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«Лапта».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B2101" w:rsidRPr="00725098" w:rsidRDefault="007B2101" w:rsidP="009501C3">
      <w:pPr>
        <w:numPr>
          <w:ilvl w:val="0"/>
          <w:numId w:val="1797"/>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B2101" w:rsidRPr="00725098" w:rsidRDefault="007B2101" w:rsidP="009501C3">
      <w:pPr>
        <w:numPr>
          <w:ilvl w:val="0"/>
          <w:numId w:val="1797"/>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«Лапта»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7B2101" w:rsidRPr="00725098" w:rsidRDefault="007B2101" w:rsidP="009501C3">
      <w:pPr>
        <w:numPr>
          <w:ilvl w:val="0"/>
          <w:numId w:val="179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«Лапта».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B2101" w:rsidRPr="00E13BD2" w:rsidRDefault="007B2101" w:rsidP="009501C3">
      <w:pPr>
        <w:numPr>
          <w:ilvl w:val="0"/>
          <w:numId w:val="1797"/>
        </w:numPr>
        <w:tabs>
          <w:tab w:val="left" w:pos="2117"/>
        </w:tabs>
        <w:spacing w:line="490" w:lineRule="exact"/>
        <w:ind w:firstLine="760"/>
        <w:jc w:val="both"/>
        <w:rPr>
          <w:rFonts w:ascii="Times New Roman" w:hAnsi="Times New Roman" w:cs="Times New Roman"/>
          <w:b/>
        </w:rPr>
      </w:pPr>
      <w:r w:rsidRPr="00E13BD2">
        <w:rPr>
          <w:rFonts w:ascii="Times New Roman" w:hAnsi="Times New Roman" w:cs="Times New Roman"/>
          <w:b/>
        </w:rPr>
        <w:t>Модуль «Лапта» может быть реализован в следующих вариантах:</w:t>
      </w:r>
    </w:p>
    <w:p w:rsidR="007B2101" w:rsidRPr="00E13BD2" w:rsidRDefault="007B2101" w:rsidP="009976A4">
      <w:pPr>
        <w:spacing w:line="490" w:lineRule="exact"/>
        <w:ind w:firstLine="760"/>
        <w:rPr>
          <w:rFonts w:ascii="Times New Roman" w:hAnsi="Times New Roman" w:cs="Times New Roman"/>
          <w:b/>
        </w:rPr>
      </w:pPr>
      <w:r w:rsidRPr="00E13BD2">
        <w:rPr>
          <w:rFonts w:ascii="Times New Roman" w:hAnsi="Times New Roman" w:cs="Times New Roman"/>
          <w:b/>
        </w:rPr>
        <w:t>при самостоятельном планировании учителем физической культуры процесса</w:t>
      </w:r>
    </w:p>
    <w:p w:rsidR="007B2101" w:rsidRPr="00E13BD2" w:rsidRDefault="007B2101" w:rsidP="009976A4">
      <w:pPr>
        <w:spacing w:line="490" w:lineRule="exact"/>
        <w:rPr>
          <w:rFonts w:ascii="Times New Roman" w:hAnsi="Times New Roman" w:cs="Times New Roman"/>
          <w:b/>
        </w:rPr>
      </w:pPr>
      <w:r w:rsidRPr="00E13BD2">
        <w:rPr>
          <w:rFonts w:ascii="Times New Roman" w:hAnsi="Times New Roman" w:cs="Times New Roman"/>
          <w:b/>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7B2101" w:rsidRPr="00981C66" w:rsidRDefault="007B2101" w:rsidP="009976A4">
      <w:pPr>
        <w:spacing w:line="490" w:lineRule="exact"/>
        <w:ind w:firstLine="760"/>
        <w:rPr>
          <w:rFonts w:ascii="Times New Roman" w:hAnsi="Times New Roman" w:cs="Times New Roman"/>
          <w:b/>
        </w:rPr>
      </w:pPr>
      <w:r w:rsidRPr="00981C66">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79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«Лапта».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лапте.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лапты. Современное состояние лапты в Российской Федерации.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лапты. Основные понятия о спортивных сооружениях и инвентаре.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лаптой.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лаптой. Правила личной гигиены во время занятий лаптой.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Самоконтроль и его роль в учебной и соревновательной деятельности. Дневник самонаблюдения.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соревнований по лапте в качестве зрителя, болельщика.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лаптой.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лапту.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элементами лапты: «Поймай лису», «Баскетбол с теннисным мячом», «Перестрелки»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Специально-подготовительные упражнения для начального обучения технике игры в лапту.</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лапту. Малые (упрощенные) игры в лапту. Участие в соревновательной деятельности.</w:t>
      </w:r>
    </w:p>
    <w:p w:rsidR="007B2101" w:rsidRPr="00725098" w:rsidRDefault="007B2101" w:rsidP="009501C3">
      <w:pPr>
        <w:numPr>
          <w:ilvl w:val="0"/>
          <w:numId w:val="1797"/>
        </w:numPr>
        <w:tabs>
          <w:tab w:val="left" w:pos="21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798"/>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7B2101" w:rsidRPr="00725098" w:rsidRDefault="007B2101" w:rsidP="009501C3">
      <w:pPr>
        <w:numPr>
          <w:ilvl w:val="0"/>
          <w:numId w:val="1798"/>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B2101" w:rsidRPr="00725098" w:rsidRDefault="007B2101" w:rsidP="009501C3">
      <w:pPr>
        <w:numPr>
          <w:ilvl w:val="0"/>
          <w:numId w:val="1798"/>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знание правил проведения соревнований по лапте в учебной, соревновательной и досуговой деятельности;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и демонстрация основных технических приемов в защите и нападении игры «лапта»;</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участие в соревнованиях по лапте;</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игроков в лапту.</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168.4.16. </w:t>
      </w:r>
      <w:r w:rsidRPr="006D2C09">
        <w:rPr>
          <w:rFonts w:ascii="Times New Roman" w:hAnsi="Times New Roman" w:cs="Times New Roman"/>
          <w:b/>
        </w:rPr>
        <w:t>Модуль «Футбол для всех».</w:t>
      </w:r>
    </w:p>
    <w:p w:rsidR="007B2101" w:rsidRPr="00725098" w:rsidRDefault="007B2101" w:rsidP="009501C3">
      <w:pPr>
        <w:numPr>
          <w:ilvl w:val="0"/>
          <w:numId w:val="1799"/>
        </w:numPr>
        <w:tabs>
          <w:tab w:val="left" w:pos="2134"/>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«Футбол для всех».</w:t>
      </w:r>
    </w:p>
    <w:p w:rsidR="007B2101" w:rsidRPr="00725098" w:rsidRDefault="007B2101" w:rsidP="009976A4">
      <w:pPr>
        <w:spacing w:line="490" w:lineRule="exact"/>
        <w:ind w:firstLine="780"/>
        <w:rPr>
          <w:rFonts w:ascii="Times New Roman" w:hAnsi="Times New Roman" w:cs="Times New Roman"/>
        </w:rPr>
      </w:pPr>
      <w:r w:rsidRPr="00725098">
        <w:rPr>
          <w:rFonts w:ascii="Times New Roman" w:hAnsi="Times New Roman" w:cs="Times New Roman"/>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B2101" w:rsidRPr="00725098" w:rsidRDefault="007B2101" w:rsidP="009501C3">
      <w:pPr>
        <w:numPr>
          <w:ilvl w:val="0"/>
          <w:numId w:val="1800"/>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7B2101" w:rsidRPr="00725098" w:rsidRDefault="007B2101" w:rsidP="009501C3">
      <w:pPr>
        <w:numPr>
          <w:ilvl w:val="0"/>
          <w:numId w:val="1800"/>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приобщение обучающихся к здоровому образу жизни и гармонии тела средствами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и увеличение числа занимающихся футболом.</w:t>
      </w:r>
    </w:p>
    <w:p w:rsidR="007B2101" w:rsidRPr="00725098" w:rsidRDefault="007B2101" w:rsidP="009501C3">
      <w:pPr>
        <w:numPr>
          <w:ilvl w:val="0"/>
          <w:numId w:val="1800"/>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 для всех».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7B2101" w:rsidRPr="00B52066" w:rsidRDefault="007B2101" w:rsidP="009501C3">
      <w:pPr>
        <w:numPr>
          <w:ilvl w:val="0"/>
          <w:numId w:val="1800"/>
        </w:numPr>
        <w:tabs>
          <w:tab w:val="left" w:pos="2084"/>
        </w:tabs>
        <w:spacing w:line="490" w:lineRule="exact"/>
        <w:ind w:firstLine="760"/>
        <w:jc w:val="both"/>
        <w:rPr>
          <w:rFonts w:ascii="Times New Roman" w:hAnsi="Times New Roman" w:cs="Times New Roman"/>
          <w:b/>
        </w:rPr>
      </w:pPr>
      <w:r w:rsidRPr="00B52066">
        <w:rPr>
          <w:rFonts w:ascii="Times New Roman" w:hAnsi="Times New Roman" w:cs="Times New Roman"/>
          <w:b/>
        </w:rPr>
        <w:t>Модуль «Футбол для всех» может быть реализован в следующих вариантах:</w:t>
      </w:r>
    </w:p>
    <w:p w:rsidR="007B2101" w:rsidRPr="00B52066" w:rsidRDefault="007B2101" w:rsidP="009976A4">
      <w:pPr>
        <w:spacing w:line="490" w:lineRule="exact"/>
        <w:ind w:firstLine="760"/>
        <w:rPr>
          <w:rFonts w:ascii="Times New Roman" w:hAnsi="Times New Roman" w:cs="Times New Roman"/>
          <w:b/>
        </w:rPr>
      </w:pPr>
      <w:r w:rsidRPr="00B52066">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7B2101" w:rsidRPr="008978D2" w:rsidRDefault="007B2101" w:rsidP="009976A4">
      <w:pPr>
        <w:spacing w:line="490" w:lineRule="exact"/>
        <w:ind w:firstLine="760"/>
        <w:rPr>
          <w:rFonts w:ascii="Times New Roman" w:hAnsi="Times New Roman" w:cs="Times New Roman"/>
          <w:b/>
        </w:rPr>
      </w:pPr>
      <w:r w:rsidRPr="008978D2">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B2101" w:rsidRPr="00725098" w:rsidRDefault="007B2101" w:rsidP="009501C3">
      <w:pPr>
        <w:numPr>
          <w:ilvl w:val="0"/>
          <w:numId w:val="1800"/>
        </w:numPr>
        <w:tabs>
          <w:tab w:val="left" w:pos="215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футболе.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Общее понятие о гигиене. Личная гигиена. Закаливание. Режим и питание спортсмена. Самоконтроль. Оказание первой медицинской помощи.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основных физических качеств футболиста различного амплуа.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футболе.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Основные термины футбола.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Приобретение двигательных навыков и технических навыков игры в футбол.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(без мяча и с мячом):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и элементы соревновательного направления.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Остановка мяча: внутренней стороной стопы, подошвой, грудью.</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Ведение мяча. Понятие о ведении мяча. Преимущества игроков, хорошо владеющих ведением мяча. Упражнения для разучивания ведения мяча.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Обманные движения (финты): «уходом», «уходом с ложным замахом на удар», «проброс мяча мимо соперника».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Отбор мяча: запрещенные приемы при отборе мяча. Отбор мяча накладыванием стопы, выбиванием, перехватом.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Техника выполнения приема «маневрирование». Передачи мяча и их предназначение. Способы передачи мяча. Удары по воротам.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Групповые тактические действия в атаке и обороне. Действия против соперника без мяча и с мячом.</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футбол по упрощенным правилам.</w:t>
      </w:r>
    </w:p>
    <w:p w:rsidR="007B2101" w:rsidRPr="00725098" w:rsidRDefault="007B2101" w:rsidP="009501C3">
      <w:pPr>
        <w:numPr>
          <w:ilvl w:val="0"/>
          <w:numId w:val="1800"/>
        </w:numPr>
        <w:tabs>
          <w:tab w:val="left" w:pos="212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7B2101" w:rsidRPr="00725098" w:rsidRDefault="007B2101" w:rsidP="009501C3">
      <w:pPr>
        <w:numPr>
          <w:ilvl w:val="0"/>
          <w:numId w:val="1801"/>
        </w:numPr>
        <w:tabs>
          <w:tab w:val="left" w:pos="2333"/>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чувства гордости за отечественных футболистов;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мотивов учебной деятельности и личностный смысл учения, принятие и освоение социальной роли обучающего;</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B2101" w:rsidRPr="00725098" w:rsidRDefault="007B2101" w:rsidP="009976A4">
      <w:pPr>
        <w:spacing w:line="280" w:lineRule="exact"/>
        <w:ind w:firstLine="740"/>
        <w:rPr>
          <w:rFonts w:ascii="Times New Roman" w:hAnsi="Times New Roman" w:cs="Times New Roman"/>
        </w:rPr>
      </w:pPr>
      <w:r w:rsidRPr="00725098">
        <w:rPr>
          <w:rFonts w:ascii="Times New Roman" w:hAnsi="Times New Roman" w:cs="Times New Roman"/>
        </w:rPr>
        <w:t>формирование эстетических потребностей, ценностей и чувств;</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установки на безопасный, здоровый образ жизни.</w:t>
      </w:r>
    </w:p>
    <w:p w:rsidR="007B2101" w:rsidRPr="00725098" w:rsidRDefault="007B2101" w:rsidP="009501C3">
      <w:pPr>
        <w:numPr>
          <w:ilvl w:val="0"/>
          <w:numId w:val="1801"/>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и ролей в совместной игровой деятельности;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конструктивно разрешать конфликты посредством учёта интересов сторон и сотрудничества;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7B2101" w:rsidRPr="00725098" w:rsidRDefault="007B2101" w:rsidP="009501C3">
      <w:pPr>
        <w:numPr>
          <w:ilvl w:val="0"/>
          <w:numId w:val="1801"/>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первоначальных представлений о развитии футбола, олимпийского движения;</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правил поведения и безопасности во время занятий и соревнований по футболу;</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навыка правильно подбирать одежду и обувь для занятий и соревнований по футболу;</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важных двигательных навыков, необходимых для игры в футбол;</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овладение основными терминологическими понятиями спортивной игры;</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знание о некоторых индивидуальных и групповых тактических действиях в атаке и в обороне;</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формирование общего представления о технике и тактике игры вратаря;</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применение во время игры в футбол всех основных технических элементов (техника перемещения, передача и ловля мяча).</w:t>
      </w:r>
    </w:p>
    <w:p w:rsidR="007B2101" w:rsidRPr="00206D6F" w:rsidRDefault="007B2101" w:rsidP="009501C3">
      <w:pPr>
        <w:numPr>
          <w:ilvl w:val="0"/>
          <w:numId w:val="1802"/>
        </w:numPr>
        <w:tabs>
          <w:tab w:val="left" w:pos="1418"/>
        </w:tabs>
        <w:spacing w:line="485" w:lineRule="exact"/>
        <w:ind w:firstLine="760"/>
        <w:jc w:val="both"/>
        <w:rPr>
          <w:rFonts w:ascii="Times New Roman" w:hAnsi="Times New Roman" w:cs="Times New Roman"/>
          <w:b/>
        </w:rPr>
      </w:pPr>
      <w:r w:rsidRPr="00206D6F">
        <w:rPr>
          <w:rFonts w:ascii="Times New Roman" w:hAnsi="Times New Roman" w:cs="Times New Roman"/>
          <w:b/>
        </w:rPr>
        <w:t>Программа формирования универсальных учебных действий.</w:t>
      </w:r>
    </w:p>
    <w:p w:rsidR="007B2101" w:rsidRPr="00725098" w:rsidRDefault="007B2101" w:rsidP="009501C3">
      <w:pPr>
        <w:numPr>
          <w:ilvl w:val="1"/>
          <w:numId w:val="1802"/>
        </w:numPr>
        <w:tabs>
          <w:tab w:val="left" w:pos="1585"/>
        </w:tabs>
        <w:spacing w:line="485" w:lineRule="exact"/>
        <w:ind w:firstLine="760"/>
        <w:jc w:val="both"/>
        <w:rPr>
          <w:rFonts w:ascii="Times New Roman" w:hAnsi="Times New Roman" w:cs="Times New Roman"/>
        </w:rPr>
      </w:pPr>
      <w:r w:rsidRPr="00725098">
        <w:rPr>
          <w:rFonts w:ascii="Times New Roman" w:hAnsi="Times New Roman" w:cs="Times New Roman"/>
        </w:rPr>
        <w:t>В соответствии с ФГОС НОО программа формирования универсальных (обобщённых) учебных действий (далее - УУД) имеет следующую структуру:</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характеристика познавательных, коммуникативных и регулятивных универсальных учебных действий.</w:t>
      </w:r>
    </w:p>
    <w:p w:rsidR="007B2101" w:rsidRPr="00725098" w:rsidRDefault="007B2101" w:rsidP="009501C3">
      <w:pPr>
        <w:numPr>
          <w:ilvl w:val="1"/>
          <w:numId w:val="1802"/>
        </w:numPr>
        <w:tabs>
          <w:tab w:val="left" w:pos="1590"/>
        </w:tabs>
        <w:spacing w:line="485" w:lineRule="exact"/>
        <w:ind w:firstLine="760"/>
        <w:jc w:val="both"/>
        <w:rPr>
          <w:rFonts w:ascii="Times New Roman" w:hAnsi="Times New Roman" w:cs="Times New Roman"/>
        </w:rPr>
      </w:pPr>
      <w:r w:rsidRPr="00725098">
        <w:rPr>
          <w:rFonts w:ascii="Times New Roman" w:hAnsi="Times New Roman" w:cs="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7B2101" w:rsidRPr="00725098" w:rsidRDefault="007B2101" w:rsidP="009976A4">
      <w:pPr>
        <w:spacing w:line="485" w:lineRule="exact"/>
        <w:ind w:firstLine="760"/>
        <w:rPr>
          <w:rFonts w:ascii="Times New Roman" w:hAnsi="Times New Roman" w:cs="Times New Roman"/>
        </w:rPr>
      </w:pPr>
      <w:r w:rsidRPr="00725098">
        <w:rPr>
          <w:rFonts w:ascii="Times New Roma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B2101" w:rsidRPr="00725098" w:rsidRDefault="007B2101"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отражают совокупность операций, участвующих в учебно-познавательной деятельности обучающихся и включают: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B2101" w:rsidRPr="00725098" w:rsidRDefault="007B2101"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становятся предпосылкой формирования способности обучающегося к самообразованию и саморазвитию.</w:t>
      </w:r>
    </w:p>
    <w:p w:rsidR="007B2101" w:rsidRPr="00725098" w:rsidRDefault="007B2101" w:rsidP="009501C3">
      <w:pPr>
        <w:numPr>
          <w:ilvl w:val="1"/>
          <w:numId w:val="1802"/>
        </w:numPr>
        <w:tabs>
          <w:tab w:val="left" w:pos="1532"/>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B2101" w:rsidRPr="00725098" w:rsidRDefault="007B2101" w:rsidP="009501C3">
      <w:pPr>
        <w:numPr>
          <w:ilvl w:val="1"/>
          <w:numId w:val="1802"/>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целесообразно формировать, используя цифровую образовательную среду класса, образовательной организации.</w:t>
      </w:r>
    </w:p>
    <w:p w:rsidR="007B2101" w:rsidRPr="00725098" w:rsidRDefault="007B2101"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характеризуются четырьмя группами учебных операций, обеспечивающих: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B2101" w:rsidRPr="00725098" w:rsidRDefault="007B2101"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B2101" w:rsidRDefault="007B2101" w:rsidP="009501C3">
      <w:pPr>
        <w:numPr>
          <w:ilvl w:val="1"/>
          <w:numId w:val="1802"/>
        </w:numPr>
        <w:tabs>
          <w:tab w:val="left" w:pos="1553"/>
        </w:tabs>
        <w:spacing w:line="480" w:lineRule="exact"/>
        <w:ind w:firstLine="760"/>
        <w:jc w:val="both"/>
        <w:rPr>
          <w:rFonts w:ascii="Times New Roman" w:hAnsi="Times New Roman" w:cs="Times New Roman"/>
        </w:rPr>
      </w:pPr>
      <w:r w:rsidRPr="00725098">
        <w:rPr>
          <w:rFonts w:ascii="Times New Roman" w:hAnsi="Times New Roman" w:cs="Times New Roman"/>
        </w:rPr>
        <w:t>Выделяются шесть групп операций:</w:t>
      </w:r>
    </w:p>
    <w:p w:rsidR="007B2101" w:rsidRPr="00E05441" w:rsidRDefault="007B2101" w:rsidP="00E05441">
      <w:pPr>
        <w:rPr>
          <w:rFonts w:ascii="Times New Roman" w:hAnsi="Times New Roman" w:cs="Times New Roman"/>
        </w:rPr>
      </w:pP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принимать и удерживать учебную задачу;</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планировать её решение;</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контролировать полученный результат деятельности;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контролировать процесс деятельности, его соответствие выбранному способу;</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предвидеть (прогнозировать) трудности и ошибки при решении данной учебной задачи;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корректировать при необходимости процесс деятельности.</w:t>
      </w:r>
    </w:p>
    <w:p w:rsidR="007B2101" w:rsidRPr="00725098" w:rsidRDefault="007B2101" w:rsidP="009501C3">
      <w:pPr>
        <w:numPr>
          <w:ilvl w:val="1"/>
          <w:numId w:val="1802"/>
        </w:numPr>
        <w:tabs>
          <w:tab w:val="left" w:pos="1683"/>
        </w:tabs>
        <w:spacing w:line="480" w:lineRule="exact"/>
        <w:ind w:firstLine="780"/>
        <w:jc w:val="both"/>
        <w:rPr>
          <w:rFonts w:ascii="Times New Roman" w:hAnsi="Times New Roman" w:cs="Times New Roman"/>
        </w:rPr>
      </w:pPr>
      <w:r w:rsidRPr="00725098">
        <w:rPr>
          <w:rFonts w:ascii="Times New Roman" w:hAnsi="Times New Roman" w:cs="Times New Roman"/>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B2101" w:rsidRPr="00725098" w:rsidRDefault="007B2101" w:rsidP="009501C3">
      <w:pPr>
        <w:numPr>
          <w:ilvl w:val="1"/>
          <w:numId w:val="1802"/>
        </w:numPr>
        <w:tabs>
          <w:tab w:val="left" w:pos="1688"/>
        </w:tabs>
        <w:spacing w:line="480" w:lineRule="exact"/>
        <w:ind w:firstLine="78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rsidR="007B2101" w:rsidRPr="00725098" w:rsidRDefault="007B2101" w:rsidP="009501C3">
      <w:pPr>
        <w:numPr>
          <w:ilvl w:val="1"/>
          <w:numId w:val="1802"/>
        </w:numPr>
        <w:tabs>
          <w:tab w:val="left" w:pos="1678"/>
        </w:tabs>
        <w:spacing w:line="480" w:lineRule="exact"/>
        <w:ind w:firstLine="780"/>
        <w:jc w:val="both"/>
        <w:rPr>
          <w:rFonts w:ascii="Times New Roman" w:hAnsi="Times New Roman" w:cs="Times New Roman"/>
        </w:rPr>
      </w:pPr>
      <w:r w:rsidRPr="00725098">
        <w:rPr>
          <w:rFonts w:ascii="Times New Roman" w:hAnsi="Times New Roman" w:cs="Times New Roman"/>
        </w:rPr>
        <w:t>Механизмом конструирования образовательного процесса являются следующие методические позиции.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7B2101" w:rsidRPr="00725098" w:rsidRDefault="007B2101" w:rsidP="009501C3">
      <w:pPr>
        <w:numPr>
          <w:ilvl w:val="2"/>
          <w:numId w:val="1802"/>
        </w:numPr>
        <w:tabs>
          <w:tab w:val="left" w:pos="1873"/>
          <w:tab w:val="left" w:pos="7968"/>
          <w:tab w:val="left" w:pos="9422"/>
        </w:tabs>
        <w:spacing w:line="480" w:lineRule="exact"/>
        <w:ind w:firstLine="740"/>
        <w:jc w:val="both"/>
        <w:rPr>
          <w:rFonts w:ascii="Times New Roman" w:hAnsi="Times New Roman" w:cs="Times New Roman"/>
        </w:rPr>
      </w:pPr>
      <w:r w:rsidRPr="00725098">
        <w:rPr>
          <w:rFonts w:ascii="Times New Roman" w:hAnsi="Times New Roman" w:cs="Times New Roman"/>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25098">
        <w:rPr>
          <w:rFonts w:ascii="Times New Roman" w:hAnsi="Times New Roman" w:cs="Times New Roman"/>
        </w:rPr>
        <w:tab/>
        <w:t>исследовательская, творческая деятельность,</w:t>
      </w:r>
      <w:r w:rsidRPr="00725098">
        <w:rPr>
          <w:rFonts w:ascii="Times New Roman" w:hAnsi="Times New Roman" w:cs="Times New Roman"/>
        </w:rPr>
        <w:tab/>
        <w:t>в том</w:t>
      </w:r>
      <w:r w:rsidRPr="00725098">
        <w:rPr>
          <w:rFonts w:ascii="Times New Roman" w:hAnsi="Times New Roman" w:cs="Times New Roman"/>
        </w:rPr>
        <w:tab/>
        <w:t>числе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B2101" w:rsidRPr="00725098" w:rsidRDefault="007B2101" w:rsidP="009501C3">
      <w:pPr>
        <w:numPr>
          <w:ilvl w:val="2"/>
          <w:numId w:val="1802"/>
        </w:numPr>
        <w:tabs>
          <w:tab w:val="left" w:pos="1873"/>
        </w:tabs>
        <w:spacing w:line="480" w:lineRule="exact"/>
        <w:ind w:firstLine="760"/>
        <w:jc w:val="both"/>
        <w:rPr>
          <w:rFonts w:ascii="Times New Roman" w:hAnsi="Times New Roman" w:cs="Times New Roman"/>
        </w:rPr>
      </w:pPr>
      <w:r w:rsidRPr="00725098">
        <w:rPr>
          <w:rFonts w:ascii="Times New Roman" w:hAnsi="Times New Roman" w:cs="Times New Roman"/>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При этом изменяется и процесс контроля:</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от совместных действий с учителем обучающиеся переходят к самостоятельным аналитическим оценкам;</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выполняющий задание осваивает два вида контроля - результата и процесса деятельности;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B2101" w:rsidRPr="00725098" w:rsidRDefault="007B2101" w:rsidP="009501C3">
      <w:pPr>
        <w:numPr>
          <w:ilvl w:val="1"/>
          <w:numId w:val="1802"/>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B2101" w:rsidRPr="00725098" w:rsidRDefault="007B2101" w:rsidP="009501C3">
      <w:pPr>
        <w:numPr>
          <w:ilvl w:val="1"/>
          <w:numId w:val="1802"/>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B2101" w:rsidRPr="00725098" w:rsidRDefault="007B2101" w:rsidP="009501C3">
      <w:pPr>
        <w:numPr>
          <w:ilvl w:val="1"/>
          <w:numId w:val="1802"/>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B2101" w:rsidRPr="00725098" w:rsidRDefault="007B2101"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B2101" w:rsidRPr="00725098" w:rsidRDefault="007B2101"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B2101" w:rsidRPr="00725098" w:rsidRDefault="007B2101"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7B2101" w:rsidRPr="00725098" w:rsidRDefault="007B2101" w:rsidP="009501C3">
      <w:pPr>
        <w:numPr>
          <w:ilvl w:val="1"/>
          <w:numId w:val="1802"/>
        </w:numPr>
        <w:tabs>
          <w:tab w:val="left" w:pos="1671"/>
        </w:tabs>
        <w:spacing w:line="480" w:lineRule="exact"/>
        <w:ind w:firstLine="82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7B2101" w:rsidRPr="00F17942" w:rsidRDefault="007B2101" w:rsidP="009501C3">
      <w:pPr>
        <w:numPr>
          <w:ilvl w:val="0"/>
          <w:numId w:val="1802"/>
        </w:numPr>
        <w:tabs>
          <w:tab w:val="left" w:pos="1402"/>
        </w:tabs>
        <w:spacing w:line="480" w:lineRule="exact"/>
        <w:ind w:firstLine="820"/>
        <w:jc w:val="both"/>
        <w:rPr>
          <w:rFonts w:ascii="Times New Roman" w:hAnsi="Times New Roman" w:cs="Times New Roman"/>
          <w:b/>
        </w:rPr>
      </w:pPr>
      <w:r w:rsidRPr="00F17942">
        <w:rPr>
          <w:rFonts w:ascii="Times New Roman" w:hAnsi="Times New Roman" w:cs="Times New Roman"/>
          <w:b/>
        </w:rPr>
        <w:t>Рабочая программа воспитания.</w:t>
      </w:r>
      <w:r>
        <w:rPr>
          <w:rFonts w:ascii="Times New Roman" w:hAnsi="Times New Roman" w:cs="Times New Roman"/>
          <w:b/>
        </w:rPr>
        <w:t xml:space="preserve"> (СМ. ПРИЛОЖЕНИЕ №1)</w:t>
      </w:r>
    </w:p>
    <w:p w:rsidR="007B2101" w:rsidRPr="00725098" w:rsidRDefault="007B2101" w:rsidP="009501C3">
      <w:pPr>
        <w:numPr>
          <w:ilvl w:val="1"/>
          <w:numId w:val="1802"/>
        </w:numPr>
        <w:tabs>
          <w:tab w:val="left" w:pos="1625"/>
        </w:tabs>
        <w:spacing w:line="480" w:lineRule="exact"/>
        <w:ind w:firstLine="820"/>
        <w:jc w:val="both"/>
        <w:rPr>
          <w:rFonts w:ascii="Times New Roman" w:hAnsi="Times New Roman" w:cs="Times New Roman"/>
        </w:rPr>
      </w:pPr>
      <w:r w:rsidRPr="00725098">
        <w:rPr>
          <w:rFonts w:ascii="Times New Roman" w:hAnsi="Times New Roman" w:cs="Times New Roman"/>
        </w:rPr>
        <w:t>Пояснительная записка.</w:t>
      </w:r>
    </w:p>
    <w:p w:rsidR="007B2101" w:rsidRPr="00725098" w:rsidRDefault="007B2101" w:rsidP="009501C3">
      <w:pPr>
        <w:numPr>
          <w:ilvl w:val="0"/>
          <w:numId w:val="1803"/>
        </w:numPr>
        <w:tabs>
          <w:tab w:val="left" w:pos="1738"/>
        </w:tabs>
        <w:spacing w:line="480" w:lineRule="exact"/>
        <w:ind w:firstLine="820"/>
        <w:jc w:val="both"/>
        <w:rPr>
          <w:rFonts w:ascii="Times New Roman" w:hAnsi="Times New Roman" w:cs="Times New Roman"/>
        </w:rPr>
      </w:pPr>
      <w:r>
        <w:rPr>
          <w:rFonts w:ascii="Times New Roman" w:hAnsi="Times New Roman" w:cs="Times New Roman"/>
        </w:rPr>
        <w:t>Р</w:t>
      </w:r>
      <w:r w:rsidRPr="00725098">
        <w:rPr>
          <w:rFonts w:ascii="Times New Roman" w:hAnsi="Times New Roman" w:cs="Times New Roman"/>
        </w:rPr>
        <w:t xml:space="preserve">абочая программа воспитания </w:t>
      </w:r>
      <w:r>
        <w:rPr>
          <w:rFonts w:ascii="Times New Roman" w:hAnsi="Times New Roman" w:cs="Times New Roman"/>
        </w:rPr>
        <w:t>МКОУ «Кабаковская СОШ»</w:t>
      </w:r>
      <w:r w:rsidRPr="00725098">
        <w:rPr>
          <w:rFonts w:ascii="Times New Roman" w:hAnsi="Times New Roman" w:cs="Times New Roman"/>
        </w:rPr>
        <w:t xml:space="preserve"> (далее - программа воспитания) </w:t>
      </w:r>
      <w:r>
        <w:rPr>
          <w:rFonts w:ascii="Times New Roman" w:hAnsi="Times New Roman" w:cs="Times New Roman"/>
        </w:rPr>
        <w:t>составлена На основе Федеральной прогаммы воспитания</w:t>
      </w:r>
      <w:r w:rsidRPr="00725098">
        <w:rPr>
          <w:rFonts w:ascii="Times New Roman" w:hAnsi="Times New Roman" w:cs="Times New Roman"/>
        </w:rPr>
        <w:t>. Программа воспитания основывается на единстве и преемственности образовательного процесса всех уровней общего образования</w:t>
      </w:r>
      <w:r>
        <w:rPr>
          <w:rFonts w:ascii="Times New Roman" w:hAnsi="Times New Roman" w:cs="Times New Roman"/>
        </w:rPr>
        <w:t>.</w:t>
      </w:r>
    </w:p>
    <w:p w:rsidR="007B2101" w:rsidRPr="00725098" w:rsidRDefault="007B2101" w:rsidP="009501C3">
      <w:pPr>
        <w:numPr>
          <w:ilvl w:val="0"/>
          <w:numId w:val="1803"/>
        </w:numPr>
        <w:tabs>
          <w:tab w:val="left" w:pos="1819"/>
        </w:tabs>
        <w:spacing w:line="480" w:lineRule="exact"/>
        <w:ind w:firstLine="820"/>
        <w:jc w:val="both"/>
        <w:rPr>
          <w:rFonts w:ascii="Times New Roman" w:hAnsi="Times New Roman" w:cs="Times New Roman"/>
        </w:rPr>
      </w:pPr>
      <w:r w:rsidRPr="00725098">
        <w:rPr>
          <w:rFonts w:ascii="Times New Roman" w:hAnsi="Times New Roman" w:cs="Times New Roman"/>
        </w:rPr>
        <w:t>Программа воспитания:</w:t>
      </w:r>
    </w:p>
    <w:p w:rsidR="007B2101" w:rsidRPr="00725098" w:rsidRDefault="007B2101" w:rsidP="009976A4">
      <w:pPr>
        <w:spacing w:line="480" w:lineRule="exact"/>
        <w:ind w:firstLine="820"/>
        <w:rPr>
          <w:rFonts w:ascii="Times New Roman" w:hAnsi="Times New Roman" w:cs="Times New Roman"/>
        </w:rPr>
      </w:pPr>
      <w:r w:rsidRPr="00725098">
        <w:rPr>
          <w:rFonts w:ascii="Times New Roman" w:hAnsi="Times New Roman" w:cs="Times New Roman"/>
        </w:rPr>
        <w:t xml:space="preserve">предназначена для планирования и организации системной воспитательной деятельности в </w:t>
      </w:r>
      <w:r>
        <w:rPr>
          <w:rFonts w:ascii="Times New Roman" w:hAnsi="Times New Roman" w:cs="Times New Roman"/>
        </w:rPr>
        <w:t>МКОУ «Кабаковская СОШ»</w:t>
      </w:r>
      <w:r w:rsidRPr="00725098">
        <w:rPr>
          <w:rFonts w:ascii="Times New Roman" w:hAnsi="Times New Roman" w:cs="Times New Roman"/>
        </w:rPr>
        <w:t>;</w:t>
      </w:r>
    </w:p>
    <w:p w:rsidR="007B2101" w:rsidRPr="00725098" w:rsidRDefault="007B2101" w:rsidP="009976A4">
      <w:pPr>
        <w:spacing w:line="480" w:lineRule="exact"/>
        <w:ind w:firstLine="820"/>
        <w:rPr>
          <w:rFonts w:ascii="Times New Roman" w:hAnsi="Times New Roman" w:cs="Times New Roman"/>
        </w:rPr>
      </w:pPr>
      <w:r>
        <w:rPr>
          <w:rFonts w:ascii="Times New Roman" w:hAnsi="Times New Roman" w:cs="Times New Roman"/>
        </w:rPr>
        <w:t>разрабатывалась и утверждалась</w:t>
      </w:r>
      <w:r w:rsidRPr="00725098">
        <w:rPr>
          <w:rFonts w:ascii="Times New Roman" w:hAnsi="Times New Roman" w:cs="Times New Roman"/>
        </w:rPr>
        <w:t xml:space="preserve">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B2101" w:rsidRPr="00725098" w:rsidRDefault="007B2101" w:rsidP="009976A4">
      <w:pPr>
        <w:spacing w:line="480" w:lineRule="exact"/>
        <w:ind w:firstLine="820"/>
        <w:rPr>
          <w:rFonts w:ascii="Times New Roman" w:hAnsi="Times New Roman" w:cs="Times New Roman"/>
        </w:rPr>
      </w:pPr>
      <w:r w:rsidRPr="00725098">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B2101" w:rsidRPr="00725098" w:rsidRDefault="007B2101"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7B2101" w:rsidRPr="00725098" w:rsidRDefault="007B2101" w:rsidP="009501C3">
      <w:pPr>
        <w:numPr>
          <w:ilvl w:val="0"/>
          <w:numId w:val="1803"/>
        </w:numPr>
        <w:tabs>
          <w:tab w:val="left" w:pos="1729"/>
        </w:tabs>
        <w:spacing w:line="485" w:lineRule="exact"/>
        <w:ind w:firstLine="780"/>
        <w:jc w:val="both"/>
        <w:rPr>
          <w:rFonts w:ascii="Times New Roman" w:hAnsi="Times New Roman" w:cs="Times New Roman"/>
        </w:rPr>
      </w:pPr>
      <w:r w:rsidRPr="00725098">
        <w:rPr>
          <w:rFonts w:ascii="Times New Roman" w:hAnsi="Times New Roman" w:cs="Times New Roman"/>
        </w:rPr>
        <w:t>Программа воспитания включает три раздела: целевой, содержательный, организационный.</w:t>
      </w:r>
    </w:p>
    <w:p w:rsidR="007B2101" w:rsidRPr="00725098" w:rsidRDefault="007B2101" w:rsidP="009501C3">
      <w:pPr>
        <w:numPr>
          <w:ilvl w:val="0"/>
          <w:numId w:val="1803"/>
        </w:numPr>
        <w:tabs>
          <w:tab w:val="left" w:pos="1774"/>
        </w:tabs>
        <w:spacing w:line="485" w:lineRule="exact"/>
        <w:ind w:firstLine="780"/>
        <w:jc w:val="both"/>
        <w:rPr>
          <w:rFonts w:ascii="Times New Roman" w:hAnsi="Times New Roman" w:cs="Times New Roman"/>
        </w:rPr>
      </w:pPr>
      <w:r w:rsidRPr="00725098">
        <w:rPr>
          <w:rFonts w:ascii="Times New Roman" w:hAnsi="Times New Roman" w:cs="Times New Roman"/>
        </w:rPr>
        <w:t>При разработке или обновлении рабочей программы воспитания</w:t>
      </w:r>
    </w:p>
    <w:p w:rsidR="007B2101" w:rsidRPr="00725098" w:rsidRDefault="007B2101" w:rsidP="009976A4">
      <w:pPr>
        <w:tabs>
          <w:tab w:val="left" w:pos="1925"/>
          <w:tab w:val="left" w:pos="4987"/>
        </w:tabs>
        <w:spacing w:line="485" w:lineRule="exact"/>
        <w:rPr>
          <w:rFonts w:ascii="Times New Roman" w:hAnsi="Times New Roman" w:cs="Times New Roman"/>
        </w:rPr>
      </w:pPr>
      <w:r w:rsidRPr="00725098">
        <w:rPr>
          <w:rFonts w:ascii="Times New Roman" w:hAnsi="Times New Roman" w:cs="Times New Roman"/>
        </w:rPr>
        <w:t>её содержание, за исключением целевого раздела, может изменяться в соответствии с особенностями</w:t>
      </w:r>
      <w:r w:rsidRPr="00E05441">
        <w:rPr>
          <w:rFonts w:ascii="Times New Roman" w:hAnsi="Times New Roman" w:cs="Times New Roman"/>
        </w:rPr>
        <w:t xml:space="preserve"> </w:t>
      </w:r>
      <w:r>
        <w:rPr>
          <w:rFonts w:ascii="Times New Roman" w:hAnsi="Times New Roman" w:cs="Times New Roman"/>
        </w:rPr>
        <w:t>МКОУ «Кабаковская СОШ»</w:t>
      </w:r>
      <w:r w:rsidRPr="00725098">
        <w:rPr>
          <w:rFonts w:ascii="Times New Roman" w:hAnsi="Times New Roman" w:cs="Times New Roman"/>
        </w:rPr>
        <w:t xml:space="preserve">  :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25098">
        <w:rPr>
          <w:rFonts w:ascii="Times New Roman" w:hAnsi="Times New Roman" w:cs="Times New Roman"/>
        </w:rPr>
        <w:tab/>
        <w:t>изучение отдельных</w:t>
      </w:r>
      <w:r w:rsidRPr="00725098">
        <w:rPr>
          <w:rFonts w:ascii="Times New Roman" w:hAnsi="Times New Roman" w:cs="Times New Roman"/>
        </w:rPr>
        <w:tab/>
      </w:r>
      <w:r>
        <w:rPr>
          <w:rFonts w:ascii="Times New Roman" w:hAnsi="Times New Roman" w:cs="Times New Roman"/>
        </w:rPr>
        <w:t xml:space="preserve"> </w:t>
      </w:r>
      <w:r w:rsidRPr="00725098">
        <w:rPr>
          <w:rFonts w:ascii="Times New Roman" w:hAnsi="Times New Roman" w:cs="Times New Roman"/>
        </w:rPr>
        <w:t>учебных предметов, учитывающей</w:t>
      </w:r>
    </w:p>
    <w:p w:rsidR="007B2101" w:rsidRPr="00725098" w:rsidRDefault="007B2101" w:rsidP="009976A4">
      <w:pPr>
        <w:spacing w:line="485" w:lineRule="exact"/>
        <w:rPr>
          <w:rFonts w:ascii="Times New Roman" w:hAnsi="Times New Roman" w:cs="Times New Roman"/>
        </w:rPr>
      </w:pPr>
      <w:r w:rsidRPr="00725098">
        <w:rPr>
          <w:rFonts w:ascii="Times New Roman" w:hAnsi="Times New Roman" w:cs="Times New Roman"/>
        </w:rPr>
        <w:t>этнокультурные интересы, особые образовательные потребности обучающихся.</w:t>
      </w:r>
    </w:p>
    <w:p w:rsidR="007B2101" w:rsidRPr="00725098" w:rsidRDefault="007B2101" w:rsidP="009501C3">
      <w:pPr>
        <w:numPr>
          <w:ilvl w:val="1"/>
          <w:numId w:val="1802"/>
        </w:numPr>
        <w:tabs>
          <w:tab w:val="left" w:pos="1573"/>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w:t>
      </w:r>
    </w:p>
    <w:p w:rsidR="007B2101" w:rsidRPr="00725098" w:rsidRDefault="007B2101" w:rsidP="009501C3">
      <w:pPr>
        <w:numPr>
          <w:ilvl w:val="0"/>
          <w:numId w:val="1804"/>
        </w:numPr>
        <w:tabs>
          <w:tab w:val="left" w:pos="1743"/>
        </w:tabs>
        <w:spacing w:line="485" w:lineRule="exact"/>
        <w:ind w:firstLine="780"/>
        <w:jc w:val="both"/>
        <w:rPr>
          <w:rFonts w:ascii="Times New Roman" w:hAnsi="Times New Roman" w:cs="Times New Roman"/>
        </w:rPr>
      </w:pPr>
      <w:r w:rsidRPr="00725098">
        <w:rPr>
          <w:rFonts w:ascii="Times New Roman" w:hAnsi="Times New Roman" w:cs="Times New Roman"/>
        </w:rPr>
        <w:t xml:space="preserve">Содержание воспитания обучающихся в </w:t>
      </w:r>
      <w:r>
        <w:rPr>
          <w:rFonts w:ascii="Times New Roman" w:hAnsi="Times New Roman" w:cs="Times New Roman"/>
        </w:rPr>
        <w:t>МКОУ «Кабаковская СОШ»</w:t>
      </w:r>
      <w:r w:rsidRPr="00725098">
        <w:rPr>
          <w:rFonts w:ascii="Times New Roman" w:hAnsi="Times New Roman" w:cs="Times New Roman"/>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B2101" w:rsidRPr="00725098" w:rsidRDefault="007B2101" w:rsidP="009501C3">
      <w:pPr>
        <w:numPr>
          <w:ilvl w:val="0"/>
          <w:numId w:val="1804"/>
        </w:numPr>
        <w:tabs>
          <w:tab w:val="left" w:pos="1748"/>
        </w:tabs>
        <w:spacing w:line="485" w:lineRule="exact"/>
        <w:ind w:firstLine="780"/>
        <w:jc w:val="both"/>
        <w:rPr>
          <w:rFonts w:ascii="Times New Roman" w:hAnsi="Times New Roman" w:cs="Times New Roman"/>
        </w:rPr>
      </w:pPr>
      <w:r w:rsidRPr="00725098">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B2101" w:rsidRPr="00725098" w:rsidRDefault="007B2101" w:rsidP="009501C3">
      <w:pPr>
        <w:numPr>
          <w:ilvl w:val="0"/>
          <w:numId w:val="1804"/>
        </w:numPr>
        <w:tabs>
          <w:tab w:val="left" w:pos="1789"/>
        </w:tabs>
        <w:spacing w:line="490" w:lineRule="exact"/>
        <w:ind w:left="740"/>
        <w:rPr>
          <w:rFonts w:ascii="Times New Roman" w:hAnsi="Times New Roman" w:cs="Times New Roman"/>
        </w:rPr>
      </w:pPr>
      <w:r w:rsidRPr="00725098">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B2101" w:rsidRPr="00725098" w:rsidRDefault="007B2101" w:rsidP="009501C3">
      <w:pPr>
        <w:numPr>
          <w:ilvl w:val="0"/>
          <w:numId w:val="1804"/>
        </w:numPr>
        <w:tabs>
          <w:tab w:val="left" w:pos="1799"/>
        </w:tabs>
        <w:spacing w:line="490" w:lineRule="exact"/>
        <w:ind w:left="740"/>
        <w:rPr>
          <w:rFonts w:ascii="Times New Roman" w:hAnsi="Times New Roman" w:cs="Times New Roman"/>
        </w:rPr>
      </w:pPr>
      <w:r w:rsidRPr="00725098">
        <w:rPr>
          <w:rFonts w:ascii="Times New Roman" w:hAnsi="Times New Roman" w:cs="Times New Roman"/>
        </w:rPr>
        <w:t xml:space="preserve">Задачи воспитания обучающихся в </w:t>
      </w:r>
      <w:r>
        <w:rPr>
          <w:rFonts w:ascii="Times New Roman" w:hAnsi="Times New Roman" w:cs="Times New Roman"/>
        </w:rPr>
        <w:t>МКОУ «Кабаковская СОШ»</w:t>
      </w:r>
      <w:r w:rsidRPr="00725098">
        <w:rPr>
          <w:rFonts w:ascii="Times New Roman" w:hAnsi="Times New Roman" w:cs="Times New Roman"/>
        </w:rPr>
        <w:t>: усвоение обучающимися знаний норм, духовно-нравственных ценностей,</w:t>
      </w:r>
    </w:p>
    <w:p w:rsidR="007B2101" w:rsidRPr="00725098" w:rsidRDefault="007B2101" w:rsidP="009976A4">
      <w:pPr>
        <w:spacing w:line="490" w:lineRule="exact"/>
        <w:rPr>
          <w:rFonts w:ascii="Times New Roman" w:hAnsi="Times New Roman" w:cs="Times New Roman"/>
        </w:rPr>
      </w:pPr>
      <w:r w:rsidRPr="00725098">
        <w:rPr>
          <w:rFonts w:ascii="Times New Roman" w:hAnsi="Times New Roman" w:cs="Times New Roman"/>
        </w:rPr>
        <w:t>традиций, которые выработало российское общество (социально значимых знаний);</w:t>
      </w:r>
    </w:p>
    <w:p w:rsidR="007B2101" w:rsidRPr="00725098" w:rsidRDefault="007B2101"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личностных результатов освоения общеобразовательных программ в соответствии с ФГОС НОО.</w:t>
      </w:r>
    </w:p>
    <w:p w:rsidR="007B2101" w:rsidRPr="00725098" w:rsidRDefault="007B2101" w:rsidP="009501C3">
      <w:pPr>
        <w:numPr>
          <w:ilvl w:val="0"/>
          <w:numId w:val="1804"/>
        </w:numPr>
        <w:tabs>
          <w:tab w:val="left" w:pos="1755"/>
        </w:tabs>
        <w:spacing w:line="480" w:lineRule="exact"/>
        <w:ind w:firstLine="740"/>
        <w:jc w:val="both"/>
        <w:rPr>
          <w:rFonts w:ascii="Times New Roman" w:hAnsi="Times New Roman" w:cs="Times New Roman"/>
        </w:rPr>
      </w:pPr>
      <w:r w:rsidRPr="00725098">
        <w:rPr>
          <w:rFonts w:ascii="Times New Roman" w:hAnsi="Times New Roman" w:cs="Times New Roman"/>
        </w:rPr>
        <w:t>Личностные результаты освоения обучающимися образовательных программ включают:</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наличие мотивации к целенаправленной социально значимой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7B2101" w:rsidRPr="00725098" w:rsidRDefault="007B2101" w:rsidP="009501C3">
      <w:pPr>
        <w:numPr>
          <w:ilvl w:val="0"/>
          <w:numId w:val="1804"/>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B2101" w:rsidRPr="00725098" w:rsidRDefault="007B2101" w:rsidP="00E05441">
      <w:pPr>
        <w:numPr>
          <w:ilvl w:val="0"/>
          <w:numId w:val="1804"/>
        </w:numPr>
        <w:tabs>
          <w:tab w:val="left" w:pos="3309"/>
          <w:tab w:val="left" w:pos="5104"/>
          <w:tab w:val="left" w:pos="6966"/>
          <w:tab w:val="left" w:pos="7586"/>
        </w:tabs>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Программа</w:t>
      </w:r>
      <w:r w:rsidRPr="00725098">
        <w:rPr>
          <w:rFonts w:ascii="Times New Roman" w:hAnsi="Times New Roman" w:cs="Times New Roman"/>
        </w:rPr>
        <w:tab/>
        <w:t>воспитания</w:t>
      </w:r>
      <w:r w:rsidRPr="00725098">
        <w:rPr>
          <w:rFonts w:ascii="Times New Roman" w:hAnsi="Times New Roman" w:cs="Times New Roman"/>
        </w:rPr>
        <w:tab/>
        <w:t>реализуется</w:t>
      </w:r>
      <w:r w:rsidRPr="00725098">
        <w:rPr>
          <w:rFonts w:ascii="Times New Roman" w:hAnsi="Times New Roman" w:cs="Times New Roman"/>
        </w:rPr>
        <w:tab/>
        <w:t>в</w:t>
      </w:r>
      <w:r w:rsidRPr="00725098">
        <w:rPr>
          <w:rFonts w:ascii="Times New Roman" w:hAnsi="Times New Roman" w:cs="Times New Roman"/>
        </w:rPr>
        <w:tab/>
        <w:t>единстве учебной</w:t>
      </w:r>
      <w:r>
        <w:rPr>
          <w:rFonts w:ascii="Times New Roman" w:hAnsi="Times New Roman" w:cs="Times New Roman"/>
        </w:rPr>
        <w:t xml:space="preserve"> </w:t>
      </w:r>
      <w:r w:rsidRPr="00725098">
        <w:rPr>
          <w:rFonts w:ascii="Times New Roman" w:hAnsi="Times New Roman" w:cs="Times New Roman"/>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B2101" w:rsidRPr="00725098" w:rsidRDefault="007B2101" w:rsidP="009501C3">
      <w:pPr>
        <w:numPr>
          <w:ilvl w:val="0"/>
          <w:numId w:val="1805"/>
        </w:numPr>
        <w:tabs>
          <w:tab w:val="left" w:pos="1066"/>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B2101" w:rsidRPr="00725098" w:rsidRDefault="007B2101" w:rsidP="009501C3">
      <w:pPr>
        <w:numPr>
          <w:ilvl w:val="0"/>
          <w:numId w:val="1805"/>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B2101" w:rsidRPr="00725098" w:rsidRDefault="007B2101" w:rsidP="009501C3">
      <w:pPr>
        <w:numPr>
          <w:ilvl w:val="0"/>
          <w:numId w:val="1805"/>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B2101" w:rsidRPr="00725098" w:rsidRDefault="007B2101" w:rsidP="009501C3">
      <w:pPr>
        <w:numPr>
          <w:ilvl w:val="0"/>
          <w:numId w:val="1805"/>
        </w:numPr>
        <w:tabs>
          <w:tab w:val="left" w:pos="107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B2101" w:rsidRPr="00725098" w:rsidRDefault="007B2101" w:rsidP="009501C3">
      <w:pPr>
        <w:numPr>
          <w:ilvl w:val="0"/>
          <w:numId w:val="1805"/>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B2101" w:rsidRPr="00725098" w:rsidRDefault="007B2101" w:rsidP="009501C3">
      <w:pPr>
        <w:numPr>
          <w:ilvl w:val="0"/>
          <w:numId w:val="1805"/>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B2101" w:rsidRPr="00725098" w:rsidRDefault="007B2101" w:rsidP="009501C3">
      <w:pPr>
        <w:numPr>
          <w:ilvl w:val="0"/>
          <w:numId w:val="1805"/>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B2101" w:rsidRPr="00725098" w:rsidRDefault="007B2101" w:rsidP="009501C3">
      <w:pPr>
        <w:numPr>
          <w:ilvl w:val="0"/>
          <w:numId w:val="1805"/>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B2101" w:rsidRPr="00725098" w:rsidRDefault="007B2101" w:rsidP="009501C3">
      <w:pPr>
        <w:numPr>
          <w:ilvl w:val="0"/>
          <w:numId w:val="1804"/>
        </w:numPr>
        <w:tabs>
          <w:tab w:val="left" w:pos="1764"/>
        </w:tabs>
        <w:spacing w:line="480" w:lineRule="exact"/>
        <w:ind w:firstLine="760"/>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w:t>
      </w:r>
    </w:p>
    <w:p w:rsidR="007B2101" w:rsidRPr="00725098" w:rsidRDefault="007B2101" w:rsidP="009976A4">
      <w:pPr>
        <w:tabs>
          <w:tab w:val="left" w:pos="3003"/>
          <w:tab w:val="left" w:pos="6842"/>
          <w:tab w:val="left" w:pos="8296"/>
        </w:tabs>
        <w:spacing w:line="480" w:lineRule="exact"/>
        <w:ind w:firstLine="760"/>
        <w:rPr>
          <w:rFonts w:ascii="Times New Roman" w:hAnsi="Times New Roman" w:cs="Times New Roman"/>
        </w:rPr>
      </w:pPr>
      <w:r w:rsidRPr="00725098">
        <w:rPr>
          <w:rFonts w:ascii="Times New Roman" w:hAnsi="Times New Roman" w:cs="Times New Roman"/>
        </w:rPr>
        <w:t>Требования к</w:t>
      </w:r>
      <w:r w:rsidRPr="00725098">
        <w:rPr>
          <w:rFonts w:ascii="Times New Roman" w:hAnsi="Times New Roman" w:cs="Times New Roman"/>
        </w:rPr>
        <w:tab/>
        <w:t>личностным результатам</w:t>
      </w:r>
      <w:r w:rsidRPr="00725098">
        <w:rPr>
          <w:rFonts w:ascii="Times New Roman" w:hAnsi="Times New Roman" w:cs="Times New Roman"/>
        </w:rPr>
        <w:tab/>
        <w:t>освоения</w:t>
      </w:r>
      <w:r w:rsidRPr="00725098">
        <w:rPr>
          <w:rFonts w:ascii="Times New Roman" w:hAnsi="Times New Roman" w:cs="Times New Roman"/>
        </w:rPr>
        <w:tab/>
        <w:t>обучающимися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ООП НОО установлены ФГОС НОО.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B2101" w:rsidRPr="00725098" w:rsidRDefault="007B2101" w:rsidP="00E05441">
      <w:pPr>
        <w:tabs>
          <w:tab w:val="left" w:pos="3003"/>
          <w:tab w:val="left" w:pos="4853"/>
        </w:tabs>
        <w:spacing w:line="480" w:lineRule="exact"/>
        <w:ind w:firstLine="760"/>
        <w:rPr>
          <w:rFonts w:ascii="Times New Roman" w:hAnsi="Times New Roman" w:cs="Times New Roman"/>
        </w:rPr>
      </w:pPr>
      <w:r w:rsidRPr="00725098">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w:t>
      </w:r>
      <w:r>
        <w:rPr>
          <w:rFonts w:ascii="Times New Roman" w:hAnsi="Times New Roman" w:cs="Times New Roman"/>
        </w:rPr>
        <w:t>нальных) ценностей,</w:t>
      </w:r>
      <w:r w:rsidRPr="00725098">
        <w:rPr>
          <w:rFonts w:ascii="Times New Roman" w:hAnsi="Times New Roman" w:cs="Times New Roman"/>
        </w:rPr>
        <w:t>обеспечивают единство воспитания,воспитательного пространства.</w:t>
      </w:r>
    </w:p>
    <w:p w:rsidR="007B2101" w:rsidRPr="00725098" w:rsidRDefault="007B2101" w:rsidP="009501C3">
      <w:pPr>
        <w:numPr>
          <w:ilvl w:val="0"/>
          <w:numId w:val="1804"/>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 на уровне начального общего образования.</w:t>
      </w:r>
    </w:p>
    <w:p w:rsidR="007B2101" w:rsidRPr="00725098" w:rsidRDefault="007B2101" w:rsidP="009501C3">
      <w:pPr>
        <w:numPr>
          <w:ilvl w:val="0"/>
          <w:numId w:val="1806"/>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7B2101" w:rsidRPr="00725098" w:rsidRDefault="007B2101" w:rsidP="009501C3">
      <w:pPr>
        <w:numPr>
          <w:ilvl w:val="0"/>
          <w:numId w:val="1806"/>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7B2101" w:rsidRPr="00725098" w:rsidRDefault="007B2101" w:rsidP="009501C3">
      <w:pPr>
        <w:numPr>
          <w:ilvl w:val="0"/>
          <w:numId w:val="1806"/>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способный воспринимать и чувствовать прекрасное в быту, природе, искусстве, творчестве людей;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и уважение к отечественной и мировой художественной культуре;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стремление к самовыражению в разных видах художественной деятельности, искусстве.</w:t>
      </w:r>
    </w:p>
    <w:p w:rsidR="007B2101" w:rsidRPr="00725098" w:rsidRDefault="007B2101" w:rsidP="009501C3">
      <w:pPr>
        <w:numPr>
          <w:ilvl w:val="0"/>
          <w:numId w:val="1806"/>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7B2101" w:rsidRPr="00725098" w:rsidRDefault="007B2101"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труда в жизни человека, семьи, общества;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к разным профессиям;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участвующий в различных видах доступного по возрасту труда, трудовой деятельности.</w:t>
      </w:r>
    </w:p>
    <w:p w:rsidR="007B2101" w:rsidRPr="00725098" w:rsidRDefault="007B2101"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готовность в своей деятельности придерживаться экологических</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норм.</w:t>
      </w:r>
    </w:p>
    <w:p w:rsidR="007B2101" w:rsidRPr="00725098" w:rsidRDefault="007B2101"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170.3. Содержательный раздел.</w:t>
      </w:r>
    </w:p>
    <w:p w:rsidR="007B2101" w:rsidRPr="00725098" w:rsidRDefault="007B2101" w:rsidP="009501C3">
      <w:pPr>
        <w:numPr>
          <w:ilvl w:val="0"/>
          <w:numId w:val="1807"/>
        </w:numPr>
        <w:tabs>
          <w:tab w:val="left" w:pos="1792"/>
        </w:tabs>
        <w:spacing w:line="480" w:lineRule="exact"/>
        <w:ind w:firstLine="760"/>
        <w:jc w:val="both"/>
        <w:rPr>
          <w:rFonts w:ascii="Times New Roman" w:hAnsi="Times New Roman" w:cs="Times New Roman"/>
        </w:rPr>
      </w:pPr>
      <w:r w:rsidRPr="00725098">
        <w:rPr>
          <w:rFonts w:ascii="Times New Roman" w:hAnsi="Times New Roman" w:cs="Times New Roman"/>
        </w:rPr>
        <w:t>Уклад образовательной организации.</w:t>
      </w:r>
    </w:p>
    <w:p w:rsidR="007B2101" w:rsidRPr="00725098" w:rsidRDefault="007B2101" w:rsidP="009501C3">
      <w:pPr>
        <w:numPr>
          <w:ilvl w:val="0"/>
          <w:numId w:val="1808"/>
        </w:numPr>
        <w:tabs>
          <w:tab w:val="left" w:pos="1973"/>
        </w:tabs>
        <w:spacing w:line="480" w:lineRule="exact"/>
        <w:ind w:firstLine="760"/>
        <w:jc w:val="both"/>
        <w:rPr>
          <w:rFonts w:ascii="Times New Roman" w:hAnsi="Times New Roman" w:cs="Times New Roman"/>
        </w:rPr>
      </w:pPr>
      <w:r>
        <w:rPr>
          <w:rFonts w:ascii="Times New Roman" w:hAnsi="Times New Roman" w:cs="Times New Roman"/>
        </w:rPr>
        <w:t>О</w:t>
      </w:r>
      <w:r w:rsidRPr="00725098">
        <w:rPr>
          <w:rFonts w:ascii="Times New Roman" w:hAnsi="Times New Roman" w:cs="Times New Roman"/>
        </w:rPr>
        <w:t>сновные особенности уклада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B2101" w:rsidRPr="00725098" w:rsidRDefault="007B2101" w:rsidP="009501C3">
      <w:pPr>
        <w:numPr>
          <w:ilvl w:val="0"/>
          <w:numId w:val="1808"/>
        </w:numPr>
        <w:tabs>
          <w:tab w:val="left" w:pos="1987"/>
        </w:tabs>
        <w:spacing w:line="480" w:lineRule="exact"/>
        <w:ind w:firstLine="760"/>
        <w:jc w:val="both"/>
        <w:rPr>
          <w:rFonts w:ascii="Times New Roman" w:hAnsi="Times New Roman" w:cs="Times New Roman"/>
        </w:rPr>
      </w:pPr>
      <w:r w:rsidRPr="00725098">
        <w:rPr>
          <w:rFonts w:ascii="Times New Roman" w:hAnsi="Times New Roman" w:cs="Times New Roman"/>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B2101" w:rsidRPr="00725098" w:rsidRDefault="007B2101" w:rsidP="009501C3">
      <w:pPr>
        <w:numPr>
          <w:ilvl w:val="0"/>
          <w:numId w:val="1808"/>
        </w:numPr>
        <w:tabs>
          <w:tab w:val="left" w:pos="2003"/>
        </w:tabs>
        <w:spacing w:line="480" w:lineRule="exact"/>
        <w:ind w:firstLine="760"/>
        <w:jc w:val="both"/>
        <w:rPr>
          <w:rFonts w:ascii="Times New Roman" w:hAnsi="Times New Roman" w:cs="Times New Roman"/>
        </w:rPr>
      </w:pPr>
      <w:r w:rsidRPr="00725098">
        <w:rPr>
          <w:rFonts w:ascii="Times New Roman" w:hAnsi="Times New Roman" w:cs="Times New Roman"/>
        </w:rPr>
        <w:t>Основные характеристики (целесообразно учитывать в описании):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основные вехи истории образовательной организации, выдающиеся события,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деятели в её истории;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цель образовательной организации в самосознании её педагогического коллектива;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традиции и ритуалы, символика, особые нормы этикета в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B2101" w:rsidRPr="00725098" w:rsidRDefault="007B2101" w:rsidP="009501C3">
      <w:pPr>
        <w:numPr>
          <w:ilvl w:val="0"/>
          <w:numId w:val="1808"/>
        </w:numPr>
        <w:tabs>
          <w:tab w:val="left" w:pos="1945"/>
        </w:tabs>
        <w:spacing w:line="480" w:lineRule="exact"/>
        <w:ind w:firstLine="760"/>
        <w:rPr>
          <w:rFonts w:ascii="Times New Roman" w:hAnsi="Times New Roman" w:cs="Times New Roman"/>
        </w:rPr>
      </w:pPr>
      <w:r w:rsidRPr="00725098">
        <w:rPr>
          <w:rFonts w:ascii="Times New Roman" w:hAnsi="Times New Roman" w:cs="Times New Roman"/>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наличие вариативных учебных курсов, практик гражданской, духовно</w:t>
      </w:r>
      <w:r w:rsidRPr="00725098">
        <w:rPr>
          <w:rFonts w:ascii="Times New Roman" w:hAnsi="Times New Roman" w:cs="Times New Roman"/>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170.3.2. Виды, формы и содержание воспитательной деятельности.</w:t>
      </w:r>
    </w:p>
    <w:p w:rsidR="007B2101" w:rsidRPr="00725098" w:rsidRDefault="007B2101" w:rsidP="009501C3">
      <w:pPr>
        <w:numPr>
          <w:ilvl w:val="0"/>
          <w:numId w:val="1809"/>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7B2101" w:rsidRPr="00725098" w:rsidRDefault="007B2101" w:rsidP="009501C3">
      <w:pPr>
        <w:numPr>
          <w:ilvl w:val="0"/>
          <w:numId w:val="1809"/>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B2101" w:rsidRPr="00725098" w:rsidRDefault="007B2101" w:rsidP="009501C3">
      <w:pPr>
        <w:numPr>
          <w:ilvl w:val="0"/>
          <w:numId w:val="1809"/>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«Урочная деятельность».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B2101" w:rsidRPr="00725098" w:rsidRDefault="007B2101" w:rsidP="009976A4">
      <w:pPr>
        <w:tabs>
          <w:tab w:val="left" w:pos="4373"/>
        </w:tabs>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исследовательской деятельности обучающихся, планирование и выполнение</w:t>
      </w:r>
      <w:r w:rsidRPr="00725098">
        <w:rPr>
          <w:rFonts w:ascii="Times New Roman" w:hAnsi="Times New Roman" w:cs="Times New Roman"/>
        </w:rPr>
        <w:tab/>
        <w:t>индивидуальных и групповых проектов</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воспитательной направленности.</w:t>
      </w:r>
    </w:p>
    <w:p w:rsidR="007B2101" w:rsidRPr="00725098" w:rsidRDefault="007B2101" w:rsidP="009501C3">
      <w:pPr>
        <w:numPr>
          <w:ilvl w:val="0"/>
          <w:numId w:val="1809"/>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«Внеурочная деятельность».</w:t>
      </w:r>
    </w:p>
    <w:p w:rsidR="007B2101" w:rsidRPr="00725098" w:rsidRDefault="007B2101" w:rsidP="009976A4">
      <w:pPr>
        <w:tabs>
          <w:tab w:val="left" w:pos="2520"/>
        </w:tabs>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725098">
        <w:rPr>
          <w:rFonts w:ascii="Times New Roman" w:hAnsi="Times New Roman" w:cs="Times New Roman"/>
        </w:rPr>
        <w:tab/>
        <w:t>в рамках внеурочной деятельности, реализуемые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познавательной, научной, исследовательской, просветительской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B2101" w:rsidRPr="00725098" w:rsidRDefault="007B2101" w:rsidP="009976A4">
      <w:pPr>
        <w:spacing w:line="480" w:lineRule="exact"/>
        <w:ind w:left="760" w:right="1920"/>
        <w:rPr>
          <w:rFonts w:ascii="Times New Roman" w:hAnsi="Times New Roman" w:cs="Times New Roman"/>
        </w:rPr>
      </w:pPr>
      <w:r w:rsidRPr="00725098">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7B2101" w:rsidRPr="00725098" w:rsidRDefault="007B2101" w:rsidP="009501C3">
      <w:pPr>
        <w:numPr>
          <w:ilvl w:val="0"/>
          <w:numId w:val="1809"/>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t>Модуль «Классное руководство».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планирование и проведение классных часов целевой воспитательной тематической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в классе праздников, конкурсов, соревнований и других мероприятий.</w:t>
      </w:r>
    </w:p>
    <w:p w:rsidR="007B2101" w:rsidRPr="00725098" w:rsidRDefault="007B2101" w:rsidP="009501C3">
      <w:pPr>
        <w:numPr>
          <w:ilvl w:val="0"/>
          <w:numId w:val="1809"/>
        </w:numPr>
        <w:tabs>
          <w:tab w:val="left" w:pos="1966"/>
        </w:tabs>
        <w:spacing w:line="480" w:lineRule="exact"/>
        <w:ind w:firstLine="760"/>
        <w:jc w:val="both"/>
        <w:rPr>
          <w:rFonts w:ascii="Times New Roman" w:hAnsi="Times New Roman" w:cs="Times New Roman"/>
        </w:rPr>
      </w:pPr>
      <w:r w:rsidRPr="00725098">
        <w:rPr>
          <w:rFonts w:ascii="Times New Roman" w:hAnsi="Times New Roman" w:cs="Times New Roman"/>
        </w:rPr>
        <w:t>Модуль «Основные школьные дела».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мире;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B2101" w:rsidRPr="00725098" w:rsidRDefault="007B2101" w:rsidP="009501C3">
      <w:pPr>
        <w:numPr>
          <w:ilvl w:val="0"/>
          <w:numId w:val="1809"/>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«Внешкольные мероприятия».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B2101" w:rsidRPr="00725098" w:rsidRDefault="007B2101" w:rsidP="009501C3">
      <w:pPr>
        <w:numPr>
          <w:ilvl w:val="0"/>
          <w:numId w:val="1809"/>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7B2101" w:rsidRPr="00725098" w:rsidRDefault="007B2101" w:rsidP="009501C3">
      <w:pPr>
        <w:numPr>
          <w:ilvl w:val="0"/>
          <w:numId w:val="1809"/>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Модуль «Взаимодействие с родителями (законными представителями)».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B2101" w:rsidRPr="00725098" w:rsidRDefault="007B2101" w:rsidP="009501C3">
      <w:pPr>
        <w:numPr>
          <w:ilvl w:val="0"/>
          <w:numId w:val="1810"/>
        </w:numPr>
        <w:tabs>
          <w:tab w:val="left" w:pos="2085"/>
        </w:tabs>
        <w:spacing w:line="480" w:lineRule="exact"/>
        <w:ind w:firstLine="740"/>
        <w:jc w:val="both"/>
        <w:rPr>
          <w:rFonts w:ascii="Times New Roman" w:hAnsi="Times New Roman" w:cs="Times New Roman"/>
        </w:rPr>
      </w:pPr>
      <w:r w:rsidRPr="00725098">
        <w:rPr>
          <w:rFonts w:ascii="Times New Roman" w:hAnsi="Times New Roman" w:cs="Times New Roman"/>
        </w:rPr>
        <w:t>Модуль «Самоуправление».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защиту органами ученического самоуправления законных интересов и прав обучающихся;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B2101" w:rsidRPr="00725098" w:rsidRDefault="007B2101"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«Профилактика и безопасность».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B2101" w:rsidRPr="00725098" w:rsidRDefault="007B2101"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«Социальное партнёрство».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B2101" w:rsidRPr="00725098" w:rsidRDefault="007B2101"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«Профориентация».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участие в работе всероссийских профориентационных проектов;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B2101" w:rsidRPr="00725098" w:rsidRDefault="007B2101" w:rsidP="009501C3">
      <w:pPr>
        <w:numPr>
          <w:ilvl w:val="0"/>
          <w:numId w:val="1811"/>
        </w:numPr>
        <w:tabs>
          <w:tab w:val="left" w:pos="1553"/>
        </w:tabs>
        <w:spacing w:line="480" w:lineRule="exact"/>
        <w:ind w:firstLine="760"/>
        <w:jc w:val="both"/>
        <w:rPr>
          <w:rFonts w:ascii="Times New Roman" w:hAnsi="Times New Roman" w:cs="Times New Roman"/>
        </w:rPr>
      </w:pPr>
      <w:r w:rsidRPr="00725098">
        <w:rPr>
          <w:rFonts w:ascii="Times New Roman" w:hAnsi="Times New Roman" w:cs="Times New Roman"/>
        </w:rPr>
        <w:t>Организационный раздел.</w:t>
      </w:r>
    </w:p>
    <w:p w:rsidR="007B2101" w:rsidRPr="00725098" w:rsidRDefault="007B2101" w:rsidP="009501C3">
      <w:pPr>
        <w:numPr>
          <w:ilvl w:val="0"/>
          <w:numId w:val="1812"/>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t>Кадровое обеспечение.</w:t>
      </w:r>
    </w:p>
    <w:p w:rsidR="007B2101" w:rsidRPr="00725098" w:rsidRDefault="007B2101" w:rsidP="009976A4">
      <w:pPr>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Pr="00725098">
        <w:rPr>
          <w:rFonts w:ascii="Times New Roman" w:hAnsi="Times New Roman" w:cs="Times New Roman"/>
        </w:rPr>
        <w:t xml:space="preserve"> представлены решен</w:t>
      </w:r>
      <w:r>
        <w:rPr>
          <w:rFonts w:ascii="Times New Roman" w:hAnsi="Times New Roman" w:cs="Times New Roman"/>
        </w:rPr>
        <w:t>ия</w:t>
      </w:r>
      <w:r w:rsidRPr="00725098">
        <w:rPr>
          <w:rFonts w:ascii="Times New Roman" w:hAnsi="Times New Roman" w:cs="Times New Roman"/>
        </w:rPr>
        <w:t>,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w:t>
      </w:r>
      <w:r>
        <w:rPr>
          <w:rFonts w:ascii="Times New Roman" w:hAnsi="Times New Roman" w:cs="Times New Roman"/>
        </w:rPr>
        <w:t>в в сфере воспитания; психолого-</w:t>
      </w:r>
      <w:r w:rsidRPr="00725098">
        <w:rPr>
          <w:rFonts w:ascii="Times New Roman" w:hAnsi="Times New Roman" w:cs="Times New Roman"/>
        </w:rPr>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B2101" w:rsidRPr="00725098" w:rsidRDefault="007B2101" w:rsidP="009501C3">
      <w:pPr>
        <w:numPr>
          <w:ilvl w:val="0"/>
          <w:numId w:val="1812"/>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t>Нормативно-методическое обеспечение.</w:t>
      </w:r>
    </w:p>
    <w:p w:rsidR="007B2101" w:rsidRPr="00725098" w:rsidRDefault="007B2101" w:rsidP="00E05441">
      <w:pPr>
        <w:tabs>
          <w:tab w:val="left" w:pos="619"/>
        </w:tabs>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Pr="00725098">
        <w:rPr>
          <w:rFonts w:ascii="Times New Roman" w:hAnsi="Times New Roman" w:cs="Times New Roman"/>
        </w:rPr>
        <w:t xml:space="preserve"> представлены решения на уровне образовательной организации по принятию, внесению изменений в</w:t>
      </w:r>
      <w:r w:rsidRPr="00725098">
        <w:rPr>
          <w:rFonts w:ascii="Times New Roman" w:hAnsi="Times New Roman" w:cs="Times New Roman"/>
        </w:rPr>
        <w:tab/>
        <w:t>должностные инструкции педагогических работников по вопросам</w:t>
      </w:r>
      <w:r>
        <w:rPr>
          <w:rFonts w:ascii="Times New Roman" w:hAnsi="Times New Roman" w:cs="Times New Roman"/>
        </w:rPr>
        <w:t xml:space="preserve"> </w:t>
      </w:r>
      <w:r w:rsidRPr="00725098">
        <w:rPr>
          <w:rFonts w:ascii="Times New Roman" w:hAnsi="Times New Roman" w:cs="Times New Roman"/>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725098">
        <w:rPr>
          <w:rFonts w:ascii="Times New Roman" w:hAnsi="Times New Roman" w:cs="Times New Roman"/>
        </w:rPr>
        <w:tab/>
        <w:t>нормативному, методическому обеспечению воспитательной</w:t>
      </w:r>
      <w:r>
        <w:rPr>
          <w:rFonts w:ascii="Times New Roman" w:hAnsi="Times New Roman" w:cs="Times New Roman"/>
        </w:rPr>
        <w:t xml:space="preserve"> </w:t>
      </w:r>
      <w:r w:rsidRPr="00725098">
        <w:rPr>
          <w:rFonts w:ascii="Times New Roman" w:hAnsi="Times New Roman" w:cs="Times New Roman"/>
        </w:rPr>
        <w:t>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7B2101" w:rsidRPr="00725098" w:rsidRDefault="007B2101" w:rsidP="009501C3">
      <w:pPr>
        <w:numPr>
          <w:ilvl w:val="0"/>
          <w:numId w:val="1812"/>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t>Требования к условиям работы с обучающимися с особыми образовательными потребностями.</w:t>
      </w:r>
    </w:p>
    <w:p w:rsidR="007B2101" w:rsidRPr="00725098" w:rsidRDefault="007B2101" w:rsidP="009501C3">
      <w:pPr>
        <w:numPr>
          <w:ilvl w:val="0"/>
          <w:numId w:val="1813"/>
        </w:numPr>
        <w:tabs>
          <w:tab w:val="left" w:pos="1945"/>
        </w:tabs>
        <w:spacing w:line="480" w:lineRule="exact"/>
        <w:ind w:firstLine="760"/>
        <w:jc w:val="both"/>
        <w:rPr>
          <w:rFonts w:ascii="Times New Roman" w:hAnsi="Times New Roman" w:cs="Times New Roman"/>
        </w:rPr>
      </w:pPr>
      <w:r>
        <w:rPr>
          <w:rFonts w:ascii="Times New Roman" w:hAnsi="Times New Roman" w:cs="Times New Roman"/>
        </w:rPr>
        <w:t>Данный раздел наполнен</w:t>
      </w:r>
      <w:r w:rsidRPr="00725098">
        <w:rPr>
          <w:rFonts w:ascii="Times New Roman" w:hAnsi="Times New Roman" w:cs="Times New Roman"/>
        </w:rPr>
        <w:t xml:space="preserve">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B2101" w:rsidRPr="00725098" w:rsidRDefault="007B2101"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B2101" w:rsidRPr="00725098" w:rsidRDefault="007B2101"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Особыми задачами воспитания обучающихся с особыми образовательными потребностями являются: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725098">
        <w:rPr>
          <w:rFonts w:ascii="Times New Roman" w:hAnsi="Times New Roman" w:cs="Times New Roman"/>
        </w:rPr>
        <w:softHyphen/>
        <w:t>социальной компетентности.</w:t>
      </w:r>
    </w:p>
    <w:p w:rsidR="007B2101" w:rsidRPr="00725098" w:rsidRDefault="007B2101"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При организации воспитания обучающихся с особыми образоват</w:t>
      </w:r>
      <w:r>
        <w:rPr>
          <w:rFonts w:ascii="Times New Roman" w:hAnsi="Times New Roman" w:cs="Times New Roman"/>
        </w:rPr>
        <w:t>ельными потребностями педагогический коллектив ориентируется</w:t>
      </w:r>
      <w:r w:rsidRPr="00725098">
        <w:rPr>
          <w:rFonts w:ascii="Times New Roman" w:hAnsi="Times New Roman" w:cs="Times New Roman"/>
        </w:rPr>
        <w:t xml:space="preserve"> на: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7B2101" w:rsidRPr="00725098" w:rsidRDefault="007B2101" w:rsidP="009501C3">
      <w:pPr>
        <w:numPr>
          <w:ilvl w:val="0"/>
          <w:numId w:val="1812"/>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социальной успешности и проявлений активной жизненной позиции обучающихся.</w:t>
      </w:r>
    </w:p>
    <w:p w:rsidR="007B2101" w:rsidRPr="00725098" w:rsidRDefault="007B2101" w:rsidP="009501C3">
      <w:pPr>
        <w:numPr>
          <w:ilvl w:val="0"/>
          <w:numId w:val="1814"/>
        </w:numPr>
        <w:pBdr>
          <w:top w:val="single" w:sz="4" w:space="1" w:color="auto"/>
          <w:left w:val="single" w:sz="4" w:space="4" w:color="auto"/>
          <w:bottom w:val="single" w:sz="4" w:space="1" w:color="auto"/>
          <w:right w:val="single" w:sz="4" w:space="4" w:color="auto"/>
        </w:pBd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B2101" w:rsidRPr="00725098" w:rsidRDefault="007B2101" w:rsidP="009501C3">
      <w:pPr>
        <w:numPr>
          <w:ilvl w:val="0"/>
          <w:numId w:val="1814"/>
        </w:numPr>
        <w:pBdr>
          <w:top w:val="single" w:sz="4" w:space="1" w:color="auto"/>
          <w:left w:val="single" w:sz="4" w:space="4" w:color="auto"/>
          <w:bottom w:val="single" w:sz="4" w:space="1" w:color="auto"/>
          <w:right w:val="single" w:sz="4" w:space="4" w:color="auto"/>
        </w:pBd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rsidR="007B2101" w:rsidRPr="00725098" w:rsidRDefault="007B2101"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7B2101" w:rsidRPr="00725098" w:rsidRDefault="007B2101" w:rsidP="009501C3">
      <w:pPr>
        <w:numPr>
          <w:ilvl w:val="0"/>
          <w:numId w:val="1814"/>
        </w:numPr>
        <w:tabs>
          <w:tab w:val="left" w:pos="1969"/>
        </w:tabs>
        <w:spacing w:line="480" w:lineRule="exact"/>
        <w:ind w:firstLine="760"/>
        <w:jc w:val="both"/>
        <w:rPr>
          <w:rFonts w:ascii="Times New Roman" w:hAnsi="Times New Roman" w:cs="Times New Roman"/>
        </w:rPr>
      </w:pPr>
      <w:r w:rsidRPr="00725098">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B2101" w:rsidRPr="00725098" w:rsidRDefault="007B2101" w:rsidP="009501C3">
      <w:pPr>
        <w:numPr>
          <w:ilvl w:val="0"/>
          <w:numId w:val="1814"/>
        </w:numPr>
        <w:tabs>
          <w:tab w:val="left" w:pos="1960"/>
        </w:tabs>
        <w:spacing w:line="480" w:lineRule="exact"/>
        <w:ind w:firstLine="760"/>
        <w:jc w:val="both"/>
        <w:rPr>
          <w:rFonts w:ascii="Times New Roman" w:hAnsi="Times New Roman" w:cs="Times New Roman"/>
        </w:rPr>
      </w:pPr>
      <w:r w:rsidRPr="00725098">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B2101" w:rsidRPr="00725098" w:rsidRDefault="007B2101" w:rsidP="009501C3">
      <w:pPr>
        <w:numPr>
          <w:ilvl w:val="0"/>
          <w:numId w:val="1814"/>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Рейтинги формируются через размещение имен (фамилий)</w:t>
      </w:r>
    </w:p>
    <w:p w:rsidR="007B2101" w:rsidRPr="00725098" w:rsidRDefault="007B2101"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обучающихся или названий</w:t>
      </w:r>
      <w:r w:rsidRPr="00725098">
        <w:rPr>
          <w:rFonts w:ascii="Times New Roman" w:hAnsi="Times New Roman" w:cs="Times New Roman"/>
        </w:rPr>
        <w:tab/>
        <w:t>(номеров) групп</w:t>
      </w:r>
      <w:r w:rsidRPr="00725098">
        <w:rPr>
          <w:rFonts w:ascii="Times New Roman" w:hAnsi="Times New Roman" w:cs="Times New Roman"/>
        </w:rPr>
        <w:tab/>
        <w:t>обучающихся, классов</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последовательности, определяемой их успешностью, достижениями.</w:t>
      </w:r>
    </w:p>
    <w:p w:rsidR="007B2101" w:rsidRPr="00725098" w:rsidRDefault="007B2101" w:rsidP="009501C3">
      <w:pPr>
        <w:numPr>
          <w:ilvl w:val="0"/>
          <w:numId w:val="1814"/>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Благотворительная поддержка обучающихся, групп обучающихся</w:t>
      </w:r>
    </w:p>
    <w:p w:rsidR="007B2101" w:rsidRPr="00725098" w:rsidRDefault="007B2101"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(классов) может заключаться</w:t>
      </w:r>
      <w:r w:rsidRPr="00725098">
        <w:rPr>
          <w:rFonts w:ascii="Times New Roman" w:hAnsi="Times New Roman" w:cs="Times New Roman"/>
        </w:rPr>
        <w:tab/>
        <w:t>в материальной</w:t>
      </w:r>
      <w:r w:rsidRPr="00725098">
        <w:rPr>
          <w:rFonts w:ascii="Times New Roman" w:hAnsi="Times New Roman" w:cs="Times New Roman"/>
        </w:rPr>
        <w:tab/>
        <w:t>поддержке проведения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Благотворительность предусматривает публичную презентацию благотворителей и их деятельности.</w:t>
      </w:r>
    </w:p>
    <w:p w:rsidR="007B2101" w:rsidRPr="00725098" w:rsidRDefault="007B2101" w:rsidP="009501C3">
      <w:pPr>
        <w:numPr>
          <w:ilvl w:val="0"/>
          <w:numId w:val="1814"/>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170.4.5. Анализ воспитательного процесса.</w:t>
      </w:r>
    </w:p>
    <w:p w:rsidR="007B2101" w:rsidRPr="00725098" w:rsidRDefault="007B2101" w:rsidP="009501C3">
      <w:pPr>
        <w:numPr>
          <w:ilvl w:val="0"/>
          <w:numId w:val="1815"/>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B2101" w:rsidRPr="00725098" w:rsidRDefault="007B2101" w:rsidP="009501C3">
      <w:pPr>
        <w:numPr>
          <w:ilvl w:val="0"/>
          <w:numId w:val="1815"/>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7B2101" w:rsidRPr="00725098" w:rsidRDefault="007B2101" w:rsidP="009501C3">
      <w:pPr>
        <w:numPr>
          <w:ilvl w:val="0"/>
          <w:numId w:val="1815"/>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t>Основные принципы самоанализа воспитательной работы:</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взаимное уважение всех участников образовательных отношений;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приоритет анализа сущностных сторон воспитания ориентирует на изучение</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B2101" w:rsidRPr="00725098" w:rsidRDefault="007B2101" w:rsidP="009976A4">
      <w:pPr>
        <w:tabs>
          <w:tab w:val="center" w:pos="3876"/>
          <w:tab w:val="right" w:pos="8979"/>
          <w:tab w:val="right" w:pos="10177"/>
        </w:tabs>
        <w:spacing w:line="490" w:lineRule="exact"/>
        <w:ind w:firstLine="760"/>
        <w:rPr>
          <w:rFonts w:ascii="Times New Roman" w:hAnsi="Times New Roman" w:cs="Times New Roman"/>
        </w:rPr>
      </w:pPr>
      <w:r w:rsidRPr="00725098">
        <w:rPr>
          <w:rFonts w:ascii="Times New Roman" w:hAnsi="Times New Roman" w:cs="Times New Roman"/>
        </w:rPr>
        <w:t>распределённая</w:t>
      </w:r>
      <w:r w:rsidRPr="00725098">
        <w:rPr>
          <w:rFonts w:ascii="Times New Roman" w:hAnsi="Times New Roman" w:cs="Times New Roman"/>
        </w:rPr>
        <w:tab/>
        <w:t>ответственность</w:t>
      </w:r>
      <w:r w:rsidRPr="00725098">
        <w:rPr>
          <w:rFonts w:ascii="Times New Roman" w:hAnsi="Times New Roman" w:cs="Times New Roman"/>
        </w:rPr>
        <w:tab/>
        <w:t>за результаты личностного</w:t>
      </w:r>
      <w:r w:rsidRPr="00725098">
        <w:rPr>
          <w:rFonts w:ascii="Times New Roman" w:hAnsi="Times New Roman" w:cs="Times New Roman"/>
        </w:rPr>
        <w:tab/>
        <w:t>развития</w:t>
      </w:r>
    </w:p>
    <w:p w:rsidR="007B2101" w:rsidRPr="00725098" w:rsidRDefault="007B2101" w:rsidP="00A27150">
      <w:pPr>
        <w:tabs>
          <w:tab w:val="left" w:pos="734"/>
          <w:tab w:val="center" w:pos="3876"/>
          <w:tab w:val="right" w:pos="8979"/>
          <w:tab w:val="right" w:pos="10177"/>
        </w:tabs>
        <w:spacing w:line="490" w:lineRule="exact"/>
        <w:rPr>
          <w:rFonts w:ascii="Times New Roman" w:hAnsi="Times New Roman" w:cs="Times New Roman"/>
        </w:rPr>
      </w:pPr>
      <w:r w:rsidRPr="00725098">
        <w:rPr>
          <w:rFonts w:ascii="Times New Roman" w:hAnsi="Times New Roman" w:cs="Times New Roman"/>
        </w:rPr>
        <w:t>обучающихся ориентирует на понимание того, что личностное развитие - это</w:t>
      </w:r>
      <w:r w:rsidRPr="00725098">
        <w:rPr>
          <w:rFonts w:ascii="Times New Roman" w:hAnsi="Times New Roman" w:cs="Times New Roman"/>
        </w:rPr>
        <w:tab/>
        <w:t>результат как</w:t>
      </w:r>
      <w:r w:rsidRPr="00725098">
        <w:rPr>
          <w:rFonts w:ascii="Times New Roman" w:hAnsi="Times New Roman" w:cs="Times New Roman"/>
        </w:rPr>
        <w:tab/>
        <w:t>организова</w:t>
      </w:r>
      <w:r>
        <w:rPr>
          <w:rFonts w:ascii="Times New Roman" w:hAnsi="Times New Roman" w:cs="Times New Roman"/>
        </w:rPr>
        <w:t>нного</w:t>
      </w:r>
      <w:r>
        <w:rPr>
          <w:rFonts w:ascii="Times New Roman" w:hAnsi="Times New Roman" w:cs="Times New Roman"/>
        </w:rPr>
        <w:tab/>
        <w:t xml:space="preserve">социального воспитания, в </w:t>
      </w:r>
      <w:r w:rsidRPr="00725098">
        <w:rPr>
          <w:rFonts w:ascii="Times New Roman" w:hAnsi="Times New Roman" w:cs="Times New Roman"/>
        </w:rPr>
        <w:t>котором</w:t>
      </w:r>
      <w:r>
        <w:rPr>
          <w:rFonts w:ascii="Times New Roman" w:hAnsi="Times New Roman" w:cs="Times New Roman"/>
        </w:rPr>
        <w:t xml:space="preserve"> </w:t>
      </w:r>
      <w:r w:rsidRPr="00725098">
        <w:rPr>
          <w:rFonts w:ascii="Times New Roman" w:hAnsi="Times New Roman" w:cs="Times New Roman"/>
        </w:rPr>
        <w:t>образовательная организация участвует наряду с другими социальными институтами, так и стихийной социализации, и саморазвития.</w:t>
      </w:r>
    </w:p>
    <w:p w:rsidR="007B2101" w:rsidRPr="00725098" w:rsidRDefault="007B2101" w:rsidP="00A27150">
      <w:pPr>
        <w:numPr>
          <w:ilvl w:val="0"/>
          <w:numId w:val="1815"/>
        </w:numPr>
        <w:spacing w:line="490" w:lineRule="exact"/>
        <w:ind w:firstLine="760"/>
        <w:jc w:val="both"/>
        <w:rPr>
          <w:rFonts w:ascii="Times New Roman" w:hAnsi="Times New Roman" w:cs="Times New Roman"/>
        </w:rPr>
      </w:pPr>
      <w:r>
        <w:rPr>
          <w:rFonts w:ascii="Times New Roman" w:hAnsi="Times New Roman" w:cs="Times New Roman"/>
        </w:rPr>
        <w:t xml:space="preserve"> Основные направления </w:t>
      </w:r>
      <w:r w:rsidRPr="00725098">
        <w:rPr>
          <w:rFonts w:ascii="Times New Roman" w:hAnsi="Times New Roman" w:cs="Times New Roman"/>
        </w:rPr>
        <w:t>анализа воспитательного процесса</w:t>
      </w:r>
    </w:p>
    <w:p w:rsidR="007B2101" w:rsidRPr="00725098" w:rsidRDefault="007B2101" w:rsidP="00A27150">
      <w:pPr>
        <w:tabs>
          <w:tab w:val="left" w:pos="5334"/>
        </w:tabs>
        <w:spacing w:line="490" w:lineRule="exact"/>
        <w:rPr>
          <w:rFonts w:ascii="Times New Roman" w:hAnsi="Times New Roman" w:cs="Times New Roman"/>
        </w:rPr>
      </w:pPr>
      <w:r>
        <w:rPr>
          <w:rFonts w:ascii="Times New Roman" w:hAnsi="Times New Roman" w:cs="Times New Roman"/>
        </w:rPr>
        <w:t xml:space="preserve">(предложенные направления можно </w:t>
      </w:r>
      <w:r w:rsidRPr="00725098">
        <w:rPr>
          <w:rFonts w:ascii="Times New Roman" w:hAnsi="Times New Roman" w:cs="Times New Roman"/>
        </w:rPr>
        <w:t>уточнять, корректировать, исходя</w:t>
      </w:r>
      <w:r>
        <w:rPr>
          <w:rFonts w:ascii="Times New Roman" w:hAnsi="Times New Roman" w:cs="Times New Roman"/>
        </w:rPr>
        <w:t xml:space="preserve">  </w:t>
      </w:r>
      <w:r w:rsidRPr="00725098">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7B2101" w:rsidRPr="00725098" w:rsidRDefault="007B2101"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Результаты воспитания, социализации и саморазвития обучающихся.</w:t>
      </w:r>
    </w:p>
    <w:p w:rsidR="007B2101" w:rsidRPr="00725098" w:rsidRDefault="007B2101" w:rsidP="009501C3">
      <w:pPr>
        <w:numPr>
          <w:ilvl w:val="0"/>
          <w:numId w:val="1815"/>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7B2101" w:rsidRPr="00725098" w:rsidRDefault="007B2101" w:rsidP="00A27150">
      <w:pPr>
        <w:numPr>
          <w:ilvl w:val="0"/>
          <w:numId w:val="1815"/>
        </w:numPr>
        <w:tabs>
          <w:tab w:val="left" w:pos="2030"/>
          <w:tab w:val="center" w:pos="3876"/>
          <w:tab w:val="right" w:pos="8979"/>
          <w:tab w:val="right" w:pos="10177"/>
        </w:tabs>
        <w:spacing w:line="490" w:lineRule="exact"/>
        <w:ind w:firstLine="760"/>
        <w:jc w:val="both"/>
        <w:rPr>
          <w:rFonts w:ascii="Times New Roman" w:hAnsi="Times New Roman" w:cs="Times New Roman"/>
        </w:rPr>
      </w:pPr>
      <w:r>
        <w:rPr>
          <w:rFonts w:ascii="Times New Roman" w:hAnsi="Times New Roman" w:cs="Times New Roman"/>
        </w:rPr>
        <w:t>Анализ</w:t>
      </w:r>
      <w:r>
        <w:rPr>
          <w:rFonts w:ascii="Times New Roman" w:hAnsi="Times New Roman" w:cs="Times New Roman"/>
        </w:rPr>
        <w:tab/>
        <w:t xml:space="preserve">проводится классными руководителями </w:t>
      </w:r>
      <w:r w:rsidRPr="00725098">
        <w:rPr>
          <w:rFonts w:ascii="Times New Roman" w:hAnsi="Times New Roman" w:cs="Times New Roman"/>
        </w:rPr>
        <w:t>вместе</w:t>
      </w:r>
      <w:r>
        <w:rPr>
          <w:rFonts w:ascii="Times New Roman" w:hAnsi="Times New Roman" w:cs="Times New Roman"/>
        </w:rPr>
        <w:t xml:space="preserve"> </w:t>
      </w:r>
      <w:r w:rsidRPr="00725098">
        <w:rPr>
          <w:rFonts w:ascii="Times New Roman" w:hAnsi="Times New Roman" w:cs="Times New Roman"/>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B2101" w:rsidRPr="00725098" w:rsidRDefault="007B2101"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B2101" w:rsidRPr="00725098" w:rsidRDefault="007B2101"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Внимание педагогических работников сосредоточивается на вопросах:</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в личностном развитии обучающихся, которые удалось решить за прошедший учебный год;</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которые решить не удалось и почему;</w:t>
      </w:r>
    </w:p>
    <w:p w:rsidR="007B2101" w:rsidRPr="00725098" w:rsidRDefault="007B2101" w:rsidP="009976A4">
      <w:pPr>
        <w:spacing w:line="490" w:lineRule="exact"/>
        <w:ind w:firstLine="760"/>
        <w:rPr>
          <w:rFonts w:ascii="Times New Roman" w:hAnsi="Times New Roman" w:cs="Times New Roman"/>
        </w:rPr>
      </w:pPr>
      <w:r w:rsidRPr="00725098">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rsidR="007B2101" w:rsidRPr="00725098" w:rsidRDefault="007B2101" w:rsidP="009501C3">
      <w:pPr>
        <w:numPr>
          <w:ilvl w:val="0"/>
          <w:numId w:val="1815"/>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Состояние совместной деятельности обучающихся и взрослых.</w:t>
      </w:r>
    </w:p>
    <w:p w:rsidR="007B2101" w:rsidRPr="00725098" w:rsidRDefault="007B2101"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7B2101" w:rsidRPr="00725098" w:rsidRDefault="007B2101" w:rsidP="009501C3">
      <w:pPr>
        <w:numPr>
          <w:ilvl w:val="0"/>
          <w:numId w:val="1815"/>
        </w:numPr>
        <w:tabs>
          <w:tab w:val="left" w:pos="2094"/>
        </w:tabs>
        <w:spacing w:line="480" w:lineRule="exact"/>
        <w:ind w:firstLine="740"/>
        <w:jc w:val="both"/>
        <w:rPr>
          <w:rFonts w:ascii="Times New Roman" w:hAnsi="Times New Roman" w:cs="Times New Roman"/>
        </w:rPr>
      </w:pPr>
      <w:r w:rsidRPr="00725098">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B2101" w:rsidRPr="00725098" w:rsidRDefault="007B2101"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B2101" w:rsidRPr="00725098" w:rsidRDefault="007B2101"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7B2101" w:rsidRPr="00725098" w:rsidRDefault="007B2101"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rsidR="007B2101" w:rsidRPr="00725098" w:rsidRDefault="007B2101"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урочной деятельности; реализация воспитательного потенциала внеурочной деятельности обучающихся;</w:t>
      </w:r>
    </w:p>
    <w:p w:rsidR="007B2101" w:rsidRPr="00725098" w:rsidRDefault="007B2101" w:rsidP="009976A4">
      <w:pPr>
        <w:spacing w:line="480" w:lineRule="exact"/>
        <w:ind w:left="740" w:right="2440"/>
        <w:rPr>
          <w:rFonts w:ascii="Times New Roman" w:hAnsi="Times New Roman" w:cs="Times New Roman"/>
        </w:rPr>
      </w:pPr>
      <w:r w:rsidRPr="00725098">
        <w:rPr>
          <w:rFonts w:ascii="Times New Roman" w:hAnsi="Times New Roman" w:cs="Times New Roman"/>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7B2101" w:rsidRPr="00725098" w:rsidRDefault="007B2101" w:rsidP="009501C3">
      <w:pPr>
        <w:numPr>
          <w:ilvl w:val="0"/>
          <w:numId w:val="1815"/>
        </w:numPr>
        <w:tabs>
          <w:tab w:val="left" w:pos="2084"/>
        </w:tabs>
        <w:spacing w:line="485" w:lineRule="exact"/>
        <w:ind w:firstLine="780"/>
        <w:jc w:val="both"/>
        <w:rPr>
          <w:rFonts w:ascii="Times New Roman" w:hAnsi="Times New Roman" w:cs="Times New Roman"/>
        </w:rPr>
      </w:pPr>
      <w:r w:rsidRPr="00725098">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7B2101" w:rsidRPr="00725098" w:rsidRDefault="007B2101" w:rsidP="009501C3">
      <w:pPr>
        <w:numPr>
          <w:ilvl w:val="0"/>
          <w:numId w:val="1815"/>
        </w:numPr>
        <w:tabs>
          <w:tab w:val="left" w:pos="2098"/>
        </w:tabs>
        <w:spacing w:after="540" w:line="485" w:lineRule="exact"/>
        <w:ind w:firstLine="780"/>
        <w:jc w:val="both"/>
        <w:rPr>
          <w:rFonts w:ascii="Times New Roman" w:hAnsi="Times New Roman" w:cs="Times New Roman"/>
        </w:rPr>
      </w:pPr>
      <w:r w:rsidRPr="00725098">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B2101" w:rsidRPr="00725098" w:rsidRDefault="007B2101" w:rsidP="009501C3">
      <w:pPr>
        <w:pStyle w:val="62"/>
        <w:keepNext/>
        <w:keepLines/>
        <w:numPr>
          <w:ilvl w:val="0"/>
          <w:numId w:val="1816"/>
        </w:numPr>
        <w:shd w:val="clear" w:color="auto" w:fill="auto"/>
        <w:tabs>
          <w:tab w:val="left" w:pos="3780"/>
        </w:tabs>
        <w:spacing w:before="0" w:after="426" w:line="260" w:lineRule="exact"/>
        <w:ind w:left="3280"/>
      </w:pPr>
      <w:bookmarkStart w:id="4" w:name="bookmark14"/>
      <w:r w:rsidRPr="00725098">
        <w:t>Организационный раздел</w:t>
      </w:r>
      <w:bookmarkEnd w:id="4"/>
    </w:p>
    <w:p w:rsidR="007B2101" w:rsidRPr="00725098" w:rsidRDefault="007B2101" w:rsidP="009501C3">
      <w:pPr>
        <w:numPr>
          <w:ilvl w:val="0"/>
          <w:numId w:val="1817"/>
        </w:numPr>
        <w:tabs>
          <w:tab w:val="left" w:pos="1362"/>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чебный план начального общего образования.</w:t>
      </w:r>
    </w:p>
    <w:p w:rsidR="007B2101" w:rsidRPr="00725098" w:rsidRDefault="007B2101" w:rsidP="009501C3">
      <w:pPr>
        <w:numPr>
          <w:ilvl w:val="1"/>
          <w:numId w:val="1817"/>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 xml:space="preserve">чебный план </w:t>
      </w:r>
      <w:r>
        <w:rPr>
          <w:rFonts w:ascii="Times New Roman" w:hAnsi="Times New Roman" w:cs="Times New Roman"/>
        </w:rPr>
        <w:t>МКОУ «Кабаковская СОШ», реализующей</w:t>
      </w:r>
      <w:r w:rsidRPr="00725098">
        <w:rPr>
          <w:rFonts w:ascii="Times New Roman" w:hAnsi="Times New Roman" w:cs="Times New Roman"/>
        </w:rPr>
        <w:t xml:space="preserve"> ООП НОО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B2101" w:rsidRPr="00725098" w:rsidRDefault="007B2101"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B2101" w:rsidRPr="00725098" w:rsidRDefault="007B2101" w:rsidP="009501C3">
      <w:pPr>
        <w:numPr>
          <w:ilvl w:val="1"/>
          <w:numId w:val="1817"/>
        </w:numPr>
        <w:tabs>
          <w:tab w:val="left" w:pos="1532"/>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B2101" w:rsidRPr="00725098" w:rsidRDefault="007B2101"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чеб</w:t>
      </w:r>
      <w:r>
        <w:rPr>
          <w:rFonts w:ascii="Times New Roman" w:hAnsi="Times New Roman" w:cs="Times New Roman"/>
        </w:rPr>
        <w:t>ный план обеспечивает  предусмотренную</w:t>
      </w:r>
      <w:r w:rsidRPr="00725098">
        <w:rPr>
          <w:rFonts w:ascii="Times New Roman" w:hAnsi="Times New Roman" w:cs="Times New Roman"/>
        </w:rPr>
        <w:t xml:space="preserve"> законодательством Российской Федерации в сфере образования, возможность</w:t>
      </w:r>
      <w:r>
        <w:rPr>
          <w:rFonts w:ascii="Times New Roman" w:hAnsi="Times New Roman" w:cs="Times New Roman"/>
        </w:rPr>
        <w:t xml:space="preserve"> обучения на государственном</w:t>
      </w:r>
      <w:r w:rsidRPr="00725098">
        <w:rPr>
          <w:rFonts w:ascii="Times New Roman" w:hAnsi="Times New Roman" w:cs="Times New Roman"/>
        </w:rPr>
        <w:t xml:space="preserve"> </w:t>
      </w:r>
      <w:r>
        <w:rPr>
          <w:rFonts w:ascii="Times New Roman" w:hAnsi="Times New Roman" w:cs="Times New Roman"/>
        </w:rPr>
        <w:t>русском языке.</w:t>
      </w:r>
      <w:r w:rsidRPr="00725098">
        <w:rPr>
          <w:rFonts w:ascii="Times New Roman" w:hAnsi="Times New Roman" w:cs="Times New Roman"/>
        </w:rPr>
        <w:t xml:space="preserve"> </w:t>
      </w:r>
    </w:p>
    <w:p w:rsidR="007B2101" w:rsidRPr="00725098" w:rsidRDefault="007B2101" w:rsidP="009501C3">
      <w:pPr>
        <w:numPr>
          <w:ilvl w:val="1"/>
          <w:numId w:val="1817"/>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B2101" w:rsidRPr="00725098" w:rsidRDefault="007B2101" w:rsidP="009501C3">
      <w:pPr>
        <w:numPr>
          <w:ilvl w:val="1"/>
          <w:numId w:val="1817"/>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чебный план состоит из двух частей - обязательной части и части, формируемой участниками образовательных отношений.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7B2101" w:rsidRPr="00725098" w:rsidRDefault="007B2101" w:rsidP="009501C3">
      <w:pPr>
        <w:numPr>
          <w:ilvl w:val="1"/>
          <w:numId w:val="1817"/>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w:t>
      </w:r>
      <w:r>
        <w:rPr>
          <w:rFonts w:ascii="Times New Roman" w:hAnsi="Times New Roman" w:cs="Times New Roman"/>
        </w:rPr>
        <w:t>ой нагрузки в течение дня соответствует</w:t>
      </w:r>
      <w:r w:rsidRPr="00725098">
        <w:rPr>
          <w:rFonts w:ascii="Times New Roman" w:hAnsi="Times New Roman" w:cs="Times New Roman"/>
        </w:rPr>
        <w:t xml:space="preserve"> действующим санитарным правилам и нормативам.</w:t>
      </w:r>
    </w:p>
    <w:p w:rsidR="007B2101" w:rsidRPr="00725098" w:rsidRDefault="007B2101"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 xml:space="preserve">МКОУ «Кабаковская СОШ», </w:t>
      </w:r>
      <w:r w:rsidRPr="00725098">
        <w:rPr>
          <w:rFonts w:ascii="Times New Roman" w:hAnsi="Times New Roman" w:cs="Times New Roman"/>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w:t>
      </w:r>
      <w:r>
        <w:rPr>
          <w:rFonts w:ascii="Times New Roman" w:hAnsi="Times New Roman" w:cs="Times New Roman"/>
        </w:rPr>
        <w:t>емя занятий проводится</w:t>
      </w:r>
      <w:r w:rsidRPr="00725098">
        <w:rPr>
          <w:rFonts w:ascii="Times New Roman" w:hAnsi="Times New Roman" w:cs="Times New Roman"/>
        </w:rPr>
        <w:t xml:space="preserve"> перерыв для гимнастики не менее 2 минут.</w:t>
      </w:r>
    </w:p>
    <w:p w:rsidR="007B2101" w:rsidRPr="00725098" w:rsidRDefault="007B2101" w:rsidP="009501C3">
      <w:pPr>
        <w:numPr>
          <w:ilvl w:val="1"/>
          <w:numId w:val="1817"/>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B2101" w:rsidRPr="00725098" w:rsidRDefault="007B2101" w:rsidP="009501C3">
      <w:pPr>
        <w:numPr>
          <w:ilvl w:val="1"/>
          <w:numId w:val="1817"/>
        </w:numPr>
        <w:tabs>
          <w:tab w:val="left" w:pos="1662"/>
        </w:tabs>
        <w:spacing w:line="480" w:lineRule="exact"/>
        <w:ind w:firstLine="780"/>
        <w:jc w:val="both"/>
        <w:rPr>
          <w:rFonts w:ascii="Times New Roman" w:hAnsi="Times New Roman" w:cs="Times New Roman"/>
        </w:rPr>
      </w:pPr>
      <w:r w:rsidRPr="00725098">
        <w:rPr>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r>
        <w:rPr>
          <w:rFonts w:ascii="Times New Roman" w:hAnsi="Times New Roman" w:cs="Times New Roman"/>
        </w:rPr>
        <w:t xml:space="preserve"> Выбор осуществляется на основании заявления родителей (законных представителей).</w:t>
      </w:r>
    </w:p>
    <w:p w:rsidR="007B2101" w:rsidRPr="00725098" w:rsidRDefault="007B2101"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B2101" w:rsidRPr="00725098" w:rsidRDefault="007B2101"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Организация занятий по направлениям внеурочной деятельности является неотъемлемой частью образовательной деятельнос</w:t>
      </w:r>
      <w:r>
        <w:rPr>
          <w:rFonts w:ascii="Times New Roman" w:hAnsi="Times New Roman" w:cs="Times New Roman"/>
        </w:rPr>
        <w:t>ти в МКОУ «Кабаковская СОШ»</w:t>
      </w:r>
      <w:r w:rsidRPr="00725098">
        <w:rPr>
          <w:rFonts w:ascii="Times New Roman" w:hAnsi="Times New Roman" w:cs="Times New Roman"/>
        </w:rPr>
        <w:t xml:space="preserve">. </w:t>
      </w:r>
      <w:r>
        <w:rPr>
          <w:rFonts w:ascii="Times New Roman" w:hAnsi="Times New Roman" w:cs="Times New Roman"/>
        </w:rPr>
        <w:t>Школа</w:t>
      </w:r>
      <w:r w:rsidRPr="00725098">
        <w:rPr>
          <w:rFonts w:ascii="Times New Roman" w:hAnsi="Times New Roman" w:cs="Times New Roman"/>
        </w:rPr>
        <w:t xml:space="preserve"> пред</w:t>
      </w:r>
      <w:r>
        <w:rPr>
          <w:rFonts w:ascii="Times New Roman" w:hAnsi="Times New Roman" w:cs="Times New Roman"/>
        </w:rPr>
        <w:t>оставляе</w:t>
      </w:r>
      <w:r w:rsidRPr="00725098">
        <w:rPr>
          <w:rFonts w:ascii="Times New Roman" w:hAnsi="Times New Roman" w:cs="Times New Roman"/>
        </w:rPr>
        <w:t>т обучающимся возможность выбора широкого спектра занятий, направленных на развитие обучающихся.</w:t>
      </w:r>
    </w:p>
    <w:p w:rsidR="007B2101" w:rsidRPr="00725098" w:rsidRDefault="007B2101"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r>
        <w:rPr>
          <w:rFonts w:ascii="Times New Roman" w:hAnsi="Times New Roman" w:cs="Times New Roman"/>
        </w:rPr>
        <w:t xml:space="preserve"> </w:t>
      </w:r>
      <w:r w:rsidRPr="00725098">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B2101" w:rsidRPr="00725098" w:rsidRDefault="007B2101" w:rsidP="009501C3">
      <w:pPr>
        <w:numPr>
          <w:ilvl w:val="1"/>
          <w:numId w:val="1817"/>
        </w:numPr>
        <w:tabs>
          <w:tab w:val="left" w:pos="1657"/>
        </w:tabs>
        <w:spacing w:line="480" w:lineRule="exact"/>
        <w:ind w:firstLine="780"/>
        <w:jc w:val="both"/>
        <w:rPr>
          <w:rFonts w:ascii="Times New Roman" w:hAnsi="Times New Roman" w:cs="Times New Roman"/>
        </w:rPr>
      </w:pPr>
      <w:r w:rsidRPr="00725098">
        <w:rPr>
          <w:rFonts w:ascii="Times New Roman" w:hAnsi="Times New Roman" w:cs="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7B2101" w:rsidRPr="00725098" w:rsidRDefault="007B2101" w:rsidP="009501C3">
      <w:pPr>
        <w:numPr>
          <w:ilvl w:val="1"/>
          <w:numId w:val="1817"/>
        </w:numPr>
        <w:tabs>
          <w:tab w:val="left" w:pos="1726"/>
        </w:tabs>
        <w:spacing w:line="485" w:lineRule="exact"/>
        <w:ind w:firstLine="760"/>
        <w:rPr>
          <w:rFonts w:ascii="Times New Roman" w:hAnsi="Times New Roman" w:cs="Times New Roman"/>
        </w:rPr>
      </w:pPr>
      <w:r w:rsidRPr="00725098">
        <w:rPr>
          <w:rFonts w:ascii="Times New Roman" w:hAnsi="Times New Roman" w:cs="Times New Roman"/>
        </w:rPr>
        <w:t>Для начального уровня общего образования представлены пять вариан</w:t>
      </w:r>
      <w:r>
        <w:rPr>
          <w:rFonts w:ascii="Times New Roman" w:hAnsi="Times New Roman" w:cs="Times New Roman"/>
        </w:rPr>
        <w:t>тов федерального учебного плана.</w:t>
      </w:r>
    </w:p>
    <w:p w:rsidR="007B2101" w:rsidRPr="00725098" w:rsidRDefault="007B2101" w:rsidP="009976A4">
      <w:pPr>
        <w:spacing w:line="485" w:lineRule="exact"/>
        <w:ind w:firstLine="760"/>
        <w:rPr>
          <w:rFonts w:ascii="Times New Roman" w:hAnsi="Times New Roman" w:cs="Times New Roman"/>
        </w:rPr>
      </w:pPr>
      <w:r>
        <w:rPr>
          <w:rFonts w:ascii="Times New Roman" w:hAnsi="Times New Roman" w:cs="Times New Roman"/>
        </w:rPr>
        <w:t xml:space="preserve">В МКОУ «Кабаковская СОШ», </w:t>
      </w:r>
      <w:r w:rsidRPr="00725098">
        <w:rPr>
          <w:rFonts w:ascii="Times New Roman" w:hAnsi="Times New Roman" w:cs="Times New Roman"/>
        </w:rPr>
        <w:t>обу</w:t>
      </w:r>
      <w:r>
        <w:rPr>
          <w:rFonts w:ascii="Times New Roman" w:hAnsi="Times New Roman" w:cs="Times New Roman"/>
        </w:rPr>
        <w:t xml:space="preserve">чение ведётся на русском языке  по 5-дневной  учебной неделе, вариант 1. </w:t>
      </w:r>
      <w:r w:rsidRPr="00837613">
        <w:rPr>
          <w:rFonts w:ascii="Times New Roman" w:hAnsi="Times New Roman" w:cs="Times New Roman"/>
          <w:b/>
        </w:rPr>
        <w:t>ПРИЛОЖЕНИЕ №2</w:t>
      </w:r>
    </w:p>
    <w:p w:rsidR="007B2101" w:rsidRDefault="007B2101" w:rsidP="009976A4">
      <w:pPr>
        <w:spacing w:line="485" w:lineRule="exact"/>
        <w:rPr>
          <w:rFonts w:ascii="Times New Roman" w:hAnsi="Times New Roman" w:cs="Times New Roman"/>
          <w:b/>
        </w:rPr>
      </w:pPr>
    </w:p>
    <w:p w:rsidR="007B2101" w:rsidRDefault="007B2101" w:rsidP="009976A4">
      <w:pPr>
        <w:spacing w:line="485" w:lineRule="exact"/>
        <w:rPr>
          <w:rFonts w:ascii="Times New Roman" w:hAnsi="Times New Roman" w:cs="Times New Roman"/>
          <w:b/>
        </w:rPr>
      </w:pPr>
    </w:p>
    <w:p w:rsidR="007B2101" w:rsidRDefault="007B2101" w:rsidP="009976A4">
      <w:pPr>
        <w:spacing w:line="485" w:lineRule="exact"/>
        <w:rPr>
          <w:rFonts w:ascii="Times New Roman" w:hAnsi="Times New Roman" w:cs="Times New Roman"/>
          <w:b/>
        </w:rPr>
      </w:pPr>
    </w:p>
    <w:p w:rsidR="007B2101" w:rsidRPr="008F6388" w:rsidRDefault="007B2101" w:rsidP="009976A4">
      <w:pPr>
        <w:spacing w:line="485" w:lineRule="exact"/>
        <w:rPr>
          <w:rFonts w:ascii="Times New Roman" w:hAnsi="Times New Roman" w:cs="Times New Roman"/>
          <w:b/>
        </w:rPr>
      </w:pPr>
      <w:r w:rsidRPr="008F6388">
        <w:rPr>
          <w:rFonts w:ascii="Times New Roman" w:hAnsi="Times New Roman" w:cs="Times New Roman"/>
          <w:b/>
        </w:rPr>
        <w:t>Вариант 1</w:t>
      </w:r>
    </w:p>
    <w:tbl>
      <w:tblPr>
        <w:tblOverlap w:val="never"/>
        <w:tblW w:w="0" w:type="auto"/>
        <w:jc w:val="center"/>
        <w:tblLayout w:type="fixed"/>
        <w:tblCellMar>
          <w:left w:w="10" w:type="dxa"/>
          <w:right w:w="10" w:type="dxa"/>
        </w:tblCellMar>
        <w:tblLook w:val="0000"/>
      </w:tblPr>
      <w:tblGrid>
        <w:gridCol w:w="1982"/>
        <w:gridCol w:w="2371"/>
        <w:gridCol w:w="1181"/>
        <w:gridCol w:w="1037"/>
        <w:gridCol w:w="1037"/>
        <w:gridCol w:w="47"/>
        <w:gridCol w:w="1134"/>
        <w:gridCol w:w="1027"/>
      </w:tblGrid>
      <w:tr w:rsidR="007B2101" w:rsidRPr="00725098" w:rsidTr="00E8159E">
        <w:trPr>
          <w:trHeight w:hRule="exact" w:val="936"/>
          <w:jc w:val="center"/>
        </w:trPr>
        <w:tc>
          <w:tcPr>
            <w:tcW w:w="9816" w:type="dxa"/>
            <w:gridSpan w:val="8"/>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331" w:lineRule="exact"/>
              <w:ind w:left="3300" w:hanging="1640"/>
              <w:rPr>
                <w:rFonts w:ascii="Times New Roman" w:hAnsi="Times New Roman" w:cs="Times New Roman"/>
              </w:rPr>
            </w:pPr>
            <w:r>
              <w:rPr>
                <w:rStyle w:val="213pt"/>
                <w:lang w:val="ru-RU"/>
              </w:rPr>
              <w:t>У</w:t>
            </w:r>
            <w:r w:rsidRPr="00451F95">
              <w:rPr>
                <w:rStyle w:val="213pt"/>
                <w:lang w:val="ru-RU"/>
              </w:rPr>
              <w:t>чебный план начального общего образования (5-дневная учебная неделя)</w:t>
            </w:r>
          </w:p>
        </w:tc>
      </w:tr>
      <w:tr w:rsidR="007B2101" w:rsidRPr="00725098" w:rsidTr="00E8159E">
        <w:trPr>
          <w:trHeight w:hRule="exact" w:val="432"/>
          <w:jc w:val="center"/>
        </w:trPr>
        <w:tc>
          <w:tcPr>
            <w:tcW w:w="1982" w:type="dxa"/>
            <w:vMerge w:val="restart"/>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after="60" w:line="220" w:lineRule="exact"/>
              <w:jc w:val="center"/>
              <w:rPr>
                <w:rFonts w:ascii="Times New Roman" w:hAnsi="Times New Roman" w:cs="Times New Roman"/>
              </w:rPr>
            </w:pPr>
            <w:r w:rsidRPr="00725098">
              <w:rPr>
                <w:rStyle w:val="211pt"/>
              </w:rPr>
              <w:t>Предметные</w:t>
            </w:r>
          </w:p>
          <w:p w:rsidR="007B2101" w:rsidRPr="00725098" w:rsidRDefault="007B2101" w:rsidP="00E8159E">
            <w:pPr>
              <w:framePr w:w="9816" w:wrap="notBeside" w:vAnchor="text" w:hAnchor="text" w:xAlign="center" w:y="1"/>
              <w:spacing w:before="60" w:line="220" w:lineRule="exact"/>
              <w:jc w:val="center"/>
              <w:rPr>
                <w:rFonts w:ascii="Times New Roman" w:hAnsi="Times New Roman" w:cs="Times New Roman"/>
              </w:rPr>
            </w:pPr>
            <w:r w:rsidRPr="00725098">
              <w:rPr>
                <w:rStyle w:val="211pt"/>
              </w:rPr>
              <w:t>области</w:t>
            </w:r>
          </w:p>
        </w:tc>
        <w:tc>
          <w:tcPr>
            <w:tcW w:w="2371" w:type="dxa"/>
            <w:vMerge w:val="restart"/>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83" w:lineRule="exact"/>
              <w:jc w:val="center"/>
              <w:rPr>
                <w:rFonts w:ascii="Times New Roman" w:hAnsi="Times New Roman" w:cs="Times New Roman"/>
              </w:rPr>
            </w:pPr>
            <w:r w:rsidRPr="00725098">
              <w:rPr>
                <w:rStyle w:val="211pt"/>
              </w:rPr>
              <w:t>Учебные предметы/ классы</w:t>
            </w:r>
          </w:p>
        </w:tc>
        <w:tc>
          <w:tcPr>
            <w:tcW w:w="4436" w:type="dxa"/>
            <w:gridSpan w:val="5"/>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Количество часов в неделю</w:t>
            </w:r>
          </w:p>
        </w:tc>
        <w:tc>
          <w:tcPr>
            <w:tcW w:w="1027" w:type="dxa"/>
            <w:vMerge w:val="restart"/>
            <w:tcBorders>
              <w:top w:val="single" w:sz="4" w:space="0" w:color="auto"/>
              <w:left w:val="single" w:sz="4" w:space="0" w:color="auto"/>
              <w:right w:val="single" w:sz="4" w:space="0" w:color="auto"/>
            </w:tcBorders>
            <w:shd w:val="clear" w:color="auto" w:fill="FFFFFF"/>
            <w:vAlign w:val="bottom"/>
          </w:tcPr>
          <w:p w:rsidR="007B2101" w:rsidRPr="00725098" w:rsidRDefault="007B2101" w:rsidP="00E8159E">
            <w:pPr>
              <w:framePr w:w="9816" w:wrap="notBeside" w:vAnchor="text" w:hAnchor="text" w:xAlign="center" w:y="1"/>
              <w:spacing w:line="220" w:lineRule="exact"/>
              <w:ind w:left="220"/>
              <w:rPr>
                <w:rFonts w:ascii="Times New Roman" w:hAnsi="Times New Roman" w:cs="Times New Roman"/>
              </w:rPr>
            </w:pPr>
            <w:r w:rsidRPr="00725098">
              <w:rPr>
                <w:rStyle w:val="211pt"/>
              </w:rPr>
              <w:t>Всего</w:t>
            </w:r>
          </w:p>
        </w:tc>
      </w:tr>
      <w:tr w:rsidR="007B2101" w:rsidRPr="00725098" w:rsidTr="00645DD7">
        <w:trPr>
          <w:trHeight w:hRule="exact" w:val="437"/>
          <w:jc w:val="center"/>
        </w:trPr>
        <w:tc>
          <w:tcPr>
            <w:tcW w:w="1982" w:type="dxa"/>
            <w:vMerge/>
            <w:tcBorders>
              <w:left w:val="single" w:sz="4" w:space="0" w:color="auto"/>
            </w:tcBorders>
            <w:shd w:val="clear" w:color="auto" w:fill="FFFFFF"/>
            <w:vAlign w:val="center"/>
          </w:tcPr>
          <w:p w:rsidR="007B2101" w:rsidRPr="00725098" w:rsidRDefault="007B2101" w:rsidP="00E8159E">
            <w:pPr>
              <w:framePr w:w="9816" w:wrap="notBeside" w:vAnchor="text" w:hAnchor="text" w:xAlign="center" w:y="1"/>
              <w:rPr>
                <w:rFonts w:ascii="Times New Roman" w:hAnsi="Times New Roman" w:cs="Times New Roman"/>
              </w:rPr>
            </w:pPr>
          </w:p>
        </w:tc>
        <w:tc>
          <w:tcPr>
            <w:tcW w:w="2371" w:type="dxa"/>
            <w:vMerge/>
            <w:tcBorders>
              <w:left w:val="single" w:sz="4" w:space="0" w:color="auto"/>
            </w:tcBorders>
            <w:shd w:val="clear" w:color="auto" w:fill="FFFFFF"/>
            <w:vAlign w:val="center"/>
          </w:tcPr>
          <w:p w:rsidR="007B2101" w:rsidRPr="00725098" w:rsidRDefault="007B2101" w:rsidP="00E8159E">
            <w:pPr>
              <w:framePr w:w="9816" w:wrap="notBeside" w:vAnchor="text" w:hAnchor="text" w:xAlign="center" w:y="1"/>
              <w:rPr>
                <w:rFonts w:ascii="Times New Roman" w:hAnsi="Times New Roman" w:cs="Times New Roman"/>
              </w:rPr>
            </w:pPr>
          </w:p>
        </w:tc>
        <w:tc>
          <w:tcPr>
            <w:tcW w:w="1181" w:type="dxa"/>
            <w:tcBorders>
              <w:top w:val="single" w:sz="4" w:space="0" w:color="auto"/>
              <w:left w:val="single" w:sz="4" w:space="0" w:color="auto"/>
            </w:tcBorders>
            <w:shd w:val="clear" w:color="auto" w:fill="FFFFFF"/>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I</w:t>
            </w:r>
          </w:p>
        </w:tc>
        <w:tc>
          <w:tcPr>
            <w:tcW w:w="1037" w:type="dxa"/>
            <w:tcBorders>
              <w:top w:val="single" w:sz="4" w:space="0" w:color="auto"/>
              <w:left w:val="single" w:sz="4" w:space="0" w:color="auto"/>
            </w:tcBorders>
            <w:shd w:val="clear" w:color="auto" w:fill="FFFFFF"/>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II</w:t>
            </w:r>
          </w:p>
        </w:tc>
        <w:tc>
          <w:tcPr>
            <w:tcW w:w="1084" w:type="dxa"/>
            <w:gridSpan w:val="2"/>
            <w:tcBorders>
              <w:top w:val="single" w:sz="4" w:space="0" w:color="auto"/>
              <w:left w:val="single" w:sz="4" w:space="0" w:color="auto"/>
            </w:tcBorders>
            <w:shd w:val="clear" w:color="auto" w:fill="FFFFFF"/>
          </w:tcPr>
          <w:p w:rsidR="007B2101" w:rsidRPr="00725098" w:rsidRDefault="007B2101" w:rsidP="00645DD7">
            <w:pPr>
              <w:framePr w:w="9816" w:wrap="notBeside" w:vAnchor="text" w:hAnchor="text" w:xAlign="center" w:y="1"/>
              <w:spacing w:line="220" w:lineRule="exact"/>
              <w:ind w:right="320"/>
              <w:jc w:val="right"/>
              <w:rPr>
                <w:rFonts w:ascii="Times New Roman" w:hAnsi="Times New Roman" w:cs="Times New Roman"/>
              </w:rPr>
            </w:pPr>
            <w:r w:rsidRPr="00725098">
              <w:rPr>
                <w:rStyle w:val="211pt"/>
              </w:rPr>
              <w:t xml:space="preserve">III </w:t>
            </w:r>
          </w:p>
        </w:tc>
        <w:tc>
          <w:tcPr>
            <w:tcW w:w="1134" w:type="dxa"/>
            <w:tcBorders>
              <w:top w:val="single" w:sz="4" w:space="0" w:color="auto"/>
              <w:left w:val="single" w:sz="4" w:space="0" w:color="auto"/>
            </w:tcBorders>
            <w:shd w:val="clear" w:color="auto" w:fill="FFFFFF"/>
          </w:tcPr>
          <w:p w:rsidR="007B2101" w:rsidRPr="00725098" w:rsidRDefault="007B2101" w:rsidP="00E8159E">
            <w:pPr>
              <w:framePr w:w="9816" w:wrap="notBeside" w:vAnchor="text" w:hAnchor="text" w:xAlign="center" w:y="1"/>
              <w:spacing w:line="220" w:lineRule="exact"/>
              <w:ind w:right="320"/>
              <w:jc w:val="right"/>
              <w:rPr>
                <w:rFonts w:ascii="Times New Roman" w:hAnsi="Times New Roman" w:cs="Times New Roman"/>
              </w:rPr>
            </w:pPr>
            <w:r w:rsidRPr="00725098">
              <w:rPr>
                <w:rStyle w:val="211pt"/>
              </w:rPr>
              <w:t>IV</w:t>
            </w:r>
          </w:p>
        </w:tc>
        <w:tc>
          <w:tcPr>
            <w:tcW w:w="1027" w:type="dxa"/>
            <w:vMerge/>
            <w:tcBorders>
              <w:left w:val="single" w:sz="4" w:space="0" w:color="auto"/>
              <w:right w:val="single" w:sz="4" w:space="0" w:color="auto"/>
            </w:tcBorders>
            <w:shd w:val="clear" w:color="auto" w:fill="FFFFFF"/>
            <w:vAlign w:val="bottom"/>
          </w:tcPr>
          <w:p w:rsidR="007B2101" w:rsidRPr="00725098" w:rsidRDefault="007B2101" w:rsidP="00E8159E">
            <w:pPr>
              <w:framePr w:w="9816" w:wrap="notBeside" w:vAnchor="text" w:hAnchor="text" w:xAlign="center" w:y="1"/>
              <w:rPr>
                <w:rFonts w:ascii="Times New Roman" w:hAnsi="Times New Roman" w:cs="Times New Roman"/>
              </w:rPr>
            </w:pPr>
          </w:p>
        </w:tc>
      </w:tr>
      <w:tr w:rsidR="007B2101" w:rsidRPr="00725098" w:rsidTr="00E8159E">
        <w:trPr>
          <w:trHeight w:hRule="exact" w:val="451"/>
          <w:jc w:val="center"/>
        </w:trPr>
        <w:tc>
          <w:tcPr>
            <w:tcW w:w="4353"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Обязательная часть</w:t>
            </w:r>
          </w:p>
        </w:tc>
        <w:tc>
          <w:tcPr>
            <w:tcW w:w="5463" w:type="dxa"/>
            <w:gridSpan w:val="6"/>
            <w:tcBorders>
              <w:top w:val="single" w:sz="4" w:space="0" w:color="auto"/>
              <w:left w:val="single" w:sz="4" w:space="0" w:color="auto"/>
              <w:right w:val="single" w:sz="4" w:space="0" w:color="auto"/>
            </w:tcBorders>
            <w:shd w:val="clear" w:color="auto" w:fill="FFFFFF"/>
          </w:tcPr>
          <w:p w:rsidR="007B2101" w:rsidRPr="00725098" w:rsidRDefault="007B2101" w:rsidP="00E8159E">
            <w:pPr>
              <w:framePr w:w="9816" w:wrap="notBeside" w:vAnchor="text" w:hAnchor="text" w:xAlign="center" w:y="1"/>
              <w:rPr>
                <w:rFonts w:ascii="Times New Roman" w:hAnsi="Times New Roman" w:cs="Times New Roman"/>
                <w:sz w:val="10"/>
                <w:szCs w:val="10"/>
              </w:rPr>
            </w:pPr>
          </w:p>
        </w:tc>
      </w:tr>
      <w:tr w:rsidR="007B2101" w:rsidRPr="00725098" w:rsidTr="00E8159E">
        <w:trPr>
          <w:trHeight w:hRule="exact" w:val="451"/>
          <w:jc w:val="center"/>
        </w:trPr>
        <w:tc>
          <w:tcPr>
            <w:tcW w:w="1982" w:type="dxa"/>
            <w:vMerge w:val="restart"/>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Русский язык</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5</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5</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5</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5</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20</w:t>
            </w:r>
          </w:p>
        </w:tc>
      </w:tr>
      <w:tr w:rsidR="007B2101" w:rsidRPr="00725098" w:rsidTr="00E8159E">
        <w:trPr>
          <w:trHeight w:hRule="exact" w:val="614"/>
          <w:jc w:val="center"/>
        </w:trPr>
        <w:tc>
          <w:tcPr>
            <w:tcW w:w="1982" w:type="dxa"/>
            <w:vMerge/>
            <w:tcBorders>
              <w:left w:val="single" w:sz="4" w:space="0" w:color="auto"/>
            </w:tcBorders>
            <w:shd w:val="clear" w:color="auto" w:fill="FFFFFF"/>
            <w:vAlign w:val="center"/>
          </w:tcPr>
          <w:p w:rsidR="007B2101" w:rsidRPr="00725098" w:rsidRDefault="007B2101" w:rsidP="00E8159E">
            <w:pPr>
              <w:framePr w:w="9816" w:wrap="notBeside" w:vAnchor="text" w:hAnchor="text" w:xAlign="center" w:y="1"/>
              <w:rPr>
                <w:rFonts w:ascii="Times New Roman" w:hAnsi="Times New Roman" w:cs="Times New Roman"/>
              </w:rPr>
            </w:pP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Литературное чтение</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16</w:t>
            </w:r>
          </w:p>
        </w:tc>
      </w:tr>
      <w:tr w:rsidR="007B2101" w:rsidRPr="00725098" w:rsidTr="00E8159E">
        <w:trPr>
          <w:trHeight w:hRule="exact" w:val="562"/>
          <w:jc w:val="center"/>
        </w:trPr>
        <w:tc>
          <w:tcPr>
            <w:tcW w:w="1982"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Pr>
                <w:rStyle w:val="211pt"/>
              </w:rPr>
              <w:t>Иностранные</w:t>
            </w:r>
          </w:p>
          <w:p w:rsidR="007B2101" w:rsidRPr="00725098" w:rsidRDefault="007B2101" w:rsidP="00E8159E">
            <w:pPr>
              <w:framePr w:w="9816" w:wrap="notBeside" w:vAnchor="text" w:hAnchor="text" w:xAlign="center" w:y="1"/>
              <w:spacing w:before="120" w:line="220" w:lineRule="exact"/>
              <w:rPr>
                <w:rFonts w:ascii="Times New Roman" w:hAnsi="Times New Roman" w:cs="Times New Roman"/>
              </w:rPr>
            </w:pPr>
            <w:r w:rsidRPr="00725098">
              <w:rPr>
                <w:rStyle w:val="211pt"/>
              </w:rPr>
              <w:t>язык</w:t>
            </w:r>
            <w:r>
              <w:rPr>
                <w:rStyle w:val="211pt"/>
              </w:rPr>
              <w:t>и</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Иностранный язык</w:t>
            </w:r>
            <w:r>
              <w:rPr>
                <w:rStyle w:val="211pt"/>
              </w:rPr>
              <w:t xml:space="preserve"> (английский)</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6</w:t>
            </w:r>
          </w:p>
        </w:tc>
      </w:tr>
      <w:tr w:rsidR="007B2101" w:rsidRPr="00725098" w:rsidTr="00E8159E">
        <w:trPr>
          <w:trHeight w:hRule="exact" w:val="720"/>
          <w:jc w:val="center"/>
        </w:trPr>
        <w:tc>
          <w:tcPr>
            <w:tcW w:w="1982"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Математика и информатика</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Математика</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16</w:t>
            </w:r>
          </w:p>
        </w:tc>
      </w:tr>
      <w:tr w:rsidR="007B2101" w:rsidRPr="00725098" w:rsidTr="00E8159E">
        <w:trPr>
          <w:trHeight w:hRule="exact" w:val="1306"/>
          <w:jc w:val="center"/>
        </w:trPr>
        <w:tc>
          <w:tcPr>
            <w:tcW w:w="1982"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Окружающий мир</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8</w:t>
            </w:r>
          </w:p>
        </w:tc>
      </w:tr>
      <w:tr w:rsidR="007B2101" w:rsidRPr="00725098" w:rsidTr="00E8159E">
        <w:trPr>
          <w:trHeight w:hRule="exact" w:val="1296"/>
          <w:jc w:val="center"/>
        </w:trPr>
        <w:tc>
          <w:tcPr>
            <w:tcW w:w="1982"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Основы</w:t>
            </w:r>
          </w:p>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религиозных</w:t>
            </w:r>
          </w:p>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культур</w:t>
            </w:r>
          </w:p>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и светской этики</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jc w:val="center"/>
              <w:rPr>
                <w:rFonts w:ascii="Times New Roman" w:hAnsi="Times New Roman" w:cs="Times New Roman"/>
              </w:rPr>
            </w:pPr>
            <w:r w:rsidRPr="00725098">
              <w:rPr>
                <w:rStyle w:val="211pt"/>
              </w:rPr>
              <w:t>-</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r>
      <w:tr w:rsidR="007B2101" w:rsidRPr="00725098" w:rsidTr="00E8159E">
        <w:trPr>
          <w:trHeight w:hRule="exact" w:val="706"/>
          <w:jc w:val="center"/>
        </w:trPr>
        <w:tc>
          <w:tcPr>
            <w:tcW w:w="1982" w:type="dxa"/>
            <w:vMerge w:val="restart"/>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Искусство</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Изобразительное</w:t>
            </w:r>
          </w:p>
          <w:p w:rsidR="007B2101" w:rsidRPr="00725098" w:rsidRDefault="007B2101" w:rsidP="00E8159E">
            <w:pPr>
              <w:framePr w:w="9816" w:wrap="notBeside" w:vAnchor="text" w:hAnchor="text" w:xAlign="center" w:y="1"/>
              <w:spacing w:before="120" w:line="220" w:lineRule="exact"/>
              <w:rPr>
                <w:rFonts w:ascii="Times New Roman" w:hAnsi="Times New Roman" w:cs="Times New Roman"/>
              </w:rPr>
            </w:pPr>
            <w:r w:rsidRPr="00725098">
              <w:rPr>
                <w:rStyle w:val="211pt"/>
              </w:rPr>
              <w:t>искусство</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r>
      <w:tr w:rsidR="007B2101" w:rsidRPr="00725098" w:rsidTr="00E8159E">
        <w:trPr>
          <w:trHeight w:hRule="exact" w:val="432"/>
          <w:jc w:val="center"/>
        </w:trPr>
        <w:tc>
          <w:tcPr>
            <w:tcW w:w="1982" w:type="dxa"/>
            <w:vMerge/>
            <w:tcBorders>
              <w:left w:val="single" w:sz="4" w:space="0" w:color="auto"/>
            </w:tcBorders>
            <w:shd w:val="clear" w:color="auto" w:fill="FFFFFF"/>
            <w:vAlign w:val="center"/>
          </w:tcPr>
          <w:p w:rsidR="007B2101" w:rsidRPr="00725098" w:rsidRDefault="007B2101" w:rsidP="00E8159E">
            <w:pPr>
              <w:framePr w:w="9816" w:wrap="notBeside" w:vAnchor="text" w:hAnchor="text" w:xAlign="center" w:y="1"/>
              <w:rPr>
                <w:rFonts w:ascii="Times New Roman" w:hAnsi="Times New Roman" w:cs="Times New Roman"/>
              </w:rPr>
            </w:pP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Музыка</w:t>
            </w:r>
          </w:p>
        </w:tc>
        <w:tc>
          <w:tcPr>
            <w:tcW w:w="1181"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181" w:type="dxa"/>
            <w:gridSpan w:val="2"/>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r>
      <w:tr w:rsidR="007B2101" w:rsidRPr="00725098" w:rsidTr="00E8159E">
        <w:trPr>
          <w:trHeight w:hRule="exact" w:val="437"/>
          <w:jc w:val="center"/>
        </w:trPr>
        <w:tc>
          <w:tcPr>
            <w:tcW w:w="1982"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Технология</w:t>
            </w:r>
          </w:p>
        </w:tc>
        <w:tc>
          <w:tcPr>
            <w:tcW w:w="2371" w:type="dxa"/>
            <w:tcBorders>
              <w:top w:val="single" w:sz="4" w:space="0" w:color="auto"/>
              <w:left w:val="single" w:sz="4" w:space="0" w:color="auto"/>
            </w:tcBorders>
            <w:shd w:val="clear" w:color="auto" w:fill="FFFFFF"/>
            <w:vAlign w:val="center"/>
          </w:tcPr>
          <w:p w:rsidR="007B2101" w:rsidRPr="00725098" w:rsidRDefault="007B2101" w:rsidP="00E435CD">
            <w:pPr>
              <w:framePr w:w="9816" w:wrap="notBeside" w:vAnchor="text" w:hAnchor="text" w:xAlign="center" w:y="1"/>
              <w:spacing w:line="220" w:lineRule="exact"/>
              <w:rPr>
                <w:rFonts w:ascii="Times New Roman" w:hAnsi="Times New Roman" w:cs="Times New Roman"/>
              </w:rPr>
            </w:pPr>
            <w:r>
              <w:rPr>
                <w:rStyle w:val="211pt"/>
              </w:rPr>
              <w:t>Труд (т</w:t>
            </w:r>
            <w:r w:rsidRPr="00725098">
              <w:rPr>
                <w:rStyle w:val="211pt"/>
              </w:rPr>
              <w:t>ехнология</w:t>
            </w:r>
            <w:r>
              <w:rPr>
                <w:rStyle w:val="211pt"/>
              </w:rPr>
              <w:t>)</w:t>
            </w:r>
          </w:p>
        </w:tc>
        <w:tc>
          <w:tcPr>
            <w:tcW w:w="1181"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181" w:type="dxa"/>
            <w:gridSpan w:val="2"/>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4</w:t>
            </w:r>
          </w:p>
        </w:tc>
      </w:tr>
      <w:tr w:rsidR="007B2101" w:rsidRPr="00725098" w:rsidTr="00E8159E">
        <w:trPr>
          <w:trHeight w:hRule="exact" w:val="710"/>
          <w:jc w:val="center"/>
        </w:trPr>
        <w:tc>
          <w:tcPr>
            <w:tcW w:w="1982"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Физическая</w:t>
            </w:r>
          </w:p>
          <w:p w:rsidR="007B2101" w:rsidRPr="00725098" w:rsidRDefault="007B2101" w:rsidP="00E8159E">
            <w:pPr>
              <w:framePr w:w="9816" w:wrap="notBeside" w:vAnchor="text" w:hAnchor="text" w:xAlign="center" w:y="1"/>
              <w:spacing w:before="120" w:line="220" w:lineRule="exact"/>
              <w:rPr>
                <w:rFonts w:ascii="Times New Roman" w:hAnsi="Times New Roman" w:cs="Times New Roman"/>
              </w:rPr>
            </w:pPr>
            <w:r w:rsidRPr="00725098">
              <w:rPr>
                <w:rStyle w:val="211pt"/>
              </w:rPr>
              <w:t>культура</w:t>
            </w:r>
          </w:p>
        </w:tc>
        <w:tc>
          <w:tcPr>
            <w:tcW w:w="237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Физическая культура</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8</w:t>
            </w:r>
          </w:p>
        </w:tc>
      </w:tr>
      <w:tr w:rsidR="007B2101" w:rsidRPr="00725098" w:rsidTr="00E8159E">
        <w:trPr>
          <w:trHeight w:hRule="exact" w:val="710"/>
          <w:jc w:val="center"/>
        </w:trPr>
        <w:tc>
          <w:tcPr>
            <w:tcW w:w="4353"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Итого:</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20</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22</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22</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23</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87</w:t>
            </w:r>
          </w:p>
        </w:tc>
      </w:tr>
      <w:tr w:rsidR="007B2101" w:rsidRPr="00725098" w:rsidTr="00E8159E">
        <w:trPr>
          <w:trHeight w:hRule="exact" w:val="542"/>
          <w:jc w:val="center"/>
        </w:trPr>
        <w:tc>
          <w:tcPr>
            <w:tcW w:w="4353" w:type="dxa"/>
            <w:gridSpan w:val="2"/>
            <w:tcBorders>
              <w:top w:val="single" w:sz="4" w:space="0" w:color="auto"/>
              <w:left w:val="single" w:sz="4" w:space="0" w:color="auto"/>
            </w:tcBorders>
            <w:shd w:val="clear" w:color="auto" w:fill="FFFFFF"/>
            <w:vAlign w:val="bottom"/>
          </w:tcPr>
          <w:p w:rsidR="007B2101" w:rsidRPr="00725098" w:rsidRDefault="007B2101" w:rsidP="00E8159E">
            <w:pPr>
              <w:framePr w:w="9816" w:wrap="notBeside" w:vAnchor="text" w:hAnchor="text" w:xAlign="center" w:y="1"/>
              <w:spacing w:line="278" w:lineRule="exact"/>
              <w:rPr>
                <w:rFonts w:ascii="Times New Roman" w:hAnsi="Times New Roman" w:cs="Times New Roman"/>
              </w:rPr>
            </w:pPr>
            <w:r w:rsidRPr="00725098">
              <w:rPr>
                <w:rStyle w:val="211pt"/>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037" w:type="dxa"/>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w:t>
            </w:r>
          </w:p>
        </w:tc>
        <w:tc>
          <w:tcPr>
            <w:tcW w:w="1181" w:type="dxa"/>
            <w:gridSpan w:val="2"/>
            <w:tcBorders>
              <w:top w:val="single" w:sz="4" w:space="0" w:color="auto"/>
              <w:lef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0</w:t>
            </w:r>
          </w:p>
        </w:tc>
        <w:tc>
          <w:tcPr>
            <w:tcW w:w="1027" w:type="dxa"/>
            <w:tcBorders>
              <w:top w:val="single" w:sz="4" w:space="0" w:color="auto"/>
              <w:left w:val="single" w:sz="4" w:space="0" w:color="auto"/>
              <w:right w:val="single" w:sz="4" w:space="0" w:color="auto"/>
            </w:tcBorders>
            <w:shd w:val="clear" w:color="auto" w:fill="FFFFFF"/>
            <w:vAlign w:val="center"/>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3</w:t>
            </w:r>
          </w:p>
        </w:tc>
      </w:tr>
      <w:tr w:rsidR="007B2101" w:rsidRPr="00725098" w:rsidTr="00E8159E">
        <w:trPr>
          <w:trHeight w:hRule="exact" w:val="312"/>
          <w:jc w:val="center"/>
        </w:trPr>
        <w:tc>
          <w:tcPr>
            <w:tcW w:w="4353" w:type="dxa"/>
            <w:gridSpan w:val="2"/>
            <w:tcBorders>
              <w:top w:val="single" w:sz="4" w:space="0" w:color="auto"/>
              <w:left w:val="single" w:sz="4" w:space="0" w:color="auto"/>
              <w:bottom w:val="single" w:sz="4" w:space="0" w:color="auto"/>
            </w:tcBorders>
            <w:shd w:val="clear" w:color="auto" w:fill="FFFFFF"/>
          </w:tcPr>
          <w:p w:rsidR="007B2101" w:rsidRPr="00725098" w:rsidRDefault="007B2101" w:rsidP="00E8159E">
            <w:pPr>
              <w:framePr w:w="9816" w:wrap="notBeside" w:vAnchor="text" w:hAnchor="text" w:xAlign="center" w:y="1"/>
              <w:spacing w:line="220" w:lineRule="exact"/>
              <w:rPr>
                <w:rFonts w:ascii="Times New Roman" w:hAnsi="Times New Roman" w:cs="Times New Roman"/>
              </w:rPr>
            </w:pPr>
            <w:r w:rsidRPr="00725098">
              <w:rPr>
                <w:rStyle w:val="211pt"/>
              </w:rPr>
              <w:t>Учебные недели</w:t>
            </w:r>
          </w:p>
        </w:tc>
        <w:tc>
          <w:tcPr>
            <w:tcW w:w="1181" w:type="dxa"/>
            <w:tcBorders>
              <w:top w:val="single" w:sz="4" w:space="0" w:color="auto"/>
              <w:left w:val="single" w:sz="4" w:space="0" w:color="auto"/>
              <w:bottom w:val="single" w:sz="4" w:space="0" w:color="auto"/>
            </w:tcBorders>
            <w:shd w:val="clear" w:color="auto" w:fill="FFFFFF"/>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33</w:t>
            </w:r>
          </w:p>
        </w:tc>
        <w:tc>
          <w:tcPr>
            <w:tcW w:w="1037" w:type="dxa"/>
            <w:tcBorders>
              <w:top w:val="single" w:sz="4" w:space="0" w:color="auto"/>
              <w:left w:val="single" w:sz="4" w:space="0" w:color="auto"/>
              <w:bottom w:val="single" w:sz="4" w:space="0" w:color="auto"/>
            </w:tcBorders>
            <w:shd w:val="clear" w:color="auto" w:fill="FFFFFF"/>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34</w:t>
            </w:r>
          </w:p>
        </w:tc>
        <w:tc>
          <w:tcPr>
            <w:tcW w:w="1037" w:type="dxa"/>
            <w:tcBorders>
              <w:top w:val="single" w:sz="4" w:space="0" w:color="auto"/>
              <w:left w:val="single" w:sz="4" w:space="0" w:color="auto"/>
              <w:bottom w:val="single" w:sz="4" w:space="0" w:color="auto"/>
            </w:tcBorders>
            <w:shd w:val="clear" w:color="auto" w:fill="FFFFFF"/>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34</w:t>
            </w:r>
          </w:p>
        </w:tc>
        <w:tc>
          <w:tcPr>
            <w:tcW w:w="1181" w:type="dxa"/>
            <w:gridSpan w:val="2"/>
            <w:tcBorders>
              <w:top w:val="single" w:sz="4" w:space="0" w:color="auto"/>
              <w:left w:val="single" w:sz="4" w:space="0" w:color="auto"/>
              <w:bottom w:val="single" w:sz="4" w:space="0" w:color="auto"/>
            </w:tcBorders>
            <w:shd w:val="clear" w:color="auto" w:fill="FFFFFF"/>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34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7B2101" w:rsidRPr="00725098" w:rsidRDefault="007B2101" w:rsidP="00E8159E">
            <w:pPr>
              <w:framePr w:w="9816" w:wrap="notBeside" w:vAnchor="text" w:hAnchor="text" w:xAlign="center" w:y="1"/>
              <w:spacing w:line="260" w:lineRule="exact"/>
              <w:jc w:val="center"/>
              <w:rPr>
                <w:rFonts w:ascii="Times New Roman" w:hAnsi="Times New Roman" w:cs="Times New Roman"/>
              </w:rPr>
            </w:pPr>
            <w:r w:rsidRPr="00725098">
              <w:rPr>
                <w:rStyle w:val="213pt"/>
              </w:rPr>
              <w:t>135</w:t>
            </w:r>
          </w:p>
        </w:tc>
      </w:tr>
    </w:tbl>
    <w:p w:rsidR="007B2101" w:rsidRPr="00725098" w:rsidRDefault="007B2101" w:rsidP="009976A4">
      <w:pPr>
        <w:framePr w:w="9816" w:wrap="notBeside" w:vAnchor="text" w:hAnchor="text" w:xAlign="center" w:y="1"/>
        <w:rPr>
          <w:rFonts w:ascii="Times New Roman" w:hAnsi="Times New Roman" w:cs="Times New Roman"/>
          <w:sz w:val="2"/>
          <w:szCs w:val="2"/>
        </w:rPr>
      </w:pPr>
    </w:p>
    <w:p w:rsidR="007B2101" w:rsidRPr="00725098" w:rsidRDefault="007B2101" w:rsidP="009976A4">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tblPr>
      <w:tblGrid>
        <w:gridCol w:w="4344"/>
        <w:gridCol w:w="1186"/>
        <w:gridCol w:w="1032"/>
        <w:gridCol w:w="1037"/>
        <w:gridCol w:w="1186"/>
        <w:gridCol w:w="1018"/>
      </w:tblGrid>
      <w:tr w:rsidR="007B2101" w:rsidRPr="00725098" w:rsidTr="00E8159E">
        <w:trPr>
          <w:trHeight w:hRule="exact" w:val="432"/>
          <w:jc w:val="center"/>
        </w:trPr>
        <w:tc>
          <w:tcPr>
            <w:tcW w:w="4344" w:type="dxa"/>
            <w:tcBorders>
              <w:top w:val="single" w:sz="4" w:space="0" w:color="auto"/>
              <w:lef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rPr>
                <w:rFonts w:ascii="Times New Roman" w:hAnsi="Times New Roman" w:cs="Times New Roman"/>
              </w:rPr>
            </w:pPr>
            <w:r w:rsidRPr="00725098">
              <w:rPr>
                <w:rStyle w:val="211pt"/>
              </w:rPr>
              <w:t>Всего часов</w:t>
            </w:r>
          </w:p>
        </w:tc>
        <w:tc>
          <w:tcPr>
            <w:tcW w:w="1186" w:type="dxa"/>
            <w:tcBorders>
              <w:top w:val="single" w:sz="4" w:space="0" w:color="auto"/>
              <w:lef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693</w:t>
            </w:r>
          </w:p>
        </w:tc>
        <w:tc>
          <w:tcPr>
            <w:tcW w:w="1032" w:type="dxa"/>
            <w:tcBorders>
              <w:top w:val="single" w:sz="4" w:space="0" w:color="auto"/>
              <w:lef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782</w:t>
            </w:r>
          </w:p>
        </w:tc>
        <w:tc>
          <w:tcPr>
            <w:tcW w:w="1037" w:type="dxa"/>
            <w:tcBorders>
              <w:top w:val="single" w:sz="4" w:space="0" w:color="auto"/>
              <w:lef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782</w:t>
            </w:r>
          </w:p>
        </w:tc>
        <w:tc>
          <w:tcPr>
            <w:tcW w:w="1186" w:type="dxa"/>
            <w:tcBorders>
              <w:top w:val="single" w:sz="4" w:space="0" w:color="auto"/>
              <w:lef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782</w:t>
            </w:r>
          </w:p>
        </w:tc>
        <w:tc>
          <w:tcPr>
            <w:tcW w:w="1018" w:type="dxa"/>
            <w:tcBorders>
              <w:top w:val="single" w:sz="4" w:space="0" w:color="auto"/>
              <w:left w:val="single" w:sz="4" w:space="0" w:color="auto"/>
              <w:right w:val="single" w:sz="4" w:space="0" w:color="auto"/>
            </w:tcBorders>
            <w:shd w:val="clear" w:color="auto" w:fill="FFFFFF"/>
            <w:vAlign w:val="bottom"/>
          </w:tcPr>
          <w:p w:rsidR="007B2101" w:rsidRPr="00725098" w:rsidRDefault="007B2101" w:rsidP="00E8159E">
            <w:pPr>
              <w:framePr w:w="9802" w:wrap="notBeside" w:vAnchor="text" w:hAnchor="text" w:xAlign="center" w:y="1"/>
              <w:spacing w:line="220" w:lineRule="exact"/>
              <w:ind w:left="280"/>
              <w:rPr>
                <w:rFonts w:ascii="Times New Roman" w:hAnsi="Times New Roman" w:cs="Times New Roman"/>
              </w:rPr>
            </w:pPr>
            <w:r w:rsidRPr="00725098">
              <w:rPr>
                <w:rStyle w:val="211pt"/>
              </w:rPr>
              <w:t>3039</w:t>
            </w:r>
          </w:p>
        </w:tc>
      </w:tr>
      <w:tr w:rsidR="007B2101" w:rsidRPr="00725098" w:rsidTr="00E8159E">
        <w:trPr>
          <w:trHeight w:hRule="exact" w:val="1646"/>
          <w:jc w:val="center"/>
        </w:trPr>
        <w:tc>
          <w:tcPr>
            <w:tcW w:w="4344" w:type="dxa"/>
            <w:tcBorders>
              <w:top w:val="single" w:sz="4" w:space="0" w:color="auto"/>
              <w:left w:val="single" w:sz="4" w:space="0" w:color="auto"/>
              <w:bottom w:val="single" w:sz="4" w:space="0" w:color="auto"/>
            </w:tcBorders>
            <w:shd w:val="clear" w:color="auto" w:fill="FFFFFF"/>
            <w:vAlign w:val="center"/>
          </w:tcPr>
          <w:p w:rsidR="007B2101" w:rsidRPr="00725098" w:rsidRDefault="007B2101" w:rsidP="00E8159E">
            <w:pPr>
              <w:framePr w:w="9802" w:wrap="notBeside" w:vAnchor="text" w:hAnchor="text" w:xAlign="center" w:y="1"/>
              <w:spacing w:line="278" w:lineRule="exact"/>
              <w:rPr>
                <w:rFonts w:ascii="Times New Roman" w:hAnsi="Times New Roman" w:cs="Times New Roman"/>
              </w:rPr>
            </w:pPr>
            <w:r w:rsidRPr="00725098">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186" w:type="dxa"/>
            <w:tcBorders>
              <w:top w:val="single" w:sz="4" w:space="0" w:color="auto"/>
              <w:left w:val="single" w:sz="4" w:space="0" w:color="auto"/>
              <w:bottom w:val="single" w:sz="4" w:space="0" w:color="auto"/>
            </w:tcBorders>
            <w:shd w:val="clear" w:color="auto" w:fill="FFFFFF"/>
            <w:vAlign w:val="center"/>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21</w:t>
            </w:r>
          </w:p>
        </w:tc>
        <w:tc>
          <w:tcPr>
            <w:tcW w:w="1032" w:type="dxa"/>
            <w:tcBorders>
              <w:top w:val="single" w:sz="4" w:space="0" w:color="auto"/>
              <w:left w:val="single" w:sz="4" w:space="0" w:color="auto"/>
              <w:bottom w:val="single" w:sz="4" w:space="0" w:color="auto"/>
            </w:tcBorders>
            <w:shd w:val="clear" w:color="auto" w:fill="FFFFFF"/>
            <w:vAlign w:val="center"/>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23</w:t>
            </w:r>
          </w:p>
        </w:tc>
        <w:tc>
          <w:tcPr>
            <w:tcW w:w="1037" w:type="dxa"/>
            <w:tcBorders>
              <w:top w:val="single" w:sz="4" w:space="0" w:color="auto"/>
              <w:left w:val="single" w:sz="4" w:space="0" w:color="auto"/>
              <w:bottom w:val="single" w:sz="4" w:space="0" w:color="auto"/>
            </w:tcBorders>
            <w:shd w:val="clear" w:color="auto" w:fill="FFFFFF"/>
            <w:vAlign w:val="center"/>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23</w:t>
            </w:r>
          </w:p>
        </w:tc>
        <w:tc>
          <w:tcPr>
            <w:tcW w:w="1186" w:type="dxa"/>
            <w:tcBorders>
              <w:top w:val="single" w:sz="4" w:space="0" w:color="auto"/>
              <w:left w:val="single" w:sz="4" w:space="0" w:color="auto"/>
              <w:bottom w:val="single" w:sz="4" w:space="0" w:color="auto"/>
            </w:tcBorders>
            <w:shd w:val="clear" w:color="auto" w:fill="FFFFFF"/>
            <w:vAlign w:val="center"/>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23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7B2101" w:rsidRPr="00725098" w:rsidRDefault="007B2101" w:rsidP="00E8159E">
            <w:pPr>
              <w:framePr w:w="9802" w:wrap="notBeside" w:vAnchor="text" w:hAnchor="text" w:xAlign="center" w:y="1"/>
              <w:spacing w:line="220" w:lineRule="exact"/>
              <w:jc w:val="center"/>
              <w:rPr>
                <w:rFonts w:ascii="Times New Roman" w:hAnsi="Times New Roman" w:cs="Times New Roman"/>
              </w:rPr>
            </w:pPr>
            <w:r w:rsidRPr="00725098">
              <w:rPr>
                <w:rStyle w:val="211pt"/>
              </w:rPr>
              <w:t>90</w:t>
            </w:r>
          </w:p>
        </w:tc>
      </w:tr>
    </w:tbl>
    <w:p w:rsidR="007B2101" w:rsidRPr="00725098" w:rsidRDefault="007B2101" w:rsidP="009976A4">
      <w:pPr>
        <w:framePr w:w="9802" w:wrap="notBeside" w:vAnchor="text" w:hAnchor="text" w:xAlign="center" w:y="1"/>
        <w:rPr>
          <w:rFonts w:ascii="Times New Roman" w:hAnsi="Times New Roman" w:cs="Times New Roman"/>
          <w:sz w:val="2"/>
          <w:szCs w:val="2"/>
        </w:rPr>
      </w:pPr>
    </w:p>
    <w:p w:rsidR="007B2101" w:rsidRPr="00725098" w:rsidRDefault="007B2101" w:rsidP="009976A4">
      <w:pPr>
        <w:spacing w:line="540" w:lineRule="exact"/>
        <w:rPr>
          <w:rFonts w:ascii="Times New Roman" w:hAnsi="Times New Roman" w:cs="Times New Roman"/>
        </w:rPr>
      </w:pPr>
    </w:p>
    <w:p w:rsidR="007B2101" w:rsidRPr="00725098" w:rsidRDefault="007B2101" w:rsidP="009976A4">
      <w:pPr>
        <w:rPr>
          <w:rFonts w:ascii="Times New Roman" w:hAnsi="Times New Roman" w:cs="Times New Roman"/>
          <w:sz w:val="2"/>
          <w:szCs w:val="2"/>
        </w:rPr>
      </w:pPr>
    </w:p>
    <w:p w:rsidR="007B2101" w:rsidRPr="00725098" w:rsidRDefault="007B2101" w:rsidP="009976A4">
      <w:pPr>
        <w:pStyle w:val="460"/>
        <w:shd w:val="clear" w:color="auto" w:fill="auto"/>
        <w:spacing w:after="261" w:line="494" w:lineRule="exact"/>
        <w:jc w:val="both"/>
      </w:pPr>
    </w:p>
    <w:p w:rsidR="007B2101" w:rsidRPr="00725098" w:rsidRDefault="007B2101" w:rsidP="009976A4">
      <w:pPr>
        <w:rPr>
          <w:rFonts w:ascii="Times New Roman" w:hAnsi="Times New Roman" w:cs="Times New Roman"/>
          <w:sz w:val="2"/>
          <w:szCs w:val="2"/>
        </w:rPr>
      </w:pPr>
    </w:p>
    <w:p w:rsidR="007B2101" w:rsidRPr="0020782D" w:rsidRDefault="007B2101" w:rsidP="009976A4">
      <w:pPr>
        <w:pStyle w:val="a4"/>
        <w:framePr w:w="9946" w:wrap="notBeside" w:vAnchor="text" w:hAnchor="text" w:xAlign="center" w:y="1"/>
        <w:shd w:val="clear" w:color="auto" w:fill="auto"/>
        <w:ind w:firstLine="0"/>
        <w:rPr>
          <w:sz w:val="24"/>
          <w:szCs w:val="24"/>
        </w:rPr>
      </w:pPr>
      <w:r w:rsidRPr="0020782D">
        <w:rPr>
          <w:sz w:val="24"/>
          <w:szCs w:val="24"/>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B2101" w:rsidRPr="00725098" w:rsidRDefault="007B2101" w:rsidP="009976A4">
      <w:pPr>
        <w:framePr w:w="9946" w:wrap="notBeside" w:vAnchor="text" w:hAnchor="text" w:xAlign="center" w:y="1"/>
        <w:rPr>
          <w:rFonts w:ascii="Times New Roman" w:hAnsi="Times New Roman" w:cs="Times New Roman"/>
          <w:sz w:val="2"/>
          <w:szCs w:val="2"/>
        </w:rPr>
      </w:pPr>
    </w:p>
    <w:p w:rsidR="007B2101" w:rsidRPr="00725098" w:rsidRDefault="007B2101" w:rsidP="009976A4">
      <w:pPr>
        <w:rPr>
          <w:rFonts w:ascii="Times New Roman" w:hAnsi="Times New Roman" w:cs="Times New Roman"/>
          <w:sz w:val="2"/>
          <w:szCs w:val="2"/>
        </w:rPr>
      </w:pPr>
    </w:p>
    <w:p w:rsidR="007B2101" w:rsidRPr="00725098" w:rsidRDefault="007B2101" w:rsidP="008B39BA">
      <w:pPr>
        <w:spacing w:line="480" w:lineRule="exact"/>
        <w:ind w:firstLine="760"/>
        <w:rPr>
          <w:rFonts w:ascii="Times New Roman" w:hAnsi="Times New Roman" w:cs="Times New Roman"/>
        </w:rPr>
      </w:pPr>
      <w:r w:rsidRPr="00725098">
        <w:rPr>
          <w:rFonts w:ascii="Times New Roman" w:hAnsi="Times New Roman" w:cs="Times New Roman"/>
        </w:rPr>
        <w:t>При проведении занятий по иностранному</w:t>
      </w:r>
      <w:r>
        <w:rPr>
          <w:rFonts w:ascii="Times New Roman" w:hAnsi="Times New Roman" w:cs="Times New Roman"/>
        </w:rPr>
        <w:t xml:space="preserve"> (английскому)</w:t>
      </w:r>
      <w:r w:rsidRPr="00725098">
        <w:rPr>
          <w:rFonts w:ascii="Times New Roman" w:hAnsi="Times New Roman" w:cs="Times New Roman"/>
        </w:rPr>
        <w:t xml:space="preserve"> языку (2-4 классы) осуществляетс</w:t>
      </w:r>
      <w:r>
        <w:rPr>
          <w:rFonts w:ascii="Times New Roman" w:hAnsi="Times New Roman" w:cs="Times New Roman"/>
        </w:rPr>
        <w:t xml:space="preserve">я деление классов на две </w:t>
      </w:r>
      <w:r w:rsidRPr="00725098">
        <w:rPr>
          <w:rFonts w:ascii="Times New Roman" w:hAnsi="Times New Roman" w:cs="Times New Roman"/>
        </w:rPr>
        <w:t xml:space="preserve"> группы. Образовательная орган</w:t>
      </w:r>
      <w:r>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Для обучающихся 1 классов максимальная продолжительность учебной недели составляет 5 дней.</w:t>
      </w:r>
    </w:p>
    <w:p w:rsidR="007B2101" w:rsidRPr="00725098" w:rsidRDefault="007B2101" w:rsidP="009501C3">
      <w:pPr>
        <w:numPr>
          <w:ilvl w:val="0"/>
          <w:numId w:val="1818"/>
        </w:numPr>
        <w:tabs>
          <w:tab w:val="left" w:pos="1666"/>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rsidR="007B2101" w:rsidRPr="00725098" w:rsidRDefault="007B2101" w:rsidP="009501C3">
      <w:pPr>
        <w:numPr>
          <w:ilvl w:val="0"/>
          <w:numId w:val="1818"/>
        </w:numPr>
        <w:tabs>
          <w:tab w:val="left" w:pos="167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Количество учебных занятий за 4 учебных года </w:t>
      </w:r>
      <w:r>
        <w:rPr>
          <w:rFonts w:ascii="Times New Roman" w:hAnsi="Times New Roman" w:cs="Times New Roman"/>
        </w:rPr>
        <w:t>в МКОУ «Кабаковская СОШ», составляет</w:t>
      </w:r>
      <w:r w:rsidRPr="00725098">
        <w:rPr>
          <w:rFonts w:ascii="Times New Roman" w:hAnsi="Times New Roman" w:cs="Times New Roman"/>
        </w:rPr>
        <w:t xml:space="preserve"> </w:t>
      </w:r>
      <w:r w:rsidRPr="00D12303">
        <w:rPr>
          <w:rStyle w:val="211pt"/>
          <w:b w:val="0"/>
          <w:sz w:val="24"/>
          <w:szCs w:val="24"/>
        </w:rPr>
        <w:t>3039 часов (требование ФОП выполняется: не</w:t>
      </w:r>
      <w:r>
        <w:rPr>
          <w:rStyle w:val="211pt"/>
        </w:rPr>
        <w:t xml:space="preserve"> </w:t>
      </w:r>
      <w:r w:rsidRPr="00725098">
        <w:rPr>
          <w:rFonts w:ascii="Times New Roman" w:hAnsi="Times New Roman" w:cs="Times New Roman"/>
        </w:rPr>
        <w:t xml:space="preserve">менее 2954 часов и </w:t>
      </w:r>
      <w:r>
        <w:rPr>
          <w:rFonts w:ascii="Times New Roman" w:hAnsi="Times New Roman" w:cs="Times New Roman"/>
        </w:rPr>
        <w:t xml:space="preserve">не </w:t>
      </w:r>
      <w:r w:rsidRPr="00725098">
        <w:rPr>
          <w:rFonts w:ascii="Times New Roman" w:hAnsi="Times New Roman" w:cs="Times New Roman"/>
        </w:rPr>
        <w:t>более 3345 часов в соответствии с требованиями к организации образовательного процесса к учебной нагрузке при 5-дневной (или 6-дневной) учебной неделе</w:t>
      </w:r>
      <w:r>
        <w:rPr>
          <w:rFonts w:ascii="Times New Roman" w:hAnsi="Times New Roman" w:cs="Times New Roman"/>
        </w:rPr>
        <w:t>)</w:t>
      </w:r>
      <w:r w:rsidRPr="00725098">
        <w:rPr>
          <w:rFonts w:ascii="Times New Roman" w:hAnsi="Times New Roman" w:cs="Times New Roman"/>
        </w:rPr>
        <w:t>.</w:t>
      </w:r>
    </w:p>
    <w:p w:rsidR="007B2101" w:rsidRPr="00725098" w:rsidRDefault="007B2101" w:rsidP="009501C3">
      <w:pPr>
        <w:numPr>
          <w:ilvl w:val="0"/>
          <w:numId w:val="1818"/>
        </w:numPr>
        <w:tabs>
          <w:tab w:val="left" w:pos="1671"/>
        </w:tabs>
        <w:spacing w:line="480" w:lineRule="exact"/>
        <w:ind w:firstLine="760"/>
        <w:jc w:val="both"/>
        <w:rPr>
          <w:rFonts w:ascii="Times New Roman" w:hAnsi="Times New Roman" w:cs="Times New Roman"/>
        </w:rPr>
      </w:pPr>
      <w:r w:rsidRPr="00725098">
        <w:rPr>
          <w:rFonts w:ascii="Times New Roman" w:hAnsi="Times New Roman" w:cs="Times New Roman"/>
        </w:rPr>
        <w:t>Наиболее рациональным графиком является равномерное чередование период</w:t>
      </w:r>
      <w:r>
        <w:rPr>
          <w:rFonts w:ascii="Times New Roman" w:hAnsi="Times New Roman" w:cs="Times New Roman"/>
        </w:rPr>
        <w:t>а</w:t>
      </w:r>
      <w:r w:rsidRPr="00725098">
        <w:rPr>
          <w:rFonts w:ascii="Times New Roman" w:hAnsi="Times New Roman" w:cs="Times New Roman"/>
        </w:rPr>
        <w:t xml:space="preserve"> учебного времени и каникул. </w:t>
      </w:r>
      <w:r>
        <w:rPr>
          <w:rFonts w:ascii="Times New Roman" w:hAnsi="Times New Roman" w:cs="Times New Roman"/>
        </w:rPr>
        <w:t>Продолжительность каникул  составляет</w:t>
      </w:r>
      <w:r w:rsidRPr="00725098">
        <w:rPr>
          <w:rFonts w:ascii="Times New Roman" w:hAnsi="Times New Roman" w:cs="Times New Roman"/>
        </w:rPr>
        <w:t xml:space="preserve"> не менее 7 календарных дней.</w:t>
      </w:r>
    </w:p>
    <w:p w:rsidR="007B2101" w:rsidRPr="00725098" w:rsidRDefault="007B2101" w:rsidP="009501C3">
      <w:pPr>
        <w:numPr>
          <w:ilvl w:val="0"/>
          <w:numId w:val="1818"/>
        </w:numPr>
        <w:tabs>
          <w:tab w:val="left" w:pos="1748"/>
        </w:tabs>
        <w:spacing w:line="480" w:lineRule="exact"/>
        <w:ind w:firstLine="780"/>
        <w:jc w:val="both"/>
        <w:rPr>
          <w:rFonts w:ascii="Times New Roman" w:hAnsi="Times New Roman" w:cs="Times New Roman"/>
        </w:rPr>
      </w:pPr>
      <w:r w:rsidRPr="00725098">
        <w:rPr>
          <w:rFonts w:ascii="Times New Roman" w:hAnsi="Times New Roman" w:cs="Times New Roman"/>
        </w:rPr>
        <w:t>Продолжительность урока составляет:</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 1 классе - 35 минут (сентябрь - декабрь), 40 минут (январь - май);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 классах, в которых обучаются обучающиеся с ОВЗ - 40 минут;</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в</w:t>
      </w:r>
      <w:r>
        <w:rPr>
          <w:rFonts w:ascii="Times New Roman" w:hAnsi="Times New Roman" w:cs="Times New Roman"/>
        </w:rPr>
        <w:t>о</w:t>
      </w:r>
      <w:r w:rsidRPr="00725098">
        <w:rPr>
          <w:rFonts w:ascii="Times New Roman" w:hAnsi="Times New Roman" w:cs="Times New Roman"/>
        </w:rPr>
        <w:t xml:space="preserve"> </w:t>
      </w:r>
      <w:r w:rsidRPr="00D801E7">
        <w:rPr>
          <w:rStyle w:val="20"/>
          <w:i w:val="0"/>
          <w:sz w:val="24"/>
          <w:szCs w:val="24"/>
        </w:rPr>
        <w:t>2-4</w:t>
      </w:r>
      <w:r>
        <w:rPr>
          <w:rFonts w:ascii="Times New Roman" w:hAnsi="Times New Roman" w:cs="Times New Roman"/>
        </w:rPr>
        <w:t xml:space="preserve"> классах - 40</w:t>
      </w:r>
      <w:r w:rsidRPr="00725098">
        <w:rPr>
          <w:rFonts w:ascii="Times New Roman" w:hAnsi="Times New Roman" w:cs="Times New Roman"/>
        </w:rPr>
        <w:t xml:space="preserve"> минут (по решению образовательной организации).</w:t>
      </w:r>
    </w:p>
    <w:p w:rsidR="007B2101" w:rsidRPr="00725098" w:rsidRDefault="007B2101" w:rsidP="009501C3">
      <w:pPr>
        <w:numPr>
          <w:ilvl w:val="0"/>
          <w:numId w:val="1818"/>
        </w:numPr>
        <w:tabs>
          <w:tab w:val="left" w:pos="1712"/>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 xml:space="preserve">чебный план является </w:t>
      </w:r>
      <w:r>
        <w:rPr>
          <w:rFonts w:ascii="Times New Roman" w:hAnsi="Times New Roman" w:cs="Times New Roman"/>
        </w:rPr>
        <w:t>документом</w:t>
      </w:r>
      <w:r w:rsidRPr="00725098">
        <w:rPr>
          <w:rFonts w:ascii="Times New Roman" w:hAnsi="Times New Roman" w:cs="Times New Roman"/>
        </w:rPr>
        <w:t>, в котором отражаются и конкретизируются ос</w:t>
      </w:r>
      <w:r>
        <w:rPr>
          <w:rFonts w:ascii="Times New Roman" w:hAnsi="Times New Roman" w:cs="Times New Roman"/>
        </w:rPr>
        <w:t>новные показатели</w:t>
      </w:r>
      <w:r w:rsidRPr="00725098">
        <w:rPr>
          <w:rFonts w:ascii="Times New Roman" w:hAnsi="Times New Roman" w:cs="Times New Roman"/>
        </w:rPr>
        <w:t>:</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состав учебных предметов;</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максимально допустимая недельная нагрузка обучающихся;</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максимальная нагрузка с учётом деления классов на группы;</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план комплектования классов.</w:t>
      </w:r>
    </w:p>
    <w:p w:rsidR="007B2101" w:rsidRPr="00725098" w:rsidRDefault="007B2101" w:rsidP="009501C3">
      <w:pPr>
        <w:numPr>
          <w:ilvl w:val="0"/>
          <w:numId w:val="1818"/>
        </w:numPr>
        <w:tabs>
          <w:tab w:val="left" w:pos="1717"/>
        </w:tabs>
        <w:spacing w:line="480" w:lineRule="exact"/>
        <w:ind w:firstLine="780"/>
        <w:jc w:val="both"/>
        <w:rPr>
          <w:rFonts w:ascii="Times New Roman" w:hAnsi="Times New Roman" w:cs="Times New Roman"/>
        </w:rPr>
      </w:pPr>
      <w:r>
        <w:rPr>
          <w:rFonts w:ascii="Times New Roman" w:hAnsi="Times New Roman" w:cs="Times New Roman"/>
        </w:rPr>
        <w:t xml:space="preserve">При реализации 1 варианта </w:t>
      </w:r>
      <w:r w:rsidRPr="00725098">
        <w:rPr>
          <w:rFonts w:ascii="Times New Roman" w:hAnsi="Times New Roman" w:cs="Times New Roman"/>
        </w:rPr>
        <w:t xml:space="preserve"> учебного плана количество часов на физическую культуру составляет 2, третий час </w:t>
      </w:r>
      <w:r>
        <w:rPr>
          <w:rFonts w:ascii="Times New Roman" w:hAnsi="Times New Roman" w:cs="Times New Roman"/>
        </w:rPr>
        <w:t>реализуется</w:t>
      </w:r>
      <w:r w:rsidRPr="00725098">
        <w:rPr>
          <w:rFonts w:ascii="Times New Roman" w:hAnsi="Times New Roman" w:cs="Times New Roman"/>
        </w:rPr>
        <w:t xml:space="preserve"> за счет</w:t>
      </w:r>
      <w:r>
        <w:rPr>
          <w:rFonts w:ascii="Times New Roman" w:hAnsi="Times New Roman" w:cs="Times New Roman"/>
        </w:rPr>
        <w:t xml:space="preserve"> </w:t>
      </w:r>
      <w:r w:rsidRPr="00725098">
        <w:rPr>
          <w:rFonts w:ascii="Times New Roman" w:hAnsi="Times New Roman" w:cs="Times New Roman"/>
        </w:rPr>
        <w:t>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B2101" w:rsidRPr="00725098" w:rsidRDefault="007B2101" w:rsidP="009501C3">
      <w:pPr>
        <w:numPr>
          <w:ilvl w:val="0"/>
          <w:numId w:val="1818"/>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7B2101" w:rsidRPr="00725098" w:rsidRDefault="007B2101" w:rsidP="009501C3">
      <w:pPr>
        <w:numPr>
          <w:ilvl w:val="0"/>
          <w:numId w:val="1818"/>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B2101" w:rsidRPr="00725098" w:rsidRDefault="007B2101" w:rsidP="009501C3">
      <w:pPr>
        <w:numPr>
          <w:ilvl w:val="0"/>
          <w:numId w:val="1818"/>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7B2101" w:rsidRPr="00725098" w:rsidRDefault="007B2101" w:rsidP="009501C3">
      <w:pPr>
        <w:numPr>
          <w:ilvl w:val="0"/>
          <w:numId w:val="1818"/>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w:t>
      </w:r>
      <w:r>
        <w:rPr>
          <w:rFonts w:ascii="Times New Roman" w:hAnsi="Times New Roman" w:cs="Times New Roman"/>
        </w:rPr>
        <w:t>щихся</w:t>
      </w:r>
      <w:r w:rsidRPr="00725098">
        <w:rPr>
          <w:rFonts w:ascii="Times New Roman" w:hAnsi="Times New Roman" w:cs="Times New Roman"/>
        </w:rPr>
        <w:t>.</w:t>
      </w:r>
    </w:p>
    <w:p w:rsidR="007B2101" w:rsidRPr="00725098" w:rsidRDefault="007B2101" w:rsidP="009501C3">
      <w:pPr>
        <w:numPr>
          <w:ilvl w:val="0"/>
          <w:numId w:val="1818"/>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 xml:space="preserve">Содержание данных занятий </w:t>
      </w:r>
      <w:r>
        <w:rPr>
          <w:rFonts w:ascii="Times New Roman" w:hAnsi="Times New Roman" w:cs="Times New Roman"/>
        </w:rPr>
        <w:t>формируется</w:t>
      </w:r>
      <w:r w:rsidRPr="00725098">
        <w:rPr>
          <w:rFonts w:ascii="Times New Roman" w:hAnsi="Times New Roman" w:cs="Times New Roman"/>
        </w:rPr>
        <w:t xml:space="preserve"> с учётом пожеланий обучающихся и их родителей (законных </w:t>
      </w:r>
      <w:r>
        <w:rPr>
          <w:rFonts w:ascii="Times New Roman" w:hAnsi="Times New Roman" w:cs="Times New Roman"/>
        </w:rPr>
        <w:t>представителей) и осуществлятся</w:t>
      </w:r>
      <w:r w:rsidRPr="00725098">
        <w:rPr>
          <w:rFonts w:ascii="Times New Roman" w:hAnsi="Times New Roman" w:cs="Times New Roman"/>
        </w:rPr>
        <w:t xml:space="preserve">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7B2101" w:rsidRPr="00725098" w:rsidRDefault="007B2101" w:rsidP="00A27150">
      <w:pPr>
        <w:numPr>
          <w:ilvl w:val="0"/>
          <w:numId w:val="1818"/>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При организации внеурочно</w:t>
      </w:r>
      <w:r>
        <w:rPr>
          <w:rFonts w:ascii="Times New Roman" w:hAnsi="Times New Roman" w:cs="Times New Roman"/>
        </w:rPr>
        <w:t>й деятельности обучающихся используются</w:t>
      </w:r>
      <w:r w:rsidRPr="00725098">
        <w:rPr>
          <w:rFonts w:ascii="Times New Roman" w:hAnsi="Times New Roman" w:cs="Times New Roman"/>
        </w:rPr>
        <w:t xml:space="preserve"> возможности организаций дополнительного образования (учреждения культуры, спорта). </w:t>
      </w:r>
      <w:r>
        <w:rPr>
          <w:rFonts w:ascii="Times New Roman" w:hAnsi="Times New Roman" w:cs="Times New Roman"/>
        </w:rPr>
        <w:t>К</w:t>
      </w:r>
      <w:r w:rsidRPr="00725098">
        <w:rPr>
          <w:rFonts w:ascii="Times New Roman" w:hAnsi="Times New Roman" w:cs="Times New Roman"/>
        </w:rPr>
        <w:t>алендарный учебный график.</w:t>
      </w:r>
      <w:r>
        <w:rPr>
          <w:rFonts w:ascii="Times New Roman" w:hAnsi="Times New Roman" w:cs="Times New Roman"/>
        </w:rPr>
        <w:t xml:space="preserve"> </w:t>
      </w:r>
      <w:r>
        <w:rPr>
          <w:rFonts w:ascii="Times New Roman" w:hAnsi="Times New Roman" w:cs="Times New Roman"/>
          <w:b/>
        </w:rPr>
        <w:t>(ПРИЛОЖЕНИЕ №3</w:t>
      </w:r>
      <w:r w:rsidRPr="004F7849">
        <w:rPr>
          <w:rFonts w:ascii="Times New Roman" w:hAnsi="Times New Roman" w:cs="Times New Roman"/>
          <w:b/>
        </w:rPr>
        <w:t>)</w:t>
      </w:r>
    </w:p>
    <w:p w:rsidR="007B2101" w:rsidRPr="00725098" w:rsidRDefault="007B2101" w:rsidP="009501C3">
      <w:pPr>
        <w:numPr>
          <w:ilvl w:val="1"/>
          <w:numId w:val="1817"/>
        </w:numPr>
        <w:tabs>
          <w:tab w:val="left" w:pos="1593"/>
        </w:tabs>
        <w:spacing w:line="480" w:lineRule="exact"/>
        <w:ind w:firstLine="780"/>
        <w:jc w:val="both"/>
        <w:rPr>
          <w:rFonts w:ascii="Times New Roman" w:hAnsi="Times New Roman" w:cs="Times New Roman"/>
        </w:rPr>
      </w:pPr>
      <w:r>
        <w:rPr>
          <w:rFonts w:ascii="Times New Roman" w:hAnsi="Times New Roman" w:cs="Times New Roman"/>
        </w:rPr>
        <w:t>О</w:t>
      </w:r>
      <w:r w:rsidRPr="00725098">
        <w:rPr>
          <w:rFonts w:ascii="Times New Roman" w:hAnsi="Times New Roman" w:cs="Times New Roman"/>
        </w:rPr>
        <w:t>бразовательная орган</w:t>
      </w:r>
      <w:r>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с учетом законодательства Российской Федерации.</w:t>
      </w:r>
    </w:p>
    <w:p w:rsidR="007B2101" w:rsidRPr="00725098" w:rsidRDefault="007B2101" w:rsidP="009501C3">
      <w:pPr>
        <w:numPr>
          <w:ilvl w:val="1"/>
          <w:numId w:val="1817"/>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rsidR="007B2101" w:rsidRDefault="007B2101"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Учебный год в образовательной организации начинается </w:t>
      </w:r>
      <w:r>
        <w:rPr>
          <w:rFonts w:ascii="Times New Roman" w:hAnsi="Times New Roman" w:cs="Times New Roman"/>
        </w:rPr>
        <w:t>в 2024-2025 учебном году</w:t>
      </w:r>
    </w:p>
    <w:p w:rsidR="007B2101" w:rsidRPr="00725098" w:rsidRDefault="007B2101" w:rsidP="00AE4CFE">
      <w:pPr>
        <w:tabs>
          <w:tab w:val="left" w:pos="1587"/>
        </w:tabs>
        <w:spacing w:line="480" w:lineRule="exact"/>
        <w:ind w:left="760"/>
        <w:jc w:val="both"/>
        <w:rPr>
          <w:rFonts w:ascii="Times New Roman" w:hAnsi="Times New Roman" w:cs="Times New Roman"/>
        </w:rPr>
      </w:pPr>
      <w:r>
        <w:rPr>
          <w:rFonts w:ascii="Times New Roman" w:hAnsi="Times New Roman" w:cs="Times New Roman"/>
        </w:rPr>
        <w:t xml:space="preserve">2 сентября, т.к. 1 сентября </w:t>
      </w:r>
      <w:r w:rsidRPr="00725098">
        <w:rPr>
          <w:rFonts w:ascii="Times New Roman" w:hAnsi="Times New Roman" w:cs="Times New Roman"/>
        </w:rPr>
        <w:t>приходится на выходной день, то в этом случае учебный год начинается в первый, следующий за ним, рабочий день.</w:t>
      </w:r>
    </w:p>
    <w:p w:rsidR="007B2101" w:rsidRPr="00725098" w:rsidRDefault="007B2101"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Учебный год в </w:t>
      </w:r>
      <w:r>
        <w:rPr>
          <w:rFonts w:ascii="Times New Roman" w:hAnsi="Times New Roman" w:cs="Times New Roman"/>
        </w:rPr>
        <w:t xml:space="preserve">МКОУ «Кабаковская СОШ», </w:t>
      </w:r>
      <w:r w:rsidRPr="00725098">
        <w:rPr>
          <w:rFonts w:ascii="Times New Roman" w:hAnsi="Times New Roman" w:cs="Times New Roman"/>
        </w:rPr>
        <w:t xml:space="preserve">заканчивается </w:t>
      </w:r>
      <w:r>
        <w:rPr>
          <w:rFonts w:ascii="Times New Roman" w:hAnsi="Times New Roman" w:cs="Times New Roman"/>
        </w:rPr>
        <w:t>в 1-х классах 23 мая, во 2-4 классах - 31</w:t>
      </w:r>
      <w:r w:rsidRPr="00D71D11">
        <w:rPr>
          <w:rFonts w:ascii="Times New Roman" w:hAnsi="Times New Roman" w:cs="Times New Roman"/>
          <w:b/>
        </w:rPr>
        <w:t xml:space="preserve"> </w:t>
      </w:r>
      <w:r w:rsidRPr="00D71D11">
        <w:rPr>
          <w:rFonts w:ascii="Times New Roman" w:hAnsi="Times New Roman" w:cs="Times New Roman"/>
        </w:rPr>
        <w:t>мая.</w:t>
      </w:r>
      <w:r>
        <w:rPr>
          <w:rFonts w:ascii="Times New Roman" w:hAnsi="Times New Roman" w:cs="Times New Roman"/>
        </w:rPr>
        <w:t xml:space="preserve"> Э</w:t>
      </w:r>
      <w:r w:rsidRPr="00725098">
        <w:rPr>
          <w:rFonts w:ascii="Times New Roman" w:hAnsi="Times New Roman" w:cs="Times New Roman"/>
        </w:rPr>
        <w:t>тот день приходится на выходной день, то в этом случае учебный год заканчивается в предыдущий рабочий день</w:t>
      </w:r>
      <w:r>
        <w:rPr>
          <w:rFonts w:ascii="Times New Roman" w:hAnsi="Times New Roman" w:cs="Times New Roman"/>
        </w:rPr>
        <w:t xml:space="preserve"> (30 мая)</w:t>
      </w:r>
      <w:r w:rsidRPr="00725098">
        <w:rPr>
          <w:rFonts w:ascii="Times New Roman" w:hAnsi="Times New Roman" w:cs="Times New Roman"/>
        </w:rPr>
        <w:t>.</w:t>
      </w:r>
    </w:p>
    <w:p w:rsidR="007B2101" w:rsidRPr="00725098" w:rsidRDefault="007B2101" w:rsidP="009501C3">
      <w:pPr>
        <w:numPr>
          <w:ilvl w:val="1"/>
          <w:numId w:val="1817"/>
        </w:numPr>
        <w:tabs>
          <w:tab w:val="left" w:pos="1592"/>
        </w:tabs>
        <w:spacing w:line="480" w:lineRule="exact"/>
        <w:ind w:firstLine="760"/>
        <w:jc w:val="both"/>
        <w:rPr>
          <w:rFonts w:ascii="Times New Roman" w:hAnsi="Times New Roman" w:cs="Times New Roman"/>
        </w:rPr>
      </w:pPr>
      <w:r w:rsidRPr="00725098">
        <w:rPr>
          <w:rFonts w:ascii="Times New Roman"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Pr>
          <w:rFonts w:ascii="Times New Roman" w:hAnsi="Times New Roman" w:cs="Times New Roman"/>
        </w:rPr>
        <w:t>составляет</w:t>
      </w:r>
      <w:r w:rsidRPr="00725098">
        <w:rPr>
          <w:rFonts w:ascii="Times New Roman" w:hAnsi="Times New Roman" w:cs="Times New Roman"/>
        </w:rPr>
        <w:t xml:space="preserve"> не менее 7 календарных дней.</w:t>
      </w:r>
    </w:p>
    <w:p w:rsidR="007B2101" w:rsidRPr="00725098" w:rsidRDefault="007B2101"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w:t>
      </w:r>
      <w:r>
        <w:rPr>
          <w:rFonts w:ascii="Times New Roman" w:hAnsi="Times New Roman" w:cs="Times New Roman"/>
        </w:rPr>
        <w:t xml:space="preserve">сть урока во 2-4 классах </w:t>
      </w:r>
      <w:r w:rsidRPr="00725098">
        <w:rPr>
          <w:rFonts w:ascii="Times New Roman" w:hAnsi="Times New Roman" w:cs="Times New Roman"/>
        </w:rPr>
        <w:t>и компенсирующего класса</w:t>
      </w:r>
      <w:r>
        <w:rPr>
          <w:rFonts w:ascii="Times New Roman" w:hAnsi="Times New Roman" w:cs="Times New Roman"/>
        </w:rPr>
        <w:t xml:space="preserve"> 40</w:t>
      </w:r>
      <w:r w:rsidRPr="00725098">
        <w:rPr>
          <w:rFonts w:ascii="Times New Roman" w:hAnsi="Times New Roman" w:cs="Times New Roman"/>
        </w:rPr>
        <w:t xml:space="preserve"> минут, за исключением 1 класса, продолжительность урока </w:t>
      </w:r>
      <w:r>
        <w:rPr>
          <w:rFonts w:ascii="Times New Roman" w:hAnsi="Times New Roman" w:cs="Times New Roman"/>
        </w:rPr>
        <w:t>в которых не должна превышать 35</w:t>
      </w:r>
      <w:r w:rsidRPr="00725098">
        <w:rPr>
          <w:rFonts w:ascii="Times New Roman" w:hAnsi="Times New Roman" w:cs="Times New Roman"/>
        </w:rPr>
        <w:t xml:space="preserve"> минут</w:t>
      </w:r>
      <w:r>
        <w:rPr>
          <w:rFonts w:ascii="Times New Roman" w:hAnsi="Times New Roman" w:cs="Times New Roman"/>
        </w:rPr>
        <w:t xml:space="preserve"> в сентябре-декабре</w:t>
      </w:r>
      <w:r w:rsidRPr="00725098">
        <w:rPr>
          <w:rFonts w:ascii="Times New Roman" w:hAnsi="Times New Roman" w:cs="Times New Roman"/>
        </w:rPr>
        <w:t>.</w:t>
      </w:r>
    </w:p>
    <w:p w:rsidR="007B2101" w:rsidRPr="00725098" w:rsidRDefault="007B2101" w:rsidP="00A27150">
      <w:pPr>
        <w:tabs>
          <w:tab w:val="left" w:pos="6093"/>
          <w:tab w:val="left" w:pos="7274"/>
        </w:tabs>
        <w:spacing w:line="480" w:lineRule="exact"/>
        <w:ind w:left="720" w:hanging="720"/>
        <w:jc w:val="both"/>
        <w:rPr>
          <w:rFonts w:ascii="Times New Roman" w:hAnsi="Times New Roman" w:cs="Times New Roman"/>
        </w:rPr>
      </w:pPr>
      <w:r>
        <w:rPr>
          <w:rFonts w:ascii="Times New Roman" w:hAnsi="Times New Roman" w:cs="Times New Roman"/>
        </w:rPr>
        <w:t xml:space="preserve">171.22. </w:t>
      </w:r>
      <w:r w:rsidRPr="00725098">
        <w:rPr>
          <w:rFonts w:ascii="Times New Roman" w:hAnsi="Times New Roman" w:cs="Times New Roman"/>
        </w:rPr>
        <w:t xml:space="preserve"> Продолжительность перемен</w:t>
      </w:r>
      <w:r>
        <w:rPr>
          <w:rFonts w:ascii="Times New Roman" w:hAnsi="Times New Roman" w:cs="Times New Roman"/>
        </w:rPr>
        <w:t xml:space="preserve"> между </w:t>
      </w:r>
      <w:r w:rsidRPr="00725098">
        <w:rPr>
          <w:rFonts w:ascii="Times New Roman" w:hAnsi="Times New Roman" w:cs="Times New Roman"/>
        </w:rPr>
        <w:t>уроками составляет</w:t>
      </w:r>
    </w:p>
    <w:p w:rsidR="007B2101" w:rsidRPr="00725098" w:rsidRDefault="007B2101" w:rsidP="00721E24">
      <w:pPr>
        <w:spacing w:line="480" w:lineRule="exact"/>
        <w:rPr>
          <w:rFonts w:ascii="Times New Roman" w:hAnsi="Times New Roman" w:cs="Times New Roman"/>
        </w:rPr>
      </w:pPr>
      <w:r>
        <w:rPr>
          <w:rFonts w:ascii="Times New Roman" w:hAnsi="Times New Roman" w:cs="Times New Roman"/>
        </w:rPr>
        <w:t>10 минут, 2 большие</w:t>
      </w:r>
      <w:r w:rsidRPr="00725098">
        <w:rPr>
          <w:rFonts w:ascii="Times New Roman" w:hAnsi="Times New Roman" w:cs="Times New Roman"/>
        </w:rPr>
        <w:t xml:space="preserve"> переме</w:t>
      </w:r>
      <w:r>
        <w:rPr>
          <w:rFonts w:ascii="Times New Roman" w:hAnsi="Times New Roman" w:cs="Times New Roman"/>
        </w:rPr>
        <w:t>ны (после 2 и 3 урока) - 20-</w:t>
      </w:r>
      <w:r w:rsidRPr="00725098">
        <w:rPr>
          <w:rFonts w:ascii="Times New Roman" w:hAnsi="Times New Roman" w:cs="Times New Roman"/>
        </w:rPr>
        <w:t xml:space="preserve"> минут</w:t>
      </w:r>
      <w:r>
        <w:rPr>
          <w:rFonts w:ascii="Times New Roman" w:hAnsi="Times New Roman" w:cs="Times New Roman"/>
        </w:rPr>
        <w:t>, после 4 урока-15 минут</w:t>
      </w:r>
      <w:r w:rsidRPr="00725098">
        <w:rPr>
          <w:rFonts w:ascii="Times New Roman" w:hAnsi="Times New Roman" w:cs="Times New Roman"/>
        </w:rPr>
        <w:t xml:space="preserve">. Продолжительность </w:t>
      </w:r>
      <w:r>
        <w:rPr>
          <w:rFonts w:ascii="Times New Roman" w:hAnsi="Times New Roman" w:cs="Times New Roman"/>
        </w:rPr>
        <w:t>перерыва</w:t>
      </w:r>
      <w:r w:rsidRPr="00725098">
        <w:rPr>
          <w:rFonts w:ascii="Times New Roman" w:hAnsi="Times New Roman" w:cs="Times New Roman"/>
        </w:rPr>
        <w:t xml:space="preserve"> между урочной и внеурочной деятельностью </w:t>
      </w:r>
      <w:r>
        <w:rPr>
          <w:rFonts w:ascii="Times New Roman" w:hAnsi="Times New Roman" w:cs="Times New Roman"/>
        </w:rPr>
        <w:t xml:space="preserve">составляет </w:t>
      </w:r>
      <w:r w:rsidRPr="00725098">
        <w:rPr>
          <w:rFonts w:ascii="Times New Roman" w:hAnsi="Times New Roman" w:cs="Times New Roman"/>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B2101" w:rsidRPr="00725098" w:rsidRDefault="007B2101" w:rsidP="009501C3">
      <w:pPr>
        <w:numPr>
          <w:ilvl w:val="1"/>
          <w:numId w:val="1817"/>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B2101" w:rsidRPr="00725098" w:rsidRDefault="007B2101" w:rsidP="009501C3">
      <w:pPr>
        <w:numPr>
          <w:ilvl w:val="1"/>
          <w:numId w:val="1817"/>
        </w:numPr>
        <w:tabs>
          <w:tab w:val="left" w:pos="1683"/>
        </w:tabs>
        <w:spacing w:line="480" w:lineRule="exact"/>
        <w:ind w:firstLine="760"/>
        <w:jc w:val="both"/>
        <w:rPr>
          <w:rFonts w:ascii="Times New Roman" w:hAnsi="Times New Roman" w:cs="Times New Roman"/>
        </w:rPr>
      </w:pPr>
      <w:r w:rsidRPr="00725098">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для обу</w:t>
      </w:r>
      <w:r>
        <w:rPr>
          <w:rFonts w:ascii="Times New Roman" w:hAnsi="Times New Roman" w:cs="Times New Roman"/>
        </w:rPr>
        <w:t>чающихся 1-х классов - не  превышает</w:t>
      </w:r>
      <w:r w:rsidRPr="00725098">
        <w:rPr>
          <w:rFonts w:ascii="Times New Roman" w:hAnsi="Times New Roman" w:cs="Times New Roman"/>
        </w:rPr>
        <w:t xml:space="preserve"> 4 уроков и один раз в неделю - 5 уроков, за счет урока физической культуры;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для обучающихся 2-4 классов - не более 5 уроков и один раз в неделю </w:t>
      </w:r>
      <w:r>
        <w:rPr>
          <w:rFonts w:ascii="Times New Roman" w:hAnsi="Times New Roman" w:cs="Times New Roman"/>
        </w:rPr>
        <w:t xml:space="preserve">допускается </w:t>
      </w:r>
      <w:r w:rsidRPr="00725098">
        <w:rPr>
          <w:rFonts w:ascii="Times New Roman" w:hAnsi="Times New Roman" w:cs="Times New Roman"/>
        </w:rPr>
        <w:t>6 уроков за счет урока физической культуры.</w:t>
      </w:r>
    </w:p>
    <w:p w:rsidR="007B2101" w:rsidRPr="00725098" w:rsidRDefault="007B2101" w:rsidP="009501C3">
      <w:pPr>
        <w:numPr>
          <w:ilvl w:val="1"/>
          <w:numId w:val="1817"/>
        </w:numPr>
        <w:tabs>
          <w:tab w:val="left" w:pos="1683"/>
        </w:tabs>
        <w:spacing w:line="480" w:lineRule="exact"/>
        <w:ind w:firstLine="760"/>
        <w:jc w:val="both"/>
        <w:rPr>
          <w:rFonts w:ascii="Times New Roman" w:hAnsi="Times New Roman" w:cs="Times New Roman"/>
        </w:rPr>
      </w:pPr>
      <w:r w:rsidRPr="00725098">
        <w:rPr>
          <w:rFonts w:ascii="Times New Roman" w:hAnsi="Times New Roman" w:cs="Times New Roman"/>
        </w:rPr>
        <w:t>Обучение в 1 классе осуществляется с соблюдением следующих требований: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 середине учебного дня организуется динамическая пауза продолжительностью не менее 40 минут;</w:t>
      </w:r>
    </w:p>
    <w:p w:rsidR="007B2101" w:rsidRPr="00B71217" w:rsidRDefault="007B2101" w:rsidP="009976A4">
      <w:pPr>
        <w:spacing w:line="480" w:lineRule="exact"/>
        <w:ind w:firstLine="760"/>
        <w:rPr>
          <w:rFonts w:ascii="Times New Roman" w:hAnsi="Times New Roman" w:cs="Times New Roman"/>
          <w:i/>
        </w:rPr>
      </w:pPr>
      <w:r w:rsidRPr="004952E6">
        <w:rPr>
          <w:rFonts w:ascii="Times New Roman" w:hAnsi="Times New Roman" w:cs="Times New Roman"/>
          <w:i/>
        </w:rPr>
        <w:t>Возможна</w:t>
      </w:r>
      <w:r w:rsidRPr="00B71217">
        <w:rPr>
          <w:rFonts w:ascii="Times New Roman" w:hAnsi="Times New Roman" w:cs="Times New Roman"/>
          <w:b/>
          <w:i/>
        </w:rPr>
        <w:t xml:space="preserve"> </w:t>
      </w:r>
      <w:r w:rsidRPr="00B71217">
        <w:rPr>
          <w:rFonts w:ascii="Times New Roman" w:hAnsi="Times New Roman" w:cs="Times New Roman"/>
          <w:i/>
        </w:rPr>
        <w:t xml:space="preserve">организация дополнительных каникул независимо от четвертей </w:t>
      </w:r>
      <w:r w:rsidRPr="007666D2">
        <w:rPr>
          <w:rFonts w:ascii="Times New Roman" w:hAnsi="Times New Roman" w:cs="Times New Roman"/>
          <w:i/>
          <w:u w:val="single"/>
        </w:rPr>
        <w:t>(триместров).</w:t>
      </w:r>
    </w:p>
    <w:p w:rsidR="007B2101" w:rsidRPr="00725098" w:rsidRDefault="007B2101" w:rsidP="009501C3">
      <w:pPr>
        <w:numPr>
          <w:ilvl w:val="1"/>
          <w:numId w:val="1817"/>
        </w:numPr>
        <w:tabs>
          <w:tab w:val="left" w:pos="1650"/>
        </w:tabs>
        <w:spacing w:line="480" w:lineRule="exact"/>
        <w:ind w:firstLine="760"/>
        <w:jc w:val="both"/>
        <w:rPr>
          <w:rFonts w:ascii="Times New Roman" w:hAnsi="Times New Roman" w:cs="Times New Roman"/>
        </w:rPr>
      </w:pPr>
      <w:r w:rsidRPr="00725098">
        <w:rPr>
          <w:rFonts w:ascii="Times New Roman" w:hAnsi="Times New Roman" w:cs="Times New Roman"/>
        </w:rPr>
        <w:t xml:space="preserve">Занятия начинаются </w:t>
      </w:r>
      <w:r>
        <w:rPr>
          <w:rFonts w:ascii="Times New Roman" w:hAnsi="Times New Roman" w:cs="Times New Roman"/>
        </w:rPr>
        <w:t>в 9 ч 00мин.</w:t>
      </w:r>
      <w:r w:rsidRPr="00725098">
        <w:rPr>
          <w:rFonts w:ascii="Times New Roman" w:hAnsi="Times New Roman" w:cs="Times New Roman"/>
        </w:rPr>
        <w:t xml:space="preserve"> и заканчиваются не позднее </w:t>
      </w:r>
      <w:r>
        <w:rPr>
          <w:rFonts w:ascii="Times New Roman" w:hAnsi="Times New Roman" w:cs="Times New Roman"/>
        </w:rPr>
        <w:t xml:space="preserve">13.00 часов, </w:t>
      </w:r>
    </w:p>
    <w:p w:rsidR="007B2101" w:rsidRPr="00725098" w:rsidRDefault="007B2101" w:rsidP="009501C3">
      <w:pPr>
        <w:numPr>
          <w:ilvl w:val="1"/>
          <w:numId w:val="1817"/>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B2101" w:rsidRPr="00725098" w:rsidRDefault="007B2101"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Календарный учебный график </w:t>
      </w:r>
      <w:r>
        <w:rPr>
          <w:rFonts w:ascii="Times New Roman" w:hAnsi="Times New Roman" w:cs="Times New Roman"/>
        </w:rPr>
        <w:t>МКОУ «Кабаковская СОШ», составлен</w:t>
      </w:r>
      <w:r w:rsidRPr="00725098">
        <w:rPr>
          <w:rFonts w:ascii="Times New Roman" w:hAnsi="Times New Roman" w:cs="Times New Roman"/>
        </w:rPr>
        <w:t xml:space="preserve"> с учётом мнений участников образовательных отношений</w:t>
      </w:r>
      <w:r>
        <w:rPr>
          <w:rFonts w:ascii="Times New Roman" w:hAnsi="Times New Roman" w:cs="Times New Roman"/>
        </w:rPr>
        <w:t>.</w:t>
      </w:r>
    </w:p>
    <w:p w:rsidR="007B2101" w:rsidRPr="00725098" w:rsidRDefault="007B2101" w:rsidP="009501C3">
      <w:pPr>
        <w:numPr>
          <w:ilvl w:val="1"/>
          <w:numId w:val="1817"/>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При составлении календарного учебного графика </w:t>
      </w:r>
      <w:r>
        <w:rPr>
          <w:rFonts w:ascii="Times New Roman" w:hAnsi="Times New Roman" w:cs="Times New Roman"/>
        </w:rPr>
        <w:t>МБОУ СОШ №44 использует</w:t>
      </w:r>
      <w:r w:rsidRPr="00725098">
        <w:rPr>
          <w:rFonts w:ascii="Times New Roman" w:hAnsi="Times New Roman" w:cs="Times New Roman"/>
        </w:rPr>
        <w:t xml:space="preserve">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B2101" w:rsidRPr="00725098" w:rsidRDefault="007B2101" w:rsidP="009501C3">
      <w:pPr>
        <w:numPr>
          <w:ilvl w:val="0"/>
          <w:numId w:val="1817"/>
        </w:numPr>
        <w:tabs>
          <w:tab w:val="left" w:pos="1362"/>
        </w:tabs>
        <w:spacing w:line="480" w:lineRule="exact"/>
        <w:ind w:firstLine="780"/>
        <w:jc w:val="both"/>
        <w:rPr>
          <w:rFonts w:ascii="Times New Roman" w:hAnsi="Times New Roman" w:cs="Times New Roman"/>
        </w:rPr>
      </w:pPr>
      <w:r w:rsidRPr="00725098">
        <w:rPr>
          <w:rFonts w:ascii="Times New Roman" w:hAnsi="Times New Roman" w:cs="Times New Roman"/>
        </w:rPr>
        <w:t>План внеурочной деятельности.</w:t>
      </w:r>
    </w:p>
    <w:p w:rsidR="007B2101" w:rsidRPr="00725098" w:rsidRDefault="007B2101" w:rsidP="009501C3">
      <w:pPr>
        <w:numPr>
          <w:ilvl w:val="1"/>
          <w:numId w:val="1817"/>
        </w:numPr>
        <w:tabs>
          <w:tab w:val="left" w:pos="1574"/>
        </w:tabs>
        <w:spacing w:line="480" w:lineRule="exact"/>
        <w:ind w:firstLine="780"/>
        <w:jc w:val="both"/>
        <w:rPr>
          <w:rFonts w:ascii="Times New Roman" w:hAnsi="Times New Roman" w:cs="Times New Roman"/>
        </w:rPr>
      </w:pPr>
      <w:r w:rsidRPr="00725098">
        <w:rPr>
          <w:rFonts w:ascii="Times New Roman" w:hAnsi="Times New Roman" w:cs="Times New Roman"/>
        </w:rPr>
        <w:t xml:space="preserve">Назначение плана внеурочной деятельности </w:t>
      </w:r>
      <w:r>
        <w:rPr>
          <w:rFonts w:ascii="Times New Roman" w:hAnsi="Times New Roman" w:cs="Times New Roman"/>
        </w:rPr>
        <w:t>–</w:t>
      </w:r>
      <w:r w:rsidRPr="00725098">
        <w:rPr>
          <w:rFonts w:ascii="Times New Roman" w:hAnsi="Times New Roman" w:cs="Times New Roman"/>
        </w:rPr>
        <w:t xml:space="preserve"> психолого</w:t>
      </w:r>
      <w:r>
        <w:rPr>
          <w:rFonts w:ascii="Times New Roman" w:hAnsi="Times New Roman" w:cs="Times New Roman"/>
        </w:rPr>
        <w:t>-</w:t>
      </w:r>
      <w:r w:rsidRPr="00725098">
        <w:rPr>
          <w:rFonts w:ascii="Times New Roman" w:hAnsi="Times New Roman" w:cs="Times New Roman"/>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B2101" w:rsidRPr="00725098" w:rsidRDefault="007B2101" w:rsidP="009501C3">
      <w:pPr>
        <w:numPr>
          <w:ilvl w:val="1"/>
          <w:numId w:val="1817"/>
        </w:numPr>
        <w:tabs>
          <w:tab w:val="left" w:pos="1574"/>
        </w:tabs>
        <w:spacing w:line="480" w:lineRule="exact"/>
        <w:ind w:firstLine="780"/>
        <w:jc w:val="both"/>
        <w:rPr>
          <w:rFonts w:ascii="Times New Roman" w:hAnsi="Times New Roman" w:cs="Times New Roman"/>
        </w:rPr>
      </w:pPr>
      <w:r w:rsidRPr="00725098">
        <w:rPr>
          <w:rFonts w:ascii="Times New Roman" w:hAnsi="Times New Roman" w:cs="Times New Roman"/>
        </w:rPr>
        <w:t>Основными задачами организации внеурочной деятельности являются:</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поддержка учебной деятельности обучающихся в достижении планируемых</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результатов освоения программы начального общего образования;</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rsidR="007B2101" w:rsidRPr="00725098" w:rsidRDefault="007B2101"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поддержка детских объединений, формирование умений ученического самоуправления;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культуры поведения в информационной среде.</w:t>
      </w:r>
    </w:p>
    <w:p w:rsidR="007B2101" w:rsidRPr="00725098" w:rsidRDefault="007B2101" w:rsidP="009501C3">
      <w:pPr>
        <w:numPr>
          <w:ilvl w:val="1"/>
          <w:numId w:val="1817"/>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результаты диагностики успеваемости и уровня развития обучающихся, проблемы и трудности их учебной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B2101" w:rsidRPr="00725098" w:rsidRDefault="007B2101" w:rsidP="009501C3">
      <w:pPr>
        <w:numPr>
          <w:ilvl w:val="1"/>
          <w:numId w:val="1817"/>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Возможные направления внеурочной деятельности и их содержательное наполнение и являются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 xml:space="preserve">К выбору направлений внеурочной деятельности и их организации </w:t>
      </w:r>
      <w:r>
        <w:rPr>
          <w:rFonts w:ascii="Times New Roman" w:hAnsi="Times New Roman" w:cs="Times New Roman"/>
        </w:rPr>
        <w:t xml:space="preserve">привлекаются и </w:t>
      </w:r>
      <w:r w:rsidRPr="00725098">
        <w:rPr>
          <w:rFonts w:ascii="Times New Roman" w:hAnsi="Times New Roman" w:cs="Times New Roman"/>
        </w:rPr>
        <w:t xml:space="preserve"> родители как законные участники образовательных отношений</w:t>
      </w:r>
      <w:r>
        <w:rPr>
          <w:rFonts w:ascii="Times New Roman" w:hAnsi="Times New Roman" w:cs="Times New Roman"/>
        </w:rPr>
        <w:t>, подтверждая выбор заявлением</w:t>
      </w:r>
      <w:r w:rsidRPr="00725098">
        <w:rPr>
          <w:rFonts w:ascii="Times New Roman" w:hAnsi="Times New Roman" w:cs="Times New Roman"/>
        </w:rPr>
        <w:t>.</w:t>
      </w:r>
    </w:p>
    <w:p w:rsidR="007B2101" w:rsidRPr="00725098" w:rsidRDefault="007B2101" w:rsidP="009501C3">
      <w:pPr>
        <w:numPr>
          <w:ilvl w:val="1"/>
          <w:numId w:val="1817"/>
        </w:numPr>
        <w:tabs>
          <w:tab w:val="left" w:pos="1522"/>
        </w:tabs>
        <w:spacing w:line="480" w:lineRule="exact"/>
        <w:ind w:firstLine="780"/>
        <w:jc w:val="both"/>
        <w:rPr>
          <w:rFonts w:ascii="Times New Roman" w:hAnsi="Times New Roman" w:cs="Times New Roman"/>
        </w:rPr>
      </w:pPr>
      <w:r w:rsidRPr="00725098">
        <w:rPr>
          <w:rFonts w:ascii="Times New Roman" w:hAnsi="Times New Roman" w:cs="Times New Roman"/>
        </w:rPr>
        <w:t>Общий объём вн</w:t>
      </w:r>
      <w:r>
        <w:rPr>
          <w:rFonts w:ascii="Times New Roman" w:hAnsi="Times New Roman" w:cs="Times New Roman"/>
        </w:rPr>
        <w:t>еурочной деятельности не превышает 5</w:t>
      </w:r>
      <w:r w:rsidRPr="00725098">
        <w:rPr>
          <w:rFonts w:ascii="Times New Roman" w:hAnsi="Times New Roman" w:cs="Times New Roman"/>
        </w:rPr>
        <w:t xml:space="preserve"> часов в неделю.</w:t>
      </w:r>
    </w:p>
    <w:p w:rsidR="007B2101" w:rsidRPr="00725098" w:rsidRDefault="007B2101" w:rsidP="009501C3">
      <w:pPr>
        <w:numPr>
          <w:ilvl w:val="1"/>
          <w:numId w:val="1817"/>
        </w:numPr>
        <w:tabs>
          <w:tab w:val="left" w:pos="1522"/>
        </w:tabs>
        <w:spacing w:line="480" w:lineRule="exact"/>
        <w:ind w:firstLine="780"/>
        <w:jc w:val="both"/>
        <w:rPr>
          <w:rFonts w:ascii="Times New Roman" w:hAnsi="Times New Roman" w:cs="Times New Roman"/>
        </w:rPr>
      </w:pPr>
      <w:r w:rsidRPr="00725098">
        <w:rPr>
          <w:rFonts w:ascii="Times New Roman" w:hAnsi="Times New Roman" w:cs="Times New Roman"/>
        </w:rPr>
        <w:t xml:space="preserve">Один час в неделю </w:t>
      </w:r>
      <w:r>
        <w:rPr>
          <w:rFonts w:ascii="Times New Roman" w:hAnsi="Times New Roman" w:cs="Times New Roman"/>
        </w:rPr>
        <w:t>отводится</w:t>
      </w:r>
      <w:r w:rsidRPr="00725098">
        <w:rPr>
          <w:rFonts w:ascii="Times New Roman" w:hAnsi="Times New Roman" w:cs="Times New Roman"/>
        </w:rPr>
        <w:t xml:space="preserve"> на внеурочное занятие «Разговоры о важном».</w:t>
      </w:r>
    </w:p>
    <w:p w:rsidR="007B2101" w:rsidRPr="00725098" w:rsidRDefault="007B2101"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Pr>
          <w:rFonts w:ascii="Times New Roman" w:hAnsi="Times New Roman" w:cs="Times New Roman"/>
        </w:rPr>
        <w:t>»</w:t>
      </w:r>
      <w:r w:rsidRPr="00725098">
        <w:rPr>
          <w:rFonts w:ascii="Times New Roman" w:hAnsi="Times New Roman" w:cs="Times New Roman"/>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B2101" w:rsidRPr="00725098" w:rsidRDefault="007B2101" w:rsidP="009501C3">
      <w:pPr>
        <w:numPr>
          <w:ilvl w:val="2"/>
          <w:numId w:val="1817"/>
        </w:numPr>
        <w:tabs>
          <w:tab w:val="left" w:pos="1738"/>
        </w:tabs>
        <w:spacing w:line="480" w:lineRule="exact"/>
        <w:ind w:firstLine="780"/>
        <w:jc w:val="both"/>
        <w:rPr>
          <w:rFonts w:ascii="Times New Roman" w:hAnsi="Times New Roman" w:cs="Times New Roman"/>
        </w:rPr>
      </w:pPr>
      <w:r w:rsidRPr="00725098">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B2101" w:rsidRPr="00725098" w:rsidRDefault="007B2101" w:rsidP="009501C3">
      <w:pPr>
        <w:numPr>
          <w:ilvl w:val="1"/>
          <w:numId w:val="1817"/>
        </w:numPr>
        <w:tabs>
          <w:tab w:val="left" w:pos="1573"/>
        </w:tabs>
        <w:spacing w:line="480" w:lineRule="exact"/>
        <w:ind w:firstLine="780"/>
        <w:jc w:val="both"/>
        <w:rPr>
          <w:rFonts w:ascii="Times New Roman" w:hAnsi="Times New Roman" w:cs="Times New Roman"/>
        </w:rPr>
      </w:pPr>
      <w:r w:rsidRPr="00725098">
        <w:rPr>
          <w:rFonts w:ascii="Times New Roman" w:hAnsi="Times New Roman" w:cs="Times New Roman"/>
        </w:rPr>
        <w:t>Направления и цели внеурочной деятельности.</w:t>
      </w:r>
    </w:p>
    <w:p w:rsidR="007B2101" w:rsidRPr="00725098" w:rsidRDefault="007B2101"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B2101" w:rsidRPr="00725098" w:rsidRDefault="007B2101" w:rsidP="009501C3">
      <w:pPr>
        <w:numPr>
          <w:ilvl w:val="2"/>
          <w:numId w:val="1817"/>
        </w:numPr>
        <w:tabs>
          <w:tab w:val="left" w:pos="1774"/>
          <w:tab w:val="left" w:pos="6127"/>
          <w:tab w:val="left" w:pos="8638"/>
        </w:tabs>
        <w:spacing w:line="480" w:lineRule="exact"/>
        <w:ind w:firstLine="780"/>
        <w:jc w:val="both"/>
        <w:rPr>
          <w:rFonts w:ascii="Times New Roman" w:hAnsi="Times New Roman" w:cs="Times New Roman"/>
        </w:rPr>
      </w:pPr>
      <w:r w:rsidRPr="00725098">
        <w:rPr>
          <w:rFonts w:ascii="Times New Roman" w:hAnsi="Times New Roman" w:cs="Times New Roman"/>
        </w:rPr>
        <w:t>Проектно-исследовательская</w:t>
      </w:r>
      <w:r w:rsidRPr="00725098">
        <w:rPr>
          <w:rFonts w:ascii="Times New Roman" w:hAnsi="Times New Roman" w:cs="Times New Roman"/>
        </w:rPr>
        <w:tab/>
        <w:t>деятельность</w:t>
      </w:r>
      <w:r w:rsidRPr="00725098">
        <w:rPr>
          <w:rFonts w:ascii="Times New Roman" w:hAnsi="Times New Roman" w:cs="Times New Roman"/>
        </w:rPr>
        <w:tab/>
        <w:t>организуется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как углубленное изучение учебных предметов в процессе совместной деятельности по выполнению проектов.</w:t>
      </w:r>
    </w:p>
    <w:p w:rsidR="007B2101" w:rsidRPr="00725098" w:rsidRDefault="007B2101"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7B2101" w:rsidRPr="00725098" w:rsidRDefault="007B2101"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B2101" w:rsidRPr="00725098" w:rsidRDefault="007B2101" w:rsidP="009501C3">
      <w:pPr>
        <w:numPr>
          <w:ilvl w:val="2"/>
          <w:numId w:val="1817"/>
        </w:numPr>
        <w:tabs>
          <w:tab w:val="left" w:pos="1770"/>
        </w:tabs>
        <w:spacing w:line="480" w:lineRule="exact"/>
        <w:ind w:firstLine="760"/>
        <w:jc w:val="both"/>
        <w:rPr>
          <w:rFonts w:ascii="Times New Roman" w:hAnsi="Times New Roman" w:cs="Times New Roman"/>
        </w:rPr>
      </w:pPr>
      <w:r w:rsidRPr="00725098">
        <w:rPr>
          <w:rFonts w:ascii="Times New Roman" w:hAnsi="Times New Roman" w:cs="Times New Roman"/>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B2101" w:rsidRPr="00725098" w:rsidRDefault="007B2101" w:rsidP="009501C3">
      <w:pPr>
        <w:numPr>
          <w:ilvl w:val="2"/>
          <w:numId w:val="1817"/>
        </w:numPr>
        <w:tabs>
          <w:tab w:val="left" w:pos="1765"/>
        </w:tabs>
        <w:spacing w:line="480" w:lineRule="exact"/>
        <w:ind w:firstLine="760"/>
        <w:jc w:val="both"/>
        <w:rPr>
          <w:rFonts w:ascii="Times New Roman" w:hAnsi="Times New Roman" w:cs="Times New Roman"/>
        </w:rPr>
      </w:pPr>
      <w:r w:rsidRPr="00725098">
        <w:rPr>
          <w:rFonts w:ascii="Times New Roman" w:hAnsi="Times New Roman" w:cs="Times New Roman"/>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B2101" w:rsidRPr="00725098" w:rsidRDefault="007B2101" w:rsidP="009501C3">
      <w:pPr>
        <w:numPr>
          <w:ilvl w:val="2"/>
          <w:numId w:val="1817"/>
        </w:numPr>
        <w:tabs>
          <w:tab w:val="left" w:pos="1886"/>
        </w:tabs>
        <w:spacing w:line="480" w:lineRule="exact"/>
        <w:ind w:firstLine="760"/>
        <w:jc w:val="both"/>
        <w:rPr>
          <w:rFonts w:ascii="Times New Roman" w:hAnsi="Times New Roman" w:cs="Times New Roman"/>
        </w:rPr>
      </w:pPr>
      <w:r w:rsidRPr="00725098">
        <w:rPr>
          <w:rFonts w:ascii="Times New Roman" w:hAnsi="Times New Roman" w:cs="Times New Roman"/>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7B2101" w:rsidRPr="00725098" w:rsidRDefault="007B2101" w:rsidP="009501C3">
      <w:pPr>
        <w:numPr>
          <w:ilvl w:val="1"/>
          <w:numId w:val="1817"/>
        </w:numPr>
        <w:tabs>
          <w:tab w:val="left" w:pos="1563"/>
        </w:tabs>
        <w:spacing w:line="480" w:lineRule="exact"/>
        <w:ind w:firstLine="760"/>
        <w:jc w:val="both"/>
        <w:rPr>
          <w:rFonts w:ascii="Times New Roman" w:hAnsi="Times New Roman" w:cs="Times New Roman"/>
        </w:rPr>
      </w:pPr>
      <w:r w:rsidRPr="00725098">
        <w:rPr>
          <w:rFonts w:ascii="Times New Roman" w:hAnsi="Times New Roman" w:cs="Times New Roman"/>
        </w:rPr>
        <w:t>Выбор форм организации внеурочной деятельности подчиняется следующим требованиям: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целесообразность использования данной формы для решения поставленных задач конкретного направления;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учет специфики коммуникативной деятельности, которая сопровождает то или иное направление внеучебной деятельности;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использование форм организации, предполагающих использование средств информационно-коммуникационных технологий.</w:t>
      </w:r>
    </w:p>
    <w:p w:rsidR="007B2101" w:rsidRPr="00725098" w:rsidRDefault="007B2101" w:rsidP="009501C3">
      <w:pPr>
        <w:numPr>
          <w:ilvl w:val="1"/>
          <w:numId w:val="1817"/>
        </w:numPr>
        <w:tabs>
          <w:tab w:val="left" w:pos="1554"/>
        </w:tabs>
        <w:spacing w:line="480" w:lineRule="exact"/>
        <w:ind w:firstLine="760"/>
        <w:jc w:val="both"/>
        <w:rPr>
          <w:rFonts w:ascii="Times New Roman" w:hAnsi="Times New Roman" w:cs="Times New Roman"/>
        </w:rPr>
      </w:pPr>
      <w:r w:rsidRPr="00725098">
        <w:rPr>
          <w:rFonts w:ascii="Times New Roman" w:hAnsi="Times New Roman" w:cs="Times New Roman"/>
        </w:rPr>
        <w:t>Возможными формами организации внеурочной деятельности могут быть следующие: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учебные курсы и факультативы;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художественные, музыкальные и спортивные студии;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соревновательные мероприятия, дискуссионные клубы, секции, экскурсии, мини-исследования;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общественно полезные практики и другие.</w:t>
      </w:r>
    </w:p>
    <w:p w:rsidR="007B2101" w:rsidRPr="00725098" w:rsidRDefault="007B2101" w:rsidP="009501C3">
      <w:pPr>
        <w:numPr>
          <w:ilvl w:val="1"/>
          <w:numId w:val="1817"/>
        </w:numPr>
        <w:tabs>
          <w:tab w:val="left" w:pos="1690"/>
        </w:tabs>
        <w:spacing w:line="480" w:lineRule="exact"/>
        <w:ind w:firstLine="760"/>
        <w:jc w:val="both"/>
        <w:rPr>
          <w:rFonts w:ascii="Times New Roman" w:hAnsi="Times New Roman" w:cs="Times New Roman"/>
        </w:rPr>
      </w:pPr>
      <w:r w:rsidRPr="00725098">
        <w:rPr>
          <w:rFonts w:ascii="Times New Roman" w:hAnsi="Times New Roman" w:cs="Times New Roman"/>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При организации внеурочной деятельности непосредственно в </w:t>
      </w:r>
      <w:r>
        <w:rPr>
          <w:rFonts w:ascii="Times New Roman" w:hAnsi="Times New Roman" w:cs="Times New Roman"/>
        </w:rPr>
        <w:t xml:space="preserve">МБОУ СОШ №44 </w:t>
      </w:r>
      <w:r w:rsidRPr="00725098">
        <w:rPr>
          <w:rFonts w:ascii="Times New Roman" w:hAnsi="Times New Roman" w:cs="Times New Roman"/>
        </w:rPr>
        <w:t>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7B2101" w:rsidRPr="00725098" w:rsidRDefault="007B2101" w:rsidP="009501C3">
      <w:pPr>
        <w:numPr>
          <w:ilvl w:val="1"/>
          <w:numId w:val="1817"/>
        </w:numPr>
        <w:tabs>
          <w:tab w:val="left" w:pos="1694"/>
        </w:tabs>
        <w:spacing w:line="480" w:lineRule="exact"/>
        <w:ind w:firstLine="760"/>
        <w:jc w:val="both"/>
        <w:rPr>
          <w:rFonts w:ascii="Times New Roman" w:hAnsi="Times New Roman" w:cs="Times New Roman"/>
        </w:rPr>
      </w:pPr>
      <w:r w:rsidRPr="00725098">
        <w:rPr>
          <w:rFonts w:ascii="Times New Roman" w:hAnsi="Times New Roman" w:cs="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B2101" w:rsidRPr="00725098" w:rsidRDefault="007B2101" w:rsidP="009501C3">
      <w:pPr>
        <w:numPr>
          <w:ilvl w:val="1"/>
          <w:numId w:val="1817"/>
        </w:numPr>
        <w:tabs>
          <w:tab w:val="left" w:pos="16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Координирующую роль в организации внеурочной деятельности выполняет </w:t>
      </w:r>
      <w:r>
        <w:rPr>
          <w:rFonts w:ascii="Times New Roman" w:hAnsi="Times New Roman" w:cs="Times New Roman"/>
        </w:rPr>
        <w:t xml:space="preserve">заместитель директора по </w:t>
      </w:r>
      <w:r w:rsidRPr="00725098">
        <w:rPr>
          <w:rFonts w:ascii="Times New Roman" w:hAnsi="Times New Roman" w:cs="Times New Roman"/>
        </w:rPr>
        <w:t>воспитательной работе.</w:t>
      </w:r>
    </w:p>
    <w:p w:rsidR="007B2101" w:rsidRPr="00725098" w:rsidRDefault="007B2101" w:rsidP="009501C3">
      <w:pPr>
        <w:numPr>
          <w:ilvl w:val="1"/>
          <w:numId w:val="1817"/>
        </w:numPr>
        <w:tabs>
          <w:tab w:val="left" w:pos="1715"/>
        </w:tabs>
        <w:spacing w:line="480" w:lineRule="exact"/>
        <w:ind w:firstLine="760"/>
        <w:jc w:val="both"/>
        <w:rPr>
          <w:rFonts w:ascii="Times New Roman" w:hAnsi="Times New Roman" w:cs="Times New Roman"/>
        </w:rPr>
      </w:pPr>
      <w:r w:rsidRPr="00725098">
        <w:rPr>
          <w:rFonts w:ascii="Times New Roman" w:hAnsi="Times New Roman" w:cs="Times New Roman"/>
        </w:rPr>
        <w:t>Основные направления внеурочной деятельности.</w:t>
      </w:r>
    </w:p>
    <w:p w:rsidR="007B2101" w:rsidRPr="00725098" w:rsidRDefault="007B2101" w:rsidP="009501C3">
      <w:pPr>
        <w:numPr>
          <w:ilvl w:val="2"/>
          <w:numId w:val="1817"/>
        </w:numPr>
        <w:tabs>
          <w:tab w:val="left" w:pos="1917"/>
        </w:tabs>
        <w:spacing w:line="48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7B2101" w:rsidRPr="00725098" w:rsidRDefault="007B2101" w:rsidP="009976A4">
      <w:pPr>
        <w:spacing w:line="480" w:lineRule="exact"/>
        <w:ind w:firstLine="760"/>
        <w:rPr>
          <w:rFonts w:ascii="Times New Roman" w:hAnsi="Times New Roman" w:cs="Times New Roman"/>
        </w:rPr>
      </w:pPr>
      <w:r>
        <w:rPr>
          <w:rFonts w:ascii="Times New Roman" w:hAnsi="Times New Roman" w:cs="Times New Roman"/>
        </w:rPr>
        <w:t>«Крепыш</w:t>
      </w:r>
      <w:r w:rsidRPr="00725098">
        <w:rPr>
          <w:rFonts w:ascii="Times New Roman" w:hAnsi="Times New Roman" w:cs="Times New Roman"/>
        </w:rPr>
        <w:t>».</w:t>
      </w:r>
    </w:p>
    <w:p w:rsidR="007B2101" w:rsidRPr="00725098" w:rsidRDefault="007B2101" w:rsidP="009976A4">
      <w:pPr>
        <w:spacing w:line="480" w:lineRule="exact"/>
        <w:ind w:firstLine="760"/>
        <w:rPr>
          <w:rFonts w:ascii="Times New Roman" w:hAnsi="Times New Roman" w:cs="Times New Roman"/>
        </w:rPr>
      </w:pPr>
      <w:r>
        <w:rPr>
          <w:rFonts w:ascii="Times New Roman" w:hAnsi="Times New Roman" w:cs="Times New Roman"/>
        </w:rPr>
        <w:t>Форма организации: кружок</w:t>
      </w:r>
      <w:r w:rsidRPr="00725098">
        <w:rPr>
          <w:rFonts w:ascii="Times New Roman" w:hAnsi="Times New Roman" w:cs="Times New Roman"/>
        </w:rPr>
        <w:t>.</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Цель: формирование представлений обучающихся о здоровом образе жизни, развитие физической активности и двигательных навыков.</w:t>
      </w:r>
    </w:p>
    <w:p w:rsidR="007B2101" w:rsidRPr="00725098" w:rsidRDefault="007B2101" w:rsidP="009501C3">
      <w:pPr>
        <w:numPr>
          <w:ilvl w:val="3"/>
          <w:numId w:val="1817"/>
        </w:numPr>
        <w:tabs>
          <w:tab w:val="left" w:pos="2170"/>
        </w:tabs>
        <w:spacing w:line="480" w:lineRule="exact"/>
        <w:ind w:firstLine="760"/>
        <w:jc w:val="both"/>
        <w:rPr>
          <w:rFonts w:ascii="Times New Roman" w:hAnsi="Times New Roman" w:cs="Times New Roman"/>
        </w:rPr>
      </w:pPr>
      <w:r>
        <w:rPr>
          <w:rFonts w:ascii="Times New Roman" w:hAnsi="Times New Roman" w:cs="Times New Roman"/>
        </w:rPr>
        <w:t>Функциональная грамотность</w:t>
      </w:r>
    </w:p>
    <w:p w:rsidR="007B2101" w:rsidRPr="00725098" w:rsidRDefault="007B2101" w:rsidP="009976A4">
      <w:pPr>
        <w:tabs>
          <w:tab w:val="left" w:pos="1847"/>
        </w:tabs>
        <w:spacing w:line="480" w:lineRule="exact"/>
        <w:ind w:firstLine="760"/>
        <w:rPr>
          <w:rFonts w:ascii="Times New Roman" w:hAnsi="Times New Roman" w:cs="Times New Roman"/>
        </w:rPr>
      </w:pPr>
      <w:r w:rsidRPr="00725098">
        <w:rPr>
          <w:rFonts w:ascii="Times New Roman" w:hAnsi="Times New Roman" w:cs="Times New Roman"/>
        </w:rPr>
        <w:t>Цель:</w:t>
      </w:r>
      <w:r w:rsidRPr="00725098">
        <w:rPr>
          <w:rFonts w:ascii="Times New Roman" w:hAnsi="Times New Roman" w:cs="Times New Roman"/>
        </w:rPr>
        <w:tab/>
        <w:t>совершенствование читательской</w:t>
      </w:r>
      <w:r>
        <w:rPr>
          <w:rFonts w:ascii="Times New Roman" w:hAnsi="Times New Roman" w:cs="Times New Roman"/>
        </w:rPr>
        <w:t>, математической</w:t>
      </w:r>
      <w:r w:rsidRPr="00725098">
        <w:rPr>
          <w:rFonts w:ascii="Times New Roman" w:hAnsi="Times New Roman" w:cs="Times New Roman"/>
        </w:rPr>
        <w:t xml:space="preserve"> грамотности обучающихся,</w:t>
      </w:r>
    </w:p>
    <w:p w:rsidR="007B2101" w:rsidRPr="00725098" w:rsidRDefault="007B2101" w:rsidP="009976A4">
      <w:pPr>
        <w:spacing w:line="480" w:lineRule="exact"/>
        <w:rPr>
          <w:rFonts w:ascii="Times New Roman" w:hAnsi="Times New Roman" w:cs="Times New Roman"/>
        </w:rPr>
      </w:pPr>
      <w:r w:rsidRPr="00725098">
        <w:rPr>
          <w:rFonts w:ascii="Times New Roman" w:hAnsi="Times New Roman" w:cs="Times New Roman"/>
        </w:rPr>
        <w:t>формирование текстовой деятельности с необычными формами представления информации ; развитие творческой способности создавать необычные тексты.</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в форме факультатива;, связанных с.</w:t>
      </w:r>
    </w:p>
    <w:p w:rsidR="007B2101" w:rsidRPr="00725098" w:rsidRDefault="007B2101" w:rsidP="009501C3">
      <w:pPr>
        <w:numPr>
          <w:ilvl w:val="0"/>
          <w:numId w:val="1824"/>
        </w:numPr>
        <w:tabs>
          <w:tab w:val="left" w:pos="1443"/>
        </w:tabs>
        <w:spacing w:line="480" w:lineRule="exact"/>
        <w:ind w:firstLine="760"/>
        <w:jc w:val="both"/>
        <w:rPr>
          <w:rFonts w:ascii="Times New Roman" w:hAnsi="Times New Roman" w:cs="Times New Roman"/>
        </w:rPr>
      </w:pPr>
      <w:r>
        <w:rPr>
          <w:rFonts w:ascii="Times New Roman" w:hAnsi="Times New Roman" w:cs="Times New Roman"/>
        </w:rPr>
        <w:t>К</w:t>
      </w:r>
      <w:r w:rsidRPr="00725098">
        <w:rPr>
          <w:rFonts w:ascii="Times New Roman" w:hAnsi="Times New Roman" w:cs="Times New Roman"/>
        </w:rPr>
        <w:t>алендарный план воспитательной работы.</w:t>
      </w:r>
    </w:p>
    <w:p w:rsidR="007B2101" w:rsidRPr="00725098" w:rsidRDefault="007B2101" w:rsidP="009501C3">
      <w:pPr>
        <w:numPr>
          <w:ilvl w:val="1"/>
          <w:numId w:val="1824"/>
        </w:numPr>
        <w:tabs>
          <w:tab w:val="left" w:pos="1570"/>
        </w:tabs>
        <w:spacing w:line="480" w:lineRule="exact"/>
        <w:ind w:firstLine="760"/>
        <w:jc w:val="both"/>
        <w:rPr>
          <w:rFonts w:ascii="Times New Roman" w:hAnsi="Times New Roman" w:cs="Times New Roman"/>
        </w:rPr>
      </w:pPr>
      <w:r>
        <w:rPr>
          <w:rFonts w:ascii="Times New Roman" w:hAnsi="Times New Roman" w:cs="Times New Roman"/>
        </w:rPr>
        <w:t>К</w:t>
      </w:r>
      <w:r w:rsidRPr="00725098">
        <w:rPr>
          <w:rFonts w:ascii="Times New Roman" w:hAnsi="Times New Roman" w:cs="Times New Roman"/>
        </w:rPr>
        <w:t xml:space="preserve">алендарный план воспитательной работы является единым для </w:t>
      </w:r>
      <w:r>
        <w:rPr>
          <w:rFonts w:ascii="Times New Roman" w:hAnsi="Times New Roman" w:cs="Times New Roman"/>
        </w:rPr>
        <w:t>МКОУ «Кабаковская СОШ».</w:t>
      </w:r>
    </w:p>
    <w:p w:rsidR="007B2101" w:rsidRPr="00725098" w:rsidRDefault="007B2101" w:rsidP="009501C3">
      <w:pPr>
        <w:numPr>
          <w:ilvl w:val="1"/>
          <w:numId w:val="1824"/>
        </w:numPr>
        <w:tabs>
          <w:tab w:val="left" w:pos="1585"/>
        </w:tabs>
        <w:spacing w:line="480" w:lineRule="exact"/>
        <w:ind w:firstLine="760"/>
        <w:jc w:val="both"/>
        <w:rPr>
          <w:rFonts w:ascii="Times New Roman" w:hAnsi="Times New Roman" w:cs="Times New Roman"/>
        </w:rPr>
      </w:pPr>
      <w:r>
        <w:rPr>
          <w:rFonts w:ascii="Times New Roman" w:hAnsi="Times New Roman" w:cs="Times New Roman"/>
        </w:rPr>
        <w:t>К</w:t>
      </w:r>
      <w:r w:rsidRPr="00725098">
        <w:rPr>
          <w:rFonts w:ascii="Times New Roman" w:hAnsi="Times New Roman" w:cs="Times New Roman"/>
        </w:rPr>
        <w:t>алендарный план воспитательной работы может быть реализован в рамках урочной и внеурочной деятельности.</w:t>
      </w:r>
    </w:p>
    <w:p w:rsidR="007B2101" w:rsidRPr="00725098" w:rsidRDefault="007B2101" w:rsidP="009501C3">
      <w:pPr>
        <w:numPr>
          <w:ilvl w:val="1"/>
          <w:numId w:val="1824"/>
        </w:numPr>
        <w:tabs>
          <w:tab w:val="left" w:pos="1580"/>
        </w:tabs>
        <w:spacing w:line="480" w:lineRule="exact"/>
        <w:ind w:firstLine="760"/>
        <w:jc w:val="both"/>
        <w:rPr>
          <w:rFonts w:ascii="Times New Roman" w:hAnsi="Times New Roman" w:cs="Times New Roman"/>
        </w:rPr>
      </w:pPr>
      <w:r>
        <w:rPr>
          <w:rFonts w:ascii="Times New Roman" w:hAnsi="Times New Roman" w:cs="Times New Roman"/>
        </w:rPr>
        <w:t xml:space="preserve">МКОУ «Кабаковская СОШ», </w:t>
      </w:r>
      <w:r w:rsidRPr="00725098">
        <w:rPr>
          <w:rFonts w:ascii="Times New Roman" w:hAnsi="Times New Roman" w:cs="Times New Roman"/>
        </w:rPr>
        <w:t xml:space="preserve">вправе </w:t>
      </w:r>
      <w:r>
        <w:rPr>
          <w:rFonts w:ascii="Times New Roman" w:hAnsi="Times New Roman" w:cs="Times New Roman"/>
        </w:rPr>
        <w:t xml:space="preserve">изменять мероприятия </w:t>
      </w:r>
      <w:r w:rsidRPr="00725098">
        <w:rPr>
          <w:rFonts w:ascii="Times New Roman" w:hAnsi="Times New Roman" w:cs="Times New Roman"/>
        </w:rPr>
        <w:t>по ключевым направлениям воспитания и дополнительного образования детей.</w:t>
      </w:r>
    </w:p>
    <w:p w:rsidR="007B2101" w:rsidRPr="00725098" w:rsidRDefault="007B2101" w:rsidP="009501C3">
      <w:pPr>
        <w:numPr>
          <w:ilvl w:val="1"/>
          <w:numId w:val="1824"/>
        </w:numPr>
        <w:tabs>
          <w:tab w:val="left" w:pos="157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Все мероприятия </w:t>
      </w:r>
      <w:r>
        <w:rPr>
          <w:rFonts w:ascii="Times New Roman" w:hAnsi="Times New Roman" w:cs="Times New Roman"/>
        </w:rPr>
        <w:t>проводятся</w:t>
      </w:r>
      <w:r w:rsidRPr="00725098">
        <w:rPr>
          <w:rFonts w:ascii="Times New Roman" w:hAnsi="Times New Roman" w:cs="Times New Roman"/>
        </w:rP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Сентябрь:</w:t>
      </w:r>
    </w:p>
    <w:p w:rsidR="007B2101" w:rsidRPr="00725098" w:rsidRDefault="007B2101" w:rsidP="009501C3">
      <w:pPr>
        <w:numPr>
          <w:ilvl w:val="0"/>
          <w:numId w:val="1825"/>
        </w:numPr>
        <w:tabs>
          <w:tab w:val="left" w:pos="1029"/>
        </w:tabs>
        <w:spacing w:line="480" w:lineRule="exact"/>
        <w:ind w:firstLine="760"/>
        <w:jc w:val="both"/>
        <w:rPr>
          <w:rFonts w:ascii="Times New Roman" w:hAnsi="Times New Roman" w:cs="Times New Roman"/>
        </w:rPr>
      </w:pPr>
      <w:r w:rsidRPr="00725098">
        <w:rPr>
          <w:rFonts w:ascii="Times New Roman" w:hAnsi="Times New Roman" w:cs="Times New Roman"/>
        </w:rPr>
        <w:t>сентября: День знаний;</w:t>
      </w:r>
    </w:p>
    <w:p w:rsidR="007B2101" w:rsidRPr="00725098" w:rsidRDefault="007B2101" w:rsidP="009501C3">
      <w:pPr>
        <w:numPr>
          <w:ilvl w:val="0"/>
          <w:numId w:val="1826"/>
        </w:numPr>
        <w:tabs>
          <w:tab w:val="left" w:pos="1016"/>
        </w:tabs>
        <w:spacing w:line="499" w:lineRule="exact"/>
        <w:ind w:firstLine="760"/>
        <w:jc w:val="both"/>
        <w:rPr>
          <w:rFonts w:ascii="Times New Roman" w:hAnsi="Times New Roman" w:cs="Times New Roman"/>
        </w:rPr>
      </w:pPr>
      <w:r w:rsidRPr="00725098">
        <w:rPr>
          <w:rFonts w:ascii="Times New Roman" w:hAnsi="Times New Roman" w:cs="Times New Roman"/>
        </w:rPr>
        <w:t>сентября: День окончания Второй мировой войны, День солидарности в борьбе с терроризмом;</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8 сентября: Международный день распространения грамотности;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10 сентября: Международный день памяти жертв фашизма.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Октябрь:</w:t>
      </w:r>
    </w:p>
    <w:p w:rsidR="007B2101" w:rsidRPr="00725098" w:rsidRDefault="007B2101" w:rsidP="009501C3">
      <w:pPr>
        <w:numPr>
          <w:ilvl w:val="0"/>
          <w:numId w:val="1827"/>
        </w:numPr>
        <w:tabs>
          <w:tab w:val="left" w:pos="1002"/>
        </w:tabs>
        <w:spacing w:line="480" w:lineRule="exact"/>
        <w:ind w:firstLine="760"/>
        <w:jc w:val="both"/>
        <w:rPr>
          <w:rFonts w:ascii="Times New Roman" w:hAnsi="Times New Roman" w:cs="Times New Roman"/>
        </w:rPr>
      </w:pPr>
      <w:r w:rsidRPr="00725098">
        <w:rPr>
          <w:rFonts w:ascii="Times New Roman" w:hAnsi="Times New Roman" w:cs="Times New Roman"/>
        </w:rPr>
        <w:t>октября: Международный день пожилых людей; Международный день музыки;</w:t>
      </w:r>
    </w:p>
    <w:p w:rsidR="007B2101" w:rsidRPr="00725098" w:rsidRDefault="007B2101" w:rsidP="009501C3">
      <w:pPr>
        <w:numPr>
          <w:ilvl w:val="0"/>
          <w:numId w:val="1826"/>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октября: День защиты животных;</w:t>
      </w:r>
    </w:p>
    <w:p w:rsidR="007B2101" w:rsidRPr="00725098" w:rsidRDefault="007B2101" w:rsidP="009501C3">
      <w:pPr>
        <w:numPr>
          <w:ilvl w:val="0"/>
          <w:numId w:val="1826"/>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октября: День учителя;</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25 октября: Международный день школьных библиотек;</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Третье воскресенье октября: День отца.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Ноябрь:</w:t>
      </w:r>
    </w:p>
    <w:p w:rsidR="007B2101" w:rsidRPr="00725098" w:rsidRDefault="007B2101" w:rsidP="009501C3">
      <w:pPr>
        <w:numPr>
          <w:ilvl w:val="0"/>
          <w:numId w:val="1828"/>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ноября: День народного единства;</w:t>
      </w:r>
    </w:p>
    <w:p w:rsidR="007B2101" w:rsidRPr="00725098" w:rsidRDefault="007B2101" w:rsidP="009501C3">
      <w:pPr>
        <w:numPr>
          <w:ilvl w:val="0"/>
          <w:numId w:val="1829"/>
        </w:numPr>
        <w:tabs>
          <w:tab w:val="left" w:pos="1026"/>
        </w:tabs>
        <w:spacing w:line="480" w:lineRule="exact"/>
        <w:ind w:firstLine="760"/>
        <w:jc w:val="both"/>
        <w:rPr>
          <w:rFonts w:ascii="Times New Roman" w:hAnsi="Times New Roman" w:cs="Times New Roman"/>
        </w:rPr>
      </w:pPr>
      <w:r w:rsidRPr="00725098">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Последнее воскресенье ноября: День Матери;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30 ноября: День Государственного герба Российской Федерации.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Декабрь: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3 декабря: День неизвестного солдата; Международный день инвалидов;</w:t>
      </w:r>
    </w:p>
    <w:p w:rsidR="007B2101" w:rsidRPr="00725098" w:rsidRDefault="007B2101" w:rsidP="009501C3">
      <w:pPr>
        <w:numPr>
          <w:ilvl w:val="0"/>
          <w:numId w:val="1828"/>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декабря: День добровольца (волонтера) в России;</w:t>
      </w:r>
    </w:p>
    <w:p w:rsidR="007B2101" w:rsidRPr="00725098" w:rsidRDefault="007B2101" w:rsidP="009501C3">
      <w:pPr>
        <w:numPr>
          <w:ilvl w:val="0"/>
          <w:numId w:val="1829"/>
        </w:numPr>
        <w:tabs>
          <w:tab w:val="left" w:pos="1080"/>
        </w:tabs>
        <w:spacing w:line="480" w:lineRule="exact"/>
        <w:ind w:firstLine="760"/>
        <w:jc w:val="both"/>
        <w:rPr>
          <w:rFonts w:ascii="Times New Roman" w:hAnsi="Times New Roman" w:cs="Times New Roman"/>
        </w:rPr>
      </w:pPr>
      <w:r w:rsidRPr="00725098">
        <w:rPr>
          <w:rFonts w:ascii="Times New Roman" w:hAnsi="Times New Roman" w:cs="Times New Roman"/>
        </w:rPr>
        <w:t>декабря: День Героев Отечества;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12 декабря: День Конституции Российской Федерации.</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Январь:</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25 января: День российского студенчества;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Февраль:</w:t>
      </w:r>
    </w:p>
    <w:p w:rsidR="007B2101" w:rsidRPr="00725098" w:rsidRDefault="007B2101" w:rsidP="009501C3">
      <w:pPr>
        <w:numPr>
          <w:ilvl w:val="0"/>
          <w:numId w:val="1827"/>
        </w:numPr>
        <w:tabs>
          <w:tab w:val="left" w:pos="1030"/>
        </w:tabs>
        <w:spacing w:line="480" w:lineRule="exact"/>
        <w:ind w:firstLine="760"/>
        <w:jc w:val="both"/>
        <w:rPr>
          <w:rFonts w:ascii="Times New Roman" w:hAnsi="Times New Roman" w:cs="Times New Roman"/>
        </w:rPr>
      </w:pPr>
      <w:r w:rsidRPr="00725098">
        <w:rPr>
          <w:rFonts w:ascii="Times New Roman" w:hAnsi="Times New Roman" w:cs="Times New Roman"/>
        </w:rPr>
        <w:t>февраля: День разгрома советскими войсками немецко-фашистских войск в Сталинградской битве;</w:t>
      </w:r>
    </w:p>
    <w:p w:rsidR="007B2101" w:rsidRPr="00725098" w:rsidRDefault="007B2101" w:rsidP="009976A4">
      <w:pPr>
        <w:spacing w:line="480" w:lineRule="exact"/>
        <w:ind w:firstLine="760"/>
        <w:rPr>
          <w:rFonts w:ascii="Times New Roman" w:hAnsi="Times New Roman" w:cs="Times New Roman"/>
        </w:rPr>
      </w:pPr>
      <w:r w:rsidRPr="00725098">
        <w:rPr>
          <w:rFonts w:ascii="Times New Roman" w:hAnsi="Times New Roman" w:cs="Times New Roman"/>
        </w:rPr>
        <w:t>8 февраля: День российской науки;</w:t>
      </w:r>
    </w:p>
    <w:p w:rsidR="007B2101" w:rsidRPr="00725098" w:rsidRDefault="007B2101" w:rsidP="009976A4">
      <w:pPr>
        <w:spacing w:line="485" w:lineRule="exact"/>
        <w:ind w:firstLine="740"/>
        <w:rPr>
          <w:rFonts w:ascii="Times New Roman" w:hAnsi="Times New Roman" w:cs="Times New Roman"/>
        </w:rPr>
      </w:pPr>
      <w:r w:rsidRPr="00725098">
        <w:rPr>
          <w:rFonts w:ascii="Times New Roman" w:hAnsi="Times New Roman" w:cs="Times New Roman"/>
        </w:rPr>
        <w:t>15 февраля: День памяти о россиянах, исполнявших служебный долг за пределами Отечества;</w:t>
      </w:r>
    </w:p>
    <w:p w:rsidR="007B2101" w:rsidRPr="00725098" w:rsidRDefault="007B2101" w:rsidP="009501C3">
      <w:pPr>
        <w:numPr>
          <w:ilvl w:val="0"/>
          <w:numId w:val="1830"/>
        </w:numPr>
        <w:tabs>
          <w:tab w:val="left" w:pos="1185"/>
        </w:tabs>
        <w:spacing w:line="485" w:lineRule="exact"/>
        <w:ind w:left="740"/>
        <w:jc w:val="both"/>
        <w:rPr>
          <w:rFonts w:ascii="Times New Roman" w:hAnsi="Times New Roman" w:cs="Times New Roman"/>
        </w:rPr>
      </w:pPr>
      <w:r w:rsidRPr="00725098">
        <w:rPr>
          <w:rFonts w:ascii="Times New Roman" w:hAnsi="Times New Roman" w:cs="Times New Roman"/>
        </w:rPr>
        <w:t>февраля: Международный день родного языка;</w:t>
      </w:r>
    </w:p>
    <w:p w:rsidR="007B2101" w:rsidRPr="00725098" w:rsidRDefault="007B2101" w:rsidP="009501C3">
      <w:pPr>
        <w:numPr>
          <w:ilvl w:val="0"/>
          <w:numId w:val="1831"/>
        </w:numPr>
        <w:tabs>
          <w:tab w:val="left" w:pos="1194"/>
        </w:tabs>
        <w:spacing w:line="485" w:lineRule="exact"/>
        <w:ind w:left="740"/>
        <w:jc w:val="both"/>
        <w:rPr>
          <w:rFonts w:ascii="Times New Roman" w:hAnsi="Times New Roman" w:cs="Times New Roman"/>
        </w:rPr>
      </w:pPr>
      <w:r w:rsidRPr="00725098">
        <w:rPr>
          <w:rFonts w:ascii="Times New Roman" w:hAnsi="Times New Roman" w:cs="Times New Roman"/>
        </w:rPr>
        <w:t>февраля: День защитника Отечества.</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Март:</w:t>
      </w:r>
    </w:p>
    <w:p w:rsidR="007B2101" w:rsidRPr="00725098" w:rsidRDefault="007B2101" w:rsidP="009501C3">
      <w:pPr>
        <w:numPr>
          <w:ilvl w:val="0"/>
          <w:numId w:val="1832"/>
        </w:numPr>
        <w:tabs>
          <w:tab w:val="left" w:pos="1050"/>
        </w:tabs>
        <w:spacing w:line="485" w:lineRule="exact"/>
        <w:ind w:left="740"/>
        <w:jc w:val="both"/>
        <w:rPr>
          <w:rFonts w:ascii="Times New Roman" w:hAnsi="Times New Roman" w:cs="Times New Roman"/>
        </w:rPr>
      </w:pPr>
      <w:r w:rsidRPr="00725098">
        <w:rPr>
          <w:rFonts w:ascii="Times New Roman" w:hAnsi="Times New Roman" w:cs="Times New Roman"/>
        </w:rPr>
        <w:t>марта: Международный женский день;</w:t>
      </w:r>
    </w:p>
    <w:p w:rsidR="007B2101" w:rsidRPr="00725098" w:rsidRDefault="007B2101" w:rsidP="009501C3">
      <w:pPr>
        <w:numPr>
          <w:ilvl w:val="0"/>
          <w:numId w:val="1833"/>
        </w:numPr>
        <w:tabs>
          <w:tab w:val="left" w:pos="1209"/>
        </w:tabs>
        <w:spacing w:line="485" w:lineRule="exact"/>
        <w:ind w:left="740" w:right="3760"/>
        <w:rPr>
          <w:rFonts w:ascii="Times New Roman" w:hAnsi="Times New Roman" w:cs="Times New Roman"/>
        </w:rPr>
      </w:pPr>
      <w:r w:rsidRPr="00725098">
        <w:rPr>
          <w:rFonts w:ascii="Times New Roman" w:hAnsi="Times New Roman" w:cs="Times New Roman"/>
        </w:rPr>
        <w:t>марта: День воссоединения Крыма с Россией 27 марта: Всемирный день театра.</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Апрель:</w:t>
      </w:r>
    </w:p>
    <w:p w:rsidR="007B2101" w:rsidRPr="00725098" w:rsidRDefault="007B2101" w:rsidP="009976A4">
      <w:pPr>
        <w:spacing w:line="485" w:lineRule="exact"/>
        <w:ind w:left="740"/>
        <w:rPr>
          <w:rFonts w:ascii="Times New Roman" w:hAnsi="Times New Roman" w:cs="Times New Roman"/>
        </w:rPr>
      </w:pPr>
      <w:r w:rsidRPr="00725098">
        <w:rPr>
          <w:rFonts w:ascii="Times New Roman" w:hAnsi="Times New Roman" w:cs="Times New Roman"/>
        </w:rPr>
        <w:t>12 апреля: День космонавтики;</w:t>
      </w:r>
    </w:p>
    <w:p w:rsidR="007B2101" w:rsidRPr="00725098" w:rsidRDefault="007B2101" w:rsidP="009501C3">
      <w:pPr>
        <w:numPr>
          <w:ilvl w:val="0"/>
          <w:numId w:val="1833"/>
        </w:numPr>
        <w:spacing w:line="480" w:lineRule="exact"/>
        <w:ind w:firstLine="740"/>
        <w:rPr>
          <w:rFonts w:ascii="Times New Roman" w:hAnsi="Times New Roman" w:cs="Times New Roman"/>
        </w:rPr>
      </w:pPr>
      <w:r w:rsidRPr="00725098">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Май:</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1 мая: Праздник Весны и Труда;</w:t>
      </w:r>
    </w:p>
    <w:p w:rsidR="007B2101" w:rsidRPr="00725098" w:rsidRDefault="007B2101" w:rsidP="009501C3">
      <w:pPr>
        <w:numPr>
          <w:ilvl w:val="0"/>
          <w:numId w:val="1832"/>
        </w:numPr>
        <w:tabs>
          <w:tab w:val="left" w:pos="1060"/>
        </w:tabs>
        <w:spacing w:line="480" w:lineRule="exact"/>
        <w:ind w:left="740"/>
        <w:jc w:val="both"/>
        <w:rPr>
          <w:rFonts w:ascii="Times New Roman" w:hAnsi="Times New Roman" w:cs="Times New Roman"/>
        </w:rPr>
      </w:pPr>
      <w:r w:rsidRPr="00725098">
        <w:rPr>
          <w:rFonts w:ascii="Times New Roman" w:hAnsi="Times New Roman" w:cs="Times New Roman"/>
        </w:rPr>
        <w:t>мая: День Победы;</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19 мая: День детских общественных организаций России;</w:t>
      </w:r>
    </w:p>
    <w:p w:rsidR="007B2101" w:rsidRPr="00725098" w:rsidRDefault="007B2101" w:rsidP="009501C3">
      <w:pPr>
        <w:numPr>
          <w:ilvl w:val="0"/>
          <w:numId w:val="1831"/>
        </w:numPr>
        <w:tabs>
          <w:tab w:val="left" w:pos="1209"/>
        </w:tabs>
        <w:spacing w:line="480" w:lineRule="exact"/>
        <w:ind w:left="740"/>
        <w:jc w:val="both"/>
        <w:rPr>
          <w:rFonts w:ascii="Times New Roman" w:hAnsi="Times New Roman" w:cs="Times New Roman"/>
        </w:rPr>
      </w:pPr>
      <w:r w:rsidRPr="00725098">
        <w:rPr>
          <w:rFonts w:ascii="Times New Roman" w:hAnsi="Times New Roman" w:cs="Times New Roman"/>
        </w:rPr>
        <w:t>мая: День славянской письменности и культуры.</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Июнь:</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1 июня: День защиты детей;</w:t>
      </w:r>
    </w:p>
    <w:p w:rsidR="007B2101" w:rsidRPr="00725098" w:rsidRDefault="007B2101" w:rsidP="009501C3">
      <w:pPr>
        <w:numPr>
          <w:ilvl w:val="0"/>
          <w:numId w:val="1828"/>
        </w:numPr>
        <w:tabs>
          <w:tab w:val="left" w:pos="1065"/>
        </w:tabs>
        <w:spacing w:line="480" w:lineRule="exact"/>
        <w:ind w:left="740"/>
        <w:jc w:val="both"/>
        <w:rPr>
          <w:rFonts w:ascii="Times New Roman" w:hAnsi="Times New Roman" w:cs="Times New Roman"/>
        </w:rPr>
      </w:pPr>
      <w:r w:rsidRPr="00725098">
        <w:rPr>
          <w:rFonts w:ascii="Times New Roman" w:hAnsi="Times New Roman" w:cs="Times New Roman"/>
        </w:rPr>
        <w:t>июня: День русского языка;</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12 июня: День России;</w:t>
      </w:r>
    </w:p>
    <w:p w:rsidR="007B2101" w:rsidRPr="00725098" w:rsidRDefault="007B2101" w:rsidP="009501C3">
      <w:pPr>
        <w:numPr>
          <w:ilvl w:val="0"/>
          <w:numId w:val="1830"/>
        </w:numPr>
        <w:tabs>
          <w:tab w:val="left" w:pos="1209"/>
        </w:tabs>
        <w:spacing w:line="480" w:lineRule="exact"/>
        <w:ind w:left="740"/>
        <w:jc w:val="both"/>
        <w:rPr>
          <w:rFonts w:ascii="Times New Roman" w:hAnsi="Times New Roman" w:cs="Times New Roman"/>
        </w:rPr>
      </w:pPr>
      <w:r w:rsidRPr="00725098">
        <w:rPr>
          <w:rFonts w:ascii="Times New Roman" w:hAnsi="Times New Roman" w:cs="Times New Roman"/>
        </w:rPr>
        <w:t>июня: День памяти и скорби;</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27 июня: День молодежи.</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Июль:</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8 июля: День семьи, любви и верности.</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Август:</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Вторая суббота августа: День физкультурника;</w:t>
      </w:r>
    </w:p>
    <w:p w:rsidR="007B2101" w:rsidRPr="00725098" w:rsidRDefault="007B2101" w:rsidP="009976A4">
      <w:pPr>
        <w:spacing w:line="480" w:lineRule="exact"/>
        <w:ind w:left="740"/>
        <w:rPr>
          <w:rFonts w:ascii="Times New Roman" w:hAnsi="Times New Roman" w:cs="Times New Roman"/>
        </w:rPr>
      </w:pPr>
      <w:r w:rsidRPr="00725098">
        <w:rPr>
          <w:rFonts w:ascii="Times New Roman" w:hAnsi="Times New Roman" w:cs="Times New Roman"/>
        </w:rPr>
        <w:t>22 августа: День Государственного флага Российской Федерации;</w:t>
      </w:r>
    </w:p>
    <w:p w:rsidR="007B2101" w:rsidRPr="00725098" w:rsidRDefault="007B2101" w:rsidP="009976A4">
      <w:pPr>
        <w:spacing w:line="480" w:lineRule="exact"/>
        <w:ind w:left="740"/>
        <w:rPr>
          <w:rFonts w:ascii="Times New Roman" w:hAnsi="Times New Roman" w:cs="Times New Roman"/>
        </w:rPr>
        <w:sectPr w:rsidR="007B2101" w:rsidRPr="00725098">
          <w:headerReference w:type="even" r:id="rId56"/>
          <w:headerReference w:type="default" r:id="rId57"/>
          <w:footerReference w:type="even" r:id="rId58"/>
          <w:footerReference w:type="default" r:id="rId59"/>
          <w:headerReference w:type="first" r:id="rId60"/>
          <w:footerReference w:type="first" r:id="rId61"/>
          <w:pgSz w:w="11900" w:h="16840"/>
          <w:pgMar w:top="869" w:right="473" w:bottom="809" w:left="1131" w:header="0" w:footer="3" w:gutter="0"/>
          <w:cols w:space="720"/>
          <w:noEndnote/>
          <w:titlePg/>
          <w:rtlGutter/>
          <w:docGrid w:linePitch="360"/>
        </w:sectPr>
      </w:pPr>
      <w:r w:rsidRPr="00725098">
        <w:rPr>
          <w:rFonts w:ascii="Times New Roman" w:hAnsi="Times New Roman" w:cs="Times New Roman"/>
        </w:rPr>
        <w:t>27 августа: День российского кино.</w:t>
      </w:r>
    </w:p>
    <w:p w:rsidR="007B2101" w:rsidRPr="00725098" w:rsidRDefault="007B2101" w:rsidP="009976A4">
      <w:pPr>
        <w:pStyle w:val="a0"/>
        <w:shd w:val="clear" w:color="auto" w:fill="auto"/>
        <w:tabs>
          <w:tab w:val="left" w:pos="168"/>
        </w:tabs>
        <w:spacing w:line="278" w:lineRule="exact"/>
      </w:pPr>
      <w:r w:rsidRPr="00725098">
        <w:rPr>
          <w:vertAlign w:val="superscript"/>
        </w:rPr>
        <w:t>3</w:t>
      </w:r>
      <w:r w:rsidRPr="00725098">
        <w:tab/>
        <w:t>Часть 6</w:t>
      </w:r>
      <w:r w:rsidRPr="00725098">
        <w:rPr>
          <w:vertAlign w:val="superscript"/>
        </w:rPr>
        <w:t>3</w:t>
      </w:r>
      <w:r w:rsidRPr="00725098">
        <w:t xml:space="preserve"> статьи 12 Федерального закона от 29 декабря 2012 г. № 273-ФЗ «Об образовании в Российской Федерации».</w:t>
      </w:r>
    </w:p>
    <w:sectPr w:rsidR="007B2101" w:rsidRPr="00725098" w:rsidSect="0058315D">
      <w:type w:val="continuous"/>
      <w:pgSz w:w="11900" w:h="16840"/>
      <w:pgMar w:top="869" w:right="473" w:bottom="809" w:left="113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101" w:rsidRDefault="007B2101" w:rsidP="009976A4">
      <w:r>
        <w:separator/>
      </w:r>
    </w:p>
  </w:endnote>
  <w:endnote w:type="continuationSeparator" w:id="0">
    <w:p w:rsidR="007B2101" w:rsidRDefault="007B2101" w:rsidP="009976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Cyr">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6" o:spid="_x0000_s2049" type="#_x0000_t202" style="position:absolute;margin-left:57.3pt;margin-top:829.15pt;width:53.5pt;height:7.4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0" o:spid="_x0000_s2064" type="#_x0000_t202" style="position:absolute;margin-left:59.25pt;margin-top:825.65pt;width:53.5pt;height:7.7pt;z-index:-2516254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" filled="f" stroked="f">
          <v:textbox style="mso-fit-shape-to-text:t" inset="0,0,0,0">
            <w:txbxContent>
              <w:p w:rsidR="007B2101" w:rsidRDefault="007B2101">
                <w:r>
                  <w:rPr>
                    <w:rFonts w:ascii="Arial Unicode MS Cyr" w:hAnsi="Arial Unicode MS Cyr" w:cs="Arial Unicode MS Cyr"/>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89" o:spid="_x0000_s2065" type="#_x0000_t202" style="position:absolute;margin-left:57.3pt;margin-top:829.15pt;width:53.5pt;height:7.45pt;z-index:-2516234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60" o:spid="_x0000_s2068" type="#_x0000_t202" style="position:absolute;margin-left:57.65pt;margin-top:825.85pt;width:53.5pt;height:7.9pt;z-index:-251617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khawXfYBAAC9AwAADgAAAAAAAAAAAAAAAAAuAgAA&#10;ZHJzL2Uyb0RvYy54bWxQSwECLQAUAAYACAAAACEAeRKjBt4AAAANAQAADwAAAAAAAAAAAAAAAABQ&#10;BAAAZHJzL2Rvd25yZXYueG1sUEsFBgAAAAAEAAQA8wAAAFs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9" o:spid="_x0000_s2069" type="#_x0000_t202" style="position:absolute;margin-left:57.65pt;margin-top:825.85pt;width:53.5pt;height:7.9pt;z-index:-2516152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ITWDpT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7" o:spid="_x0000_s2071" type="#_x0000_t202" style="position:absolute;margin-left:59.2pt;margin-top:814.4pt;width:53.5pt;height:7.7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" filled="f" stroked="f">
          <v:textbox style="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4" o:spid="_x0000_s2074" type="#_x0000_t202" style="position:absolute;margin-left:57.65pt;margin-top:825.85pt;width:53.5pt;height:7.9pt;z-index:-2516049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B9T3wr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3" o:spid="_x0000_s2075" type="#_x0000_t202" style="position:absolute;margin-left:57.65pt;margin-top:825.85pt;width:53.5pt;height:7.9pt;z-index:-2516029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BfXLB7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1" o:spid="_x0000_s2077" type="#_x0000_t202" style="position:absolute;margin-left:58.95pt;margin-top:814.65pt;width:53.5pt;height:7.7pt;z-index:-251598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" filled="f" stroked="f">
          <v:textbox style="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8" o:spid="_x0000_s2080" type="#_x0000_t202" style="position:absolute;margin-left:57.65pt;margin-top:825.85pt;width:53.5pt;height:7.9pt;z-index:-251592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Hnao0PYBAAC9AwAADgAAAAAAAAAAAAAAAAAuAgAA&#10;ZHJzL2Uyb0RvYy54bWxQSwECLQAUAAYACAAAACEAeRKjBt4AAAANAQAADwAAAAAAAAAAAAAAAABQ&#10;BAAAZHJzL2Rvd25yZXYueG1sUEsFBgAAAAAEAAQA8wAAAFs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7" o:spid="_x0000_s2081" type="#_x0000_t202" style="position:absolute;margin-left:57.65pt;margin-top:825.85pt;width:53.5pt;height:7.9pt;z-index:-251590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FHnoFj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4" o:spid="_x0000_s2050" type="#_x0000_t202" style="position:absolute;margin-left:53.3pt;margin-top:814.9pt;width:112.8pt;height:8.1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" filled="f" stroked="f">
          <v:textbox style="mso-fit-shape-to-text:t" inset="0,0,0,0">
            <w:txbxContent>
              <w:p w:rsidR="007B2101" w:rsidRDefault="007B2101">
                <w:r>
                  <w:rPr>
                    <w:rStyle w:val="a2"/>
                    <w:b w:val="0"/>
                    <w:bCs w:val="0"/>
                  </w:rPr>
                  <w:t>Об утверждении программы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5" o:spid="_x0000_s2083" type="#_x0000_t202" style="position:absolute;margin-left:58.8pt;margin-top:814.9pt;width:53.75pt;height:7.7pt;z-index:-251586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" filled="f" stroked="f">
          <v:textbox style="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2" o:spid="_x0000_s2086" type="#_x0000_t202" style="position:absolute;margin-left:57.65pt;margin-top:825.85pt;width:53.5pt;height:7.9pt;z-index:-2515804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I13ilr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1" o:spid="_x0000_s2087" type="#_x0000_t202" style="position:absolute;margin-left:57.65pt;margin-top:825.85pt;width:53.5pt;height:7.9pt;z-index:-2515783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C3ay2P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9" o:spid="_x0000_s2089" type="#_x0000_t202" style="position:absolute;margin-left:59.4pt;margin-top:814.9pt;width:53.5pt;height:7.7pt;z-index:-251574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" filled="f" stroked="f">
          <v:textbox style="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6" o:spid="_x0000_s2092" type="#_x0000_t202" style="position:absolute;margin-left:57.65pt;margin-top:825.85pt;width:53.5pt;height:7.9pt;z-index:-2515681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gZ+86fYBAAC9AwAADgAAAAAAAAAAAAAAAAAuAgAA&#10;ZHJzL2Uyb0RvYy54bWxQSwECLQAUAAYACAAAACEAeRKjBt4AAAANAQAADwAAAAAAAAAAAAAAAABQ&#10;BAAAZHJzL2Rvd25yZXYueG1sUEsFBgAAAAAEAAQA8wAAAFs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5" o:spid="_x0000_s2093" type="#_x0000_t202" style="position:absolute;margin-left:57.65pt;margin-top:825.85pt;width:53.5pt;height:7.9pt;z-index:-2515660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Czwd5L3AQAAvQ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3" o:spid="_x0000_s2095" type="#_x0000_t202" style="position:absolute;margin-left:59.65pt;margin-top:814.4pt;width:53.5pt;height:7.7pt;z-index:-2515619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" filled="f" stroked="f">
          <v:textbox style="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 o:spid="_x0000_s2098" type="#_x0000_t202" style="position:absolute;margin-left:57.65pt;margin-top:825.85pt;width:53.5pt;height:7.9pt;z-index:-2515558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4Ol1t/YBAAC7AwAADgAAAAAAAAAAAAAAAAAuAgAA&#10;ZHJzL2Uyb0RvYy54bWxQSwECLQAUAAYACAAAACEAeRKjBt4AAAANAQAADwAAAAAAAAAAAAAAAABQ&#10;BAAAZHJzL2Rvd25yZXYueG1sUEsFBgAAAAAEAAQA8wAAAFsFAAAAAA==&#10;" filled="f" stroked="f">
          <v:textbox style="mso-next-textbox:#Поле 4;mso-fit-shape-to-text:t" inset="0,0,0,0">
            <w:txbxContent>
              <w:p w:rsidR="007B2101" w:rsidRDefault="007B2101">
                <w:r>
                  <w:rPr>
                    <w:rStyle w:val="a2"/>
                    <w:b w:val="0"/>
                    <w:bCs w:val="0"/>
                  </w:rP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 o:spid="_x0000_s2099" type="#_x0000_t202" style="position:absolute;margin-left:57.65pt;margin-top:825.85pt;width:53.5pt;height:7.9pt;z-index:-2515537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" filled="f" stroked="f">
          <v:textbox style="mso-next-textbox:#Поле 3;mso-fit-shape-to-text:t" inset="0,0,0,0">
            <w:txbxContent>
              <w:p w:rsidR="007B2101" w:rsidRDefault="007B2101">
                <w:r>
                  <w:rPr>
                    <w:rStyle w:val="a2"/>
                    <w:b w:val="0"/>
                    <w:bCs w:val="0"/>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1" o:spid="_x0000_s2101" type="#_x0000_t202" style="position:absolute;margin-left:59.55pt;margin-top:815.35pt;width:53.5pt;height:7.7pt;z-index:-2515496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" filled="f" stroked="f">
          <v:textbox style="mso-next-textbox:#Поле 1;mso-fit-shape-to-text:t" inset="0,0,0,0">
            <w:txbxContent>
              <w:p w:rsidR="007B2101" w:rsidRDefault="007B2101">
                <w:r>
                  <w:rPr>
                    <w:rFonts w:ascii="Arial Unicode MS Cyr" w:hAnsi="Arial Unicode MS Cyr" w:cs="Arial Unicode MS Cyr"/>
                  </w:rPr>
                  <w:t>Программа-03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1" o:spid="_x0000_s2053" type="#_x0000_t202" style="position:absolute;margin-left:57.65pt;margin-top:825.85pt;width:53.5pt;height:7.9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w9hpM/YBAAC+AwAADgAAAAAAAAAAAAAAAAAuAgAA&#10;ZHJzL2Uyb0RvYy54bWxQSwECLQAUAAYACAAAACEAeRKjBt4AAAANAQAADwAAAAAAAAAAAAAAAABQ&#10;BAAAZHJzL2Rvd25yZXYueG1sUEsFBgAAAAAEAAQA8wAAAFs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0" o:spid="_x0000_s2054" type="#_x0000_t202" style="position:absolute;margin-left:57.65pt;margin-top:825.85pt;width:53.5pt;height:7.9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f+8QdPYBAAC+AwAADgAAAAAAAAAAAAAAAAAuAgAA&#10;ZHJzL2Uyb0RvYy54bWxQSwECLQAUAAYACAAAACEAeRKjBt4AAAANAQAADwAAAAAAAAAAAAAAAABQ&#10;BAAAZHJzL2Rvd25yZXYueG1sUEsFBgAAAAAEAAQA8wAAAFsFA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7" o:spid="_x0000_s2057" type="#_x0000_t202" style="position:absolute;margin-left:57.65pt;margin-top:825.85pt;width:53.5pt;height:7.9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PhqG0v3AQAAvg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6" o:spid="_x0000_s2058" type="#_x0000_t202" style="position:absolute;margin-left:57.65pt;margin-top:825.85pt;width:53.5pt;height:7.9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ERdYgz3AQAAvgMAAA4AAAAAAAAAAAAAAAAALgIA&#10;AGRycy9lMm9Eb2MueG1sUEsBAi0AFAAGAAgAAAAhAHkSowbeAAAADQEAAA8AAAAAAAAAAAAAAAAA&#10;UQQAAGRycy9kb3ducmV2LnhtbFBLBQYAAAAABAAEAPMAAABcBQAAAAA=&#10;" filled="f" stroked="f">
          <v:textbox style="mso-fit-shape-to-text:t" inset="0,0,0,0">
            <w:txbxContent>
              <w:p w:rsidR="007B2101" w:rsidRDefault="007B2101">
                <w:r>
                  <w:rPr>
                    <w:rStyle w:val="a2"/>
                    <w:b w:val="0"/>
                    <w:bCs w:val="0"/>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4" o:spid="_x0000_s2060" type="#_x0000_t202" style="position:absolute;margin-left:57.3pt;margin-top:815.3pt;width:53.3pt;height:7.7pt;z-index:-251633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" filled="f" stroked="f">
          <v:textbox style="mso-fit-shape-to-text:t" inset="0,0,0,0">
            <w:txbxContent>
              <w:p w:rsidR="007B2101" w:rsidRDefault="007B2101">
                <w:r>
                  <w:rPr>
                    <w:rStyle w:val="a2"/>
                    <w:b w:val="0"/>
                    <w:bCs w:val="0"/>
                  </w:rPr>
                  <w:t>Программа-03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1" o:spid="_x0000_s2063" type="#_x0000_t202" style="position:absolute;margin-left:59.25pt;margin-top:825.65pt;width:53.5pt;height:7.7pt;z-index:-2516275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" filled="f" stroked="f">
          <v:textbox style="mso-fit-shape-to-text:t" inset="0,0,0,0">
            <w:txbxContent>
              <w:p w:rsidR="007B2101" w:rsidRDefault="007B2101">
                <w:r>
                  <w:rPr>
                    <w:rFonts w:ascii="Arial Unicode MS Cyr" w:hAnsi="Arial Unicode MS Cyr" w:cs="Arial Unicode MS Cyr"/>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101" w:rsidRDefault="007B2101" w:rsidP="009976A4">
      <w:r>
        <w:separator/>
      </w:r>
    </w:p>
  </w:footnote>
  <w:footnote w:type="continuationSeparator" w:id="0">
    <w:p w:rsidR="007B2101" w:rsidRDefault="007B2101" w:rsidP="009976A4">
      <w:r>
        <w:continuationSeparator/>
      </w:r>
    </w:p>
  </w:footnote>
  <w:footnote w:id="1">
    <w:p w:rsidR="007B2101" w:rsidRPr="00725098" w:rsidRDefault="007B2101" w:rsidP="00AB3BA3">
      <w:pPr>
        <w:tabs>
          <w:tab w:val="left" w:pos="1042"/>
        </w:tabs>
        <w:spacing w:line="480" w:lineRule="exact"/>
        <w:ind w:firstLine="760"/>
        <w:rPr>
          <w:rFonts w:ascii="Times New Roman" w:hAnsi="Times New Roman" w:cs="Times New Roman"/>
        </w:rPr>
      </w:pPr>
      <w:r w:rsidRPr="00725098">
        <w:rPr>
          <w:rFonts w:ascii="Times New Roman" w:hAnsi="Times New Roman" w:cs="Times New Roman"/>
        </w:rPr>
        <w:t>разработанной образовательной организацией ООП НОО  не ниже соответствующих содержания и планируемых результатов ФОП НОО</w:t>
      </w:r>
      <w:r w:rsidRPr="00725098">
        <w:rPr>
          <w:rFonts w:ascii="Times New Roman" w:hAnsi="Times New Roman" w:cs="Times New Roman"/>
          <w:vertAlign w:val="superscript"/>
        </w:rPr>
        <w:footnoteRef/>
      </w:r>
      <w:r w:rsidRPr="00725098">
        <w:rPr>
          <w:rFonts w:ascii="Times New Roman" w:hAnsi="Times New Roman" w:cs="Times New Roman"/>
        </w:rPr>
        <w:t>.</w:t>
      </w:r>
    </w:p>
    <w:p w:rsidR="007B2101" w:rsidRDefault="007B2101" w:rsidP="00AB3BA3">
      <w:pPr>
        <w:tabs>
          <w:tab w:val="left" w:pos="1042"/>
        </w:tabs>
        <w:spacing w:line="480" w:lineRule="exact"/>
        <w:ind w:firstLine="760"/>
      </w:pPr>
    </w:p>
  </w:footnote>
  <w:footnote w:id="2">
    <w:p w:rsidR="007B2101" w:rsidRDefault="007B2101" w:rsidP="009976A4">
      <w:pPr>
        <w:pStyle w:val="a0"/>
        <w:shd w:val="clear" w:color="auto" w:fill="auto"/>
        <w:tabs>
          <w:tab w:val="left" w:pos="226"/>
        </w:tabs>
        <w:spacing w:line="278" w:lineRule="exact"/>
      </w:pPr>
      <w:r>
        <w:rPr>
          <w:vertAlign w:val="superscript"/>
        </w:rPr>
        <w:footnoteRef/>
      </w:r>
      <w:r>
        <w:tab/>
        <w:t xml:space="preserve">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w:t>
      </w:r>
      <w:smartTag w:uri="urn:schemas-microsoft-com:office:smarttags" w:element="metricconverter">
        <w:smartTagPr>
          <w:attr w:name="ProductID" w:val="2021 г"/>
        </w:smartTagPr>
        <w:r>
          <w:t>2021 г</w:t>
        </w:r>
      </w:smartTag>
      <w:r>
        <w:t>. № 286 (зарегистрирован Министерством юстиции Российской Федерации</w:t>
      </w:r>
    </w:p>
  </w:footnote>
  <w:footnote w:id="3">
    <w:p w:rsidR="007B2101" w:rsidRDefault="007B2101" w:rsidP="009976A4">
      <w:pPr>
        <w:pStyle w:val="a0"/>
        <w:shd w:val="clear" w:color="auto" w:fill="auto"/>
        <w:tabs>
          <w:tab w:val="left" w:pos="206"/>
        </w:tabs>
        <w:spacing w:line="278" w:lineRule="exact"/>
      </w:pPr>
      <w:r>
        <w:footnoteRef/>
      </w:r>
      <w:r>
        <w:tab/>
        <w:t xml:space="preserve">июля </w:t>
      </w:r>
      <w:smartTag w:uri="urn:schemas-microsoft-com:office:smarttags" w:element="metricconverter">
        <w:smartTagPr>
          <w:attr w:name="ProductID" w:val="2021 г"/>
        </w:smartTagPr>
        <w:r>
          <w:t>2021 г</w:t>
        </w:r>
      </w:smartTag>
      <w:r>
        <w:t xml:space="preserve">., регистрационный № 64100), с изменениями, внесенными приказом Министерства просвещения Российской Федерации от 18 июля </w:t>
      </w:r>
      <w:smartTag w:uri="urn:schemas-microsoft-com:office:smarttags" w:element="metricconverter">
        <w:smartTagPr>
          <w:attr w:name="ProductID" w:val="2022 г"/>
        </w:smartTagPr>
        <w:r>
          <w:t>2022 г</w:t>
        </w:r>
      </w:smartTag>
      <w:r>
        <w:t xml:space="preserve">. № 569 (зарегистрирован Министерством юстиции Российской Федерации 17 августа </w:t>
      </w:r>
      <w:smartTag w:uri="urn:schemas-microsoft-com:office:smarttags" w:element="metricconverter">
        <w:smartTagPr>
          <w:attr w:name="ProductID" w:val="2022 г"/>
        </w:smartTagPr>
        <w:r>
          <w:t>2022 г</w:t>
        </w:r>
      </w:smartTag>
      <w:r>
        <w:t xml:space="preserve">.,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w:t>
      </w:r>
      <w:smartTag w:uri="urn:schemas-microsoft-com:office:smarttags" w:element="metricconverter">
        <w:smartTagPr>
          <w:attr w:name="ProductID" w:val="2009 г"/>
        </w:smartTagPr>
        <w:r>
          <w:t>2009 г</w:t>
        </w:r>
      </w:smartTag>
      <w:r>
        <w:t xml:space="preserve">. № 373 (зарегистрирован Министерством юстиции Российской Федерации 12 декабря </w:t>
      </w:r>
      <w:smartTag w:uri="urn:schemas-microsoft-com:office:smarttags" w:element="metricconverter">
        <w:smartTagPr>
          <w:attr w:name="ProductID" w:val="2009 г"/>
        </w:smartTagPr>
        <w:r>
          <w:t>2009 г</w:t>
        </w:r>
      </w:smartTag>
      <w:r>
        <w:t xml:space="preserve">., регистрационный № 15785), с изменениями, внесенными приказами Министерства образования и науки Российской Федерации от 26 ноября </w:t>
      </w:r>
      <w:smartTag w:uri="urn:schemas-microsoft-com:office:smarttags" w:element="metricconverter">
        <w:smartTagPr>
          <w:attr w:name="ProductID" w:val="2010 г"/>
        </w:smartTagPr>
        <w:r>
          <w:t>2010 г</w:t>
        </w:r>
      </w:smartTag>
      <w:r>
        <w:t xml:space="preserve">. № 1241 (зарегистрирован Министерством юстиции Российской Федерации 4 февраля </w:t>
      </w:r>
      <w:smartTag w:uri="urn:schemas-microsoft-com:office:smarttags" w:element="metricconverter">
        <w:smartTagPr>
          <w:attr w:name="ProductID" w:val="2011 г"/>
        </w:smartTagPr>
        <w:r>
          <w:t>2011 г</w:t>
        </w:r>
      </w:smartTag>
      <w:r>
        <w:t xml:space="preserve">., регистрационный № 19707), от 22 сентября </w:t>
      </w:r>
      <w:smartTag w:uri="urn:schemas-microsoft-com:office:smarttags" w:element="metricconverter">
        <w:smartTagPr>
          <w:attr w:name="ProductID" w:val="2011 г"/>
        </w:smartTagPr>
        <w:r>
          <w:t>2011 г</w:t>
        </w:r>
      </w:smartTag>
      <w:r>
        <w:t xml:space="preserve">. № 2357 (зарегистрирован Министерством юстиции Российской Федерации 12 декабря </w:t>
      </w:r>
      <w:smartTag w:uri="urn:schemas-microsoft-com:office:smarttags" w:element="metricconverter">
        <w:smartTagPr>
          <w:attr w:name="ProductID" w:val="2011 г"/>
        </w:smartTagPr>
        <w:r>
          <w:t>2011 г</w:t>
        </w:r>
      </w:smartTag>
      <w:r>
        <w:t xml:space="preserve">., регистрационный № 22540), от 18 декабря </w:t>
      </w:r>
      <w:smartTag w:uri="urn:schemas-microsoft-com:office:smarttags" w:element="metricconverter">
        <w:smartTagPr>
          <w:attr w:name="ProductID" w:val="2012 г"/>
        </w:smartTagPr>
        <w:r>
          <w:t>2012 г</w:t>
        </w:r>
      </w:smartTag>
      <w:r>
        <w:t xml:space="preserve">. № 1060 (зарегистрирован Министерством юстиции Российской Федерации И февраля </w:t>
      </w:r>
      <w:smartTag w:uri="urn:schemas-microsoft-com:office:smarttags" w:element="metricconverter">
        <w:smartTagPr>
          <w:attr w:name="ProductID" w:val="2013 г"/>
        </w:smartTagPr>
        <w:r>
          <w:t>2013 г</w:t>
        </w:r>
      </w:smartTag>
      <w:r>
        <w:t xml:space="preserve">., регистрационный № 26993), от 29 декабря </w:t>
      </w:r>
      <w:smartTag w:uri="urn:schemas-microsoft-com:office:smarttags" w:element="metricconverter">
        <w:smartTagPr>
          <w:attr w:name="ProductID" w:val="2014 г"/>
        </w:smartTagPr>
        <w:r>
          <w:t>2014 г</w:t>
        </w:r>
      </w:smartTag>
      <w:r>
        <w:t>. № 1643 (зарегистрирован Министерством юстиции Российской Федерации</w:t>
      </w:r>
    </w:p>
  </w:footnote>
  <w:footnote w:id="4">
    <w:p w:rsidR="007B2101" w:rsidRDefault="007B2101" w:rsidP="009976A4">
      <w:pPr>
        <w:pStyle w:val="a0"/>
        <w:shd w:val="clear" w:color="auto" w:fill="auto"/>
        <w:tabs>
          <w:tab w:val="left" w:pos="259"/>
        </w:tabs>
        <w:spacing w:line="278" w:lineRule="exact"/>
      </w:pPr>
      <w:r>
        <w:footnoteRef/>
      </w:r>
      <w:r>
        <w:tab/>
        <w:t xml:space="preserve">февраля </w:t>
      </w:r>
      <w:smartTag w:uri="urn:schemas-microsoft-com:office:smarttags" w:element="metricconverter">
        <w:smartTagPr>
          <w:attr w:name="ProductID" w:val="2015 г"/>
        </w:smartTagPr>
        <w:r>
          <w:t>2015 г</w:t>
        </w:r>
      </w:smartTag>
      <w:r>
        <w:t xml:space="preserve">., регистрационный № 35916), от 18 мая </w:t>
      </w:r>
      <w:smartTag w:uri="urn:schemas-microsoft-com:office:smarttags" w:element="metricconverter">
        <w:smartTagPr>
          <w:attr w:name="ProductID" w:val="2015 г"/>
        </w:smartTagPr>
        <w:r>
          <w:t>2015 г</w:t>
        </w:r>
      </w:smartTag>
      <w:r>
        <w:t xml:space="preserve">. № 507 (зарегистрирован Министерством юстиции Российской Федерации 18 июня </w:t>
      </w:r>
      <w:smartTag w:uri="urn:schemas-microsoft-com:office:smarttags" w:element="metricconverter">
        <w:smartTagPr>
          <w:attr w:name="ProductID" w:val="2015 г"/>
        </w:smartTagPr>
        <w:r>
          <w:t>2015 г</w:t>
        </w:r>
      </w:smartTag>
      <w:r>
        <w:t xml:space="preserve">., регистрационный № 37714), от 31 декабря </w:t>
      </w:r>
      <w:smartTag w:uri="urn:schemas-microsoft-com:office:smarttags" w:element="metricconverter">
        <w:smartTagPr>
          <w:attr w:name="ProductID" w:val="2015 г"/>
        </w:smartTagPr>
        <w:r>
          <w:t>2015 г</w:t>
        </w:r>
      </w:smartTag>
      <w:r>
        <w:t xml:space="preserve">. № 1576 (зарегистрирован Министерством юстиции Российской Федерации 2 февраля </w:t>
      </w:r>
      <w:smartTag w:uri="urn:schemas-microsoft-com:office:smarttags" w:element="metricconverter">
        <w:smartTagPr>
          <w:attr w:name="ProductID" w:val="2016 г"/>
        </w:smartTagPr>
        <w:r>
          <w:t>2016 г</w:t>
        </w:r>
      </w:smartTag>
      <w:r>
        <w:t xml:space="preserve">., регистрационный № 40936) и приказом Министерства просвещения Российской Федерации от И декабря </w:t>
      </w:r>
      <w:smartTag w:uri="urn:schemas-microsoft-com:office:smarttags" w:element="metricconverter">
        <w:smartTagPr>
          <w:attr w:name="ProductID" w:val="2020 г"/>
        </w:smartTagPr>
        <w:r>
          <w:t>2020 г</w:t>
        </w:r>
      </w:smartTag>
      <w:r>
        <w:t xml:space="preserve">. № 712 (зарегистрирован Министерством юстиции Российской Федерации 25 декабря </w:t>
      </w:r>
      <w:smartTag w:uri="urn:schemas-microsoft-com:office:smarttags" w:element="metricconverter">
        <w:smartTagPr>
          <w:attr w:name="ProductID" w:val="2020 г"/>
        </w:smartTagPr>
        <w:r>
          <w:t>2020 г</w:t>
        </w:r>
      </w:smartTag>
      <w:r>
        <w:t>., регистрационный № 61828) (далее - ФГОС НОО, утверждённый приказом № 373).</w:t>
      </w:r>
    </w:p>
    <w:p w:rsidR="007B2101" w:rsidRDefault="007B2101" w:rsidP="009976A4">
      <w:pPr>
        <w:pStyle w:val="a0"/>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5">
    <w:p w:rsidR="007B2101" w:rsidRDefault="007B2101" w:rsidP="009976A4">
      <w:pPr>
        <w:pStyle w:val="a0"/>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6">
    <w:p w:rsidR="007B2101" w:rsidRDefault="007B2101" w:rsidP="009976A4">
      <w:pPr>
        <w:pStyle w:val="a0"/>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7">
    <w:p w:rsidR="007B2101" w:rsidRDefault="007B2101" w:rsidP="009976A4">
      <w:pPr>
        <w:pStyle w:val="a0"/>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8">
    <w:p w:rsidR="007B2101" w:rsidRDefault="007B2101" w:rsidP="009976A4">
      <w:pPr>
        <w:pStyle w:val="a0"/>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7B2101" w:rsidRDefault="007B2101" w:rsidP="009976A4">
      <w:pPr>
        <w:pStyle w:val="a0"/>
        <w:shd w:val="clear" w:color="auto" w:fill="auto"/>
        <w:tabs>
          <w:tab w:val="left" w:pos="230"/>
        </w:tabs>
        <w:spacing w:line="278" w:lineRule="exact"/>
      </w:pPr>
      <w:r>
        <w:rPr>
          <w:vertAlign w:val="superscript"/>
        </w:rPr>
        <w:footnoteRef/>
      </w:r>
      <w:r>
        <w:tab/>
        <w:t xml:space="preserve">Указ Президента Российской Федерации от 9 ноября </w:t>
      </w:r>
      <w:smartTag w:uri="urn:schemas-microsoft-com:office:smarttags" w:element="metricconverter">
        <w:smartTagPr>
          <w:attr w:name="ProductID" w:val="2022 г"/>
        </w:smartTagPr>
        <w:r>
          <w:t>2022 г</w:t>
        </w:r>
      </w:smartTag>
      <w:r>
        <w:t>.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7B2101" w:rsidRDefault="007B2101" w:rsidP="009976A4">
      <w:pPr>
        <w:pStyle w:val="a0"/>
        <w:shd w:val="clear" w:color="auto" w:fill="auto"/>
        <w:spacing w:line="278" w:lineRule="exact"/>
      </w:pPr>
      <w:r>
        <w:t>“Пункт 31.3 ФГОС НОО, утверждённого приказом № 286; пункт 19.6 ФГОС НОО, утверждённого приказом № 373.</w:t>
      </w:r>
    </w:p>
  </w:footnote>
  <w:footnote w:id="11">
    <w:p w:rsidR="007B2101" w:rsidRDefault="007B2101" w:rsidP="009976A4">
      <w:pPr>
        <w:pStyle w:val="a0"/>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7B2101" w:rsidRDefault="007B2101" w:rsidP="009976A4">
      <w:pPr>
        <w:pStyle w:val="a0"/>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3">
    <w:p w:rsidR="007B2101" w:rsidRDefault="007B2101" w:rsidP="009976A4">
      <w:pPr>
        <w:pStyle w:val="a0"/>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4">
    <w:p w:rsidR="007B2101" w:rsidRDefault="007B2101" w:rsidP="009976A4">
      <w:pPr>
        <w:pStyle w:val="a0"/>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5">
    <w:p w:rsidR="007B2101" w:rsidRDefault="007B2101" w:rsidP="009976A4">
      <w:pPr>
        <w:pStyle w:val="a0"/>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3" o:spid="_x0000_s2051" type="#_x0000_t202" style="position:absolute;margin-left:307.25pt;margin-top:20.6pt;width:9.35pt;height:8.9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KdQT5fYBAAC+AwAADgAAAAAAAAAAAAAAAAAuAgAA&#10;ZHJzL2Uyb0RvYy54bWxQSwECLQAUAAYACAAAACEAJHbCdt4AAAAJAQAADwAAAAAAAAAAAAAAAABQ&#10;BAAAZHJzL2Rvd25yZXYueG1sUEsFBgAAAAAEAAQA8wAAAFsFA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61" o:spid="_x0000_s2067" type="#_x0000_t202" style="position:absolute;margin-left:307.25pt;margin-top:20.6pt;width:9.35pt;height:8.9pt;z-index:-2516193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286/PYBAAC9AwAADgAAAAAAAAAAAAAAAAAuAgAA&#10;ZHJzL2Uyb0RvYy54bWxQSwECLQAUAAYACAAAACEAJHbCdt4AAAAJAQAADwAAAAAAAAAAAAAAAABQ&#10;BAAAZHJzL2Rvd25yZXYueG1sUEsFBgAAAAAEAAQA8wAAAFsFA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302</w:t>
                </w:r>
                <w:r>
                  <w:rPr>
                    <w:rStyle w:val="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8" o:spid="_x0000_s2070" type="#_x0000_t202" style="position:absolute;margin-left:303.25pt;margin-top:26.25pt;width:23.05pt;height:8.65pt;z-index:-2516131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" filled="f" stroked="f">
          <v:textbox style="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113</w:t>
                </w:r>
                <w:r>
                  <w:rPr>
                    <w:rStyle w:val="101"/>
                    <w:b w:val="0"/>
                    <w:bCs w:val="0"/>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6" o:spid="_x0000_s2072" type="#_x0000_t202" style="position:absolute;margin-left:307.25pt;margin-top:20.6pt;width:9.35pt;height:8.9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N9FntD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3582</w:t>
                </w:r>
                <w:r>
                  <w:rPr>
                    <w:rStyle w:val="11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5" o:spid="_x0000_s2073" type="#_x0000_t202" style="position:absolute;margin-left:307.25pt;margin-top:20.6pt;width:9.35pt;height:8.9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HIqVav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311</w:t>
                </w:r>
                <w:r>
                  <w:rPr>
                    <w:rStyle w:val="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2" o:spid="_x0000_s2076" type="#_x0000_t202" style="position:absolute;margin-left:303.5pt;margin-top:26pt;width:22.8pt;height:8.65pt;z-index:-2516008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" filled="f" stroked="f">
          <v:textbox style="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303</w:t>
                </w:r>
                <w:r>
                  <w:rPr>
                    <w:rStyle w:val="101"/>
                    <w:b w:val="0"/>
                    <w:bCs w:val="0"/>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0" o:spid="_x0000_s2078" type="#_x0000_t202" style="position:absolute;margin-left:307.25pt;margin-top:20.6pt;width:9.35pt;height:8.9pt;z-index:-251596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o3j16/YBAAC9AwAADgAAAAAAAAAAAAAAAAAuAgAA&#10;ZHJzL2Uyb0RvYy54bWxQSwECLQAUAAYACAAAACEAJHbCdt4AAAAJAQAADwAAAAAAAAAAAAAAAABQ&#10;BAAAZHJzL2Rvd25yZXYueG1sUEsFBgAAAAAEAAQA8wAAAFsFA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3594</w:t>
                </w:r>
                <w:r>
                  <w:rPr>
                    <w:rStyle w:val="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9" o:spid="_x0000_s2079" type="#_x0000_t202" style="position:absolute;margin-left:307.25pt;margin-top:20.6pt;width:9.35pt;height:8.9pt;z-index:-251594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BzDyJx9QEAAL0DAAAOAAAAAAAAAAAAAAAAAC4CAABk&#10;cnMvZTJvRG9jLnhtbFBLAQItABQABgAIAAAAIQAkdsJ23gAAAAkBAAAPAAAAAAAAAAAAAAAAAE8E&#10;AABkcnMvZG93bnJldi54bWxQSwUGAAAAAAQABADzAAAAWgU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322</w:t>
                </w:r>
                <w:r>
                  <w:rPr>
                    <w:rStyle w:val="11pt"/>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6" o:spid="_x0000_s2082" type="#_x0000_t202" style="position:absolute;margin-left:303.4pt;margin-top:26.5pt;width:22.8pt;height:8.9pt;z-index:-251588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" filled="f" stroked="f">
          <v:textbox style="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312</w:t>
                </w:r>
                <w:r>
                  <w:rPr>
                    <w:rStyle w:val="101"/>
                    <w:b w:val="0"/>
                    <w:bCs w:val="0"/>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4" o:spid="_x0000_s2084" type="#_x0000_t202" style="position:absolute;margin-left:307.25pt;margin-top:20.6pt;width:9.35pt;height:8.9pt;z-index:-251584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iK8+/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3612</w:t>
                </w:r>
                <w:r>
                  <w:rPr>
                    <w:rStyle w:val="11pt"/>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3" o:spid="_x0000_s2085" type="#_x0000_t202" style="position:absolute;margin-left:307.25pt;margin-top:20.6pt;width:9.35pt;height:8.9pt;z-index:-251582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AOAPv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338</w:t>
                </w:r>
                <w:r>
                  <w:rPr>
                    <w:rStyle w:val="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02" o:spid="_x0000_s2052" type="#_x0000_t202" style="position:absolute;margin-left:307.25pt;margin-top:20.6pt;width:9.35pt;height:8.9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leNqovYBAAC+AwAADgAAAAAAAAAAAAAAAAAuAgAA&#10;ZHJzL2Uyb0RvYy54bWxQSwECLQAUAAYACAAAACEAJHbCdt4AAAAJAQAADwAAAAAAAAAAAAAAAABQ&#10;BAAAZHJzL2Rvd25yZXYueG1sUEsFBgAAAAAEAAQA8wAAAFsFA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40" o:spid="_x0000_s2088" type="#_x0000_t202" style="position:absolute;margin-left:303.25pt;margin-top:26pt;width:23.05pt;height:8.65pt;z-index:-251576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" filled="f" stroked="f">
          <v:textbox style="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323</w:t>
                </w:r>
                <w:r>
                  <w:rPr>
                    <w:rStyle w:val="101"/>
                    <w:b w:val="0"/>
                    <w:bCs w:val="0"/>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8" o:spid="_x0000_s2090" type="#_x0000_t202" style="position:absolute;margin-left:307.25pt;margin-top:20.6pt;width:9.35pt;height:8.9pt;z-index:-251572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o3c+wPYBAAC9AwAADgAAAAAAAAAAAAAAAAAuAgAA&#10;ZHJzL2Uyb0RvYy54bWxQSwECLQAUAAYACAAAACEAJHbCdt4AAAAJAQAADwAAAAAAAAAAAAAAAABQ&#10;BAAAZHJzL2Rvd25yZXYueG1sUEsFBgAAAAAEAAQA8wAAAFsFA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3704</w:t>
                </w:r>
                <w:r>
                  <w:rPr>
                    <w:rStyle w:val="11pt"/>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7" o:spid="_x0000_s2091" type="#_x0000_t202" style="position:absolute;margin-left:307.25pt;margin-top:20.6pt;width:9.35pt;height:8.9pt;z-index:-2515701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zmNkj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421</w:t>
                </w:r>
                <w:r>
                  <w:rPr>
                    <w:rStyle w:val="11pt"/>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34" o:spid="_x0000_s2094" type="#_x0000_t202" style="position:absolute;margin-left:303.5pt;margin-top:26pt;width:23.05pt;height:8.65pt;z-index:-2515640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" filled="f" stroked="f">
          <v:textbox style="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339</w:t>
                </w:r>
                <w:r>
                  <w:rPr>
                    <w:rStyle w:val="101"/>
                    <w:b w:val="0"/>
                    <w:bCs w:val="0"/>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6" o:spid="_x0000_s2096" type="#_x0000_t202" style="position:absolute;margin-left:307.25pt;margin-top:20.6pt;width:9.35pt;height:8.9pt;z-index:-2515599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po8ufYBAAC7AwAADgAAAAAAAAAAAAAAAAAuAgAA&#10;ZHJzL2Uyb0RvYy54bWxQSwECLQAUAAYACAAAACEAJHbCdt4AAAAJAQAADwAAAAAAAAAAAAAAAABQ&#10;BAAAZHJzL2Rvd25yZXYueG1sUEsFBgAAAAAEAAQA8wAAAFsFAAAAAA==&#10;" filled="f" stroked="f">
          <v:textbox style="mso-next-textbox:#Поле 6;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3884</w:t>
                </w:r>
                <w:r>
                  <w:rPr>
                    <w:rStyle w:val="11pt"/>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5" o:spid="_x0000_s2097" type="#_x0000_t202" style="position:absolute;margin-left:307.25pt;margin-top:20.6pt;width:9.35pt;height:8.9pt;z-index:-2515578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Bgovt89QEAALsDAAAOAAAAAAAAAAAAAAAAAC4CAABk&#10;cnMvZTJvRG9jLnhtbFBLAQItABQABgAIAAAAIQAkdsJ23gAAAAkBAAAPAAAAAAAAAAAAAAAAAE8E&#10;AABkcnMvZG93bnJldi54bWxQSwUGAAAAAAQABADzAAAAWgUAAAAA&#10;" filled="f" stroked="f">
          <v:textbox style="mso-next-textbox:#Поле 5;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566</w:t>
                </w:r>
                <w:r>
                  <w:rPr>
                    <w:rStyle w:val="11pt"/>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 o:spid="_x0000_s2100" type="#_x0000_t202" style="position:absolute;margin-left:303.6pt;margin-top:26.95pt;width:23.3pt;height:8.65pt;z-index:-2515517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" filled="f" stroked="f">
          <v:textbox style="mso-next-textbox:#Поле 2;mso-fit-shape-to-text:t" inset="0,0,0,0">
            <w:txbxContent>
              <w:p w:rsidR="007B2101" w:rsidRDefault="007B2101">
                <w:r>
                  <w:rPr>
                    <w:rStyle w:val="101"/>
                    <w:b w:val="0"/>
                    <w:bCs w:val="0"/>
                  </w:rPr>
                  <w:fldChar w:fldCharType="begin"/>
                </w:r>
                <w:r>
                  <w:rPr>
                    <w:rStyle w:val="101"/>
                    <w:b w:val="0"/>
                    <w:bCs w:val="0"/>
                  </w:rPr>
                  <w:instrText xml:space="preserve"> PAGE \* MERGEFORMAT </w:instrText>
                </w:r>
                <w:r>
                  <w:rPr>
                    <w:rStyle w:val="101"/>
                    <w:b w:val="0"/>
                    <w:bCs w:val="0"/>
                  </w:rPr>
                  <w:fldChar w:fldCharType="separate"/>
                </w:r>
                <w:r>
                  <w:rPr>
                    <w:rStyle w:val="101"/>
                    <w:b w:val="0"/>
                    <w:bCs w:val="0"/>
                    <w:noProof/>
                  </w:rPr>
                  <w:t>422</w:t>
                </w:r>
                <w:r>
                  <w:rPr>
                    <w:rStyle w:val="101"/>
                    <w:b w:val="0"/>
                    <w:bCs w:val="0"/>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9" o:spid="_x0000_s2055" type="#_x0000_t202" style="position:absolute;margin-left:307.25pt;margin-top:20.6pt;width:9.35pt;height:8.9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106</w:t>
                </w:r>
                <w:r>
                  <w:rPr>
                    <w:rStyle w:val="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8" o:spid="_x0000_s2056" type="#_x0000_t202" style="position:absolute;margin-left:307.25pt;margin-top:20.6pt;width:9.35pt;height:8.9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BrcKob3AQAAvg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95</w:t>
                </w:r>
                <w:r>
                  <w:rPr>
                    <w:rStyle w:val="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5" o:spid="_x0000_s2059" type="#_x0000_t202" style="position:absolute;margin-left:310.5pt;margin-top:27.6pt;width:4.55pt;height:8.6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5</w:t>
                </w:r>
                <w:r>
                  <w:rPr>
                    <w:rStyle w:val="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3" o:spid="_x0000_s2061" type="#_x0000_t202" style="position:absolute;margin-left:306.2pt;margin-top:37.45pt;width:15.1pt;height:8.65pt;z-index:-251631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" filled="f" stroked="f">
          <v:textbox style="mso-fit-shape-to-text:t" inset="0,0,0,0">
            <w:txbxContent>
              <w:p w:rsidR="007B2101" w:rsidRDefault="007B2101">
                <w:r>
                  <w:rPr>
                    <w:rStyle w:val="11pt1"/>
                  </w:rPr>
                  <w:t>Ill</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292" o:spid="_x0000_s2062" type="#_x0000_t202" style="position:absolute;margin-left:306.2pt;margin-top:37.45pt;width:15.1pt;height:8.65pt;z-index:-251629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" filled="f" stroked="f">
          <v:textbox style="mso-fit-shape-to-text:t" inset="0,0,0,0">
            <w:txbxContent>
              <w:p w:rsidR="007B2101" w:rsidRDefault="007B2101">
                <w:r>
                  <w:rPr>
                    <w:rStyle w:val="11pt1"/>
                  </w:rPr>
                  <w:t>Ill</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01" w:rsidRDefault="007B2101">
    <w:pPr>
      <w:rPr>
        <w:sz w:val="2"/>
        <w:szCs w:val="2"/>
      </w:rPr>
    </w:pPr>
    <w:r>
      <w:rPr>
        <w:noProof/>
      </w:rPr>
      <w:pict>
        <v:shapetype id="_x0000_t202" coordsize="21600,21600" o:spt="202" path="m,l,21600r21600,l21600,xe">
          <v:stroke joinstyle="miter"/>
          <v:path gradientshapeok="t" o:connecttype="rect"/>
        </v:shapetype>
        <v:shape id="Поле 62" o:spid="_x0000_s2066" type="#_x0000_t202" style="position:absolute;margin-left:307.25pt;margin-top:20.6pt;width:9.35pt;height:8.9pt;z-index:-2516213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F/Ce8X3AQAAvQMAAA4AAAAAAAAAAAAAAAAALgIA&#10;AGRycy9lMm9Eb2MueG1sUEsBAi0AFAAGAAgAAAAhACR2wnbeAAAACQEAAA8AAAAAAAAAAAAAAAAA&#10;UQQAAGRycy9kb3ducmV2LnhtbFBLBQYAAAAABAAEAPMAAABcBQAAAAA=&#10;" filled="f" stroked="f">
          <v:textbox style="mso-fit-shape-to-text:t" inset="0,0,0,0">
            <w:txbxContent>
              <w:p w:rsidR="007B2101" w:rsidRDefault="007B2101">
                <w:r>
                  <w:rPr>
                    <w:rStyle w:val="11pt"/>
                  </w:rPr>
                  <w:fldChar w:fldCharType="begin"/>
                </w:r>
                <w:r>
                  <w:rPr>
                    <w:rStyle w:val="11pt"/>
                  </w:rPr>
                  <w:instrText xml:space="preserve"> PAGE \* MERGEFORMAT </w:instrText>
                </w:r>
                <w:r>
                  <w:rPr>
                    <w:rStyle w:val="11pt"/>
                  </w:rPr>
                  <w:fldChar w:fldCharType="separate"/>
                </w:r>
                <w:r>
                  <w:rPr>
                    <w:rStyle w:val="11pt"/>
                    <w:noProof/>
                  </w:rPr>
                  <w:t>3572</w:t>
                </w:r>
                <w:r>
                  <w:rPr>
                    <w:rStyle w:val="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0BE8066D"/>
    <w:multiLevelType w:val="multilevel"/>
    <w:tmpl w:val="8B747644"/>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9">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6">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3">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5">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6">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7">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9">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3">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5">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7">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8">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9">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1">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2">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3">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5">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6">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9">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3">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4">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5">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1">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3">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4">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5">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6">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7">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3">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7">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2">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3">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5">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7">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9">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7">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9">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1">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2">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3">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4">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7">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1">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4">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9">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2">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3">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8">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9">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1">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2">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3">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4">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5">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6">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7">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8">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9">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1">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2">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3">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4">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5">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6">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7">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8">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9">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1">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2">
    <w:nsid w:val="1C5D47CC"/>
    <w:multiLevelType w:val="multilevel"/>
    <w:tmpl w:val="2D72B518"/>
    <w:lvl w:ilvl="0">
      <w:start w:val="1"/>
      <w:numFmt w:val="decimal"/>
      <w:lvlText w:val="10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3">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4">
    <w:nsid w:val="1C773F64"/>
    <w:multiLevelType w:val="multilevel"/>
    <w:tmpl w:val="3DF443C6"/>
    <w:lvl w:ilvl="0">
      <w:start w:val="1"/>
      <w:numFmt w:val="decimal"/>
      <w:lvlText w:val="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5">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6">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7">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8">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9">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1">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2">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3">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4">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5">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6">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7">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8">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9">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1">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2">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3">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4">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5">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6">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7">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8">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9">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1">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2">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3">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4">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5">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6">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7">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8">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9">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1">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2">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3">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4">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5">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6">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7">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8">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9">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1">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2">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3">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4">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5">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6">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7">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8">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9">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1">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2">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3">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4">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5">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6">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7">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8">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9">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1">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2">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3">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4">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5">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6">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7">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8">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9">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1">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2">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3">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4">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5">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6">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7">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8">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9">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1">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2">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3">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4">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5">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6">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7">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8">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9">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1">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2">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3">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4">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5">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6">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7">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8">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9">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1">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2">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3">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4">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5">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6">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7">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8">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9">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1">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2">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3">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4">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5">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6">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7">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8">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9">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1">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2">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3">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4">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5">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6">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7">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8">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9">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1">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2">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3">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4">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5">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6">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7">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8">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9">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1">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2">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3">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4">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5">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6">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7">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8">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9">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1">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2">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3">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4">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5">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6">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7">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8">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9">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1">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2">
    <w:nsid w:val="2760479D"/>
    <w:multiLevelType w:val="multilevel"/>
    <w:tmpl w:val="3F0C3F8E"/>
    <w:lvl w:ilvl="0">
      <w:start w:val="1"/>
      <w:numFmt w:val="decimal"/>
      <w:lvlText w:val="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3">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4">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5">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6">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7">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8">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9">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1">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2">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3">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4">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5">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6">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7">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8">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9">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1">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2">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3">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4">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5">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6">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7">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8">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9">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1">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2">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3">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4">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5">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6">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7">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8">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9">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1">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2">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3">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4">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5">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6">
    <w:nsid w:val="2ACC20A1"/>
    <w:multiLevelType w:val="multilevel"/>
    <w:tmpl w:val="D5A01B00"/>
    <w:lvl w:ilvl="0">
      <w:start w:val="1"/>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7">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8">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9">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1">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2">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3">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4">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5">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6">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7">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8">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9">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1">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2">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3">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4">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5">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6">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7">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8">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9">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1">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2">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3">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4">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5">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6">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7">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8">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9">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1">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2">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3">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4">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5">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6">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7">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8">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9">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1">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2">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3">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4">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5">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6">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7">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8">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9">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1">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2">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3">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4">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5">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6">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7">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8">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9">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1">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2">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3">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4">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5">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6">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7">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8">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9">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1">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2">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3">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4">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5">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6">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7">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8">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9">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1">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2">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3">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4">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5">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6">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7">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8">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9">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1">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2">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3">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4">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5">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6">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7">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8">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9">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1">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2">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3">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4">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5">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6">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7">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8">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9">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1">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2">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3">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4">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5">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6">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7">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8">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9">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1">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2">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3">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4">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5">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6">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7">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8">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9">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1">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2">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3">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4">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5">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6">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7">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8">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9">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1">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2">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3">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4">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5">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6">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7">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8">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9">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1">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2">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3">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4">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5">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6">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7">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8">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9">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1">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2">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3">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4">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5">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6">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7">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8">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9">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1">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2">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3">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4">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5">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6">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7">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8">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9">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1">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2">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3">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4">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5">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6">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7">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8">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9">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1">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2">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3">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4">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5">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6">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7">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8">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9">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1">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2">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3">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4">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5">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6">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7">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8">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9">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1">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2">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3">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4">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5">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6">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7">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8">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9">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1">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2">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3">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4">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5">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6">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7">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8">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9">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1">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2">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3">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4">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5">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6">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7">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8">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9">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1">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2">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3">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4">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5">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6">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7">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8">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9">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1">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2">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3">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4">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5">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6">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7">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8">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9">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1">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2">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3">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4">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5">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6">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7">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8">
    <w:nsid w:val="3CD9142D"/>
    <w:multiLevelType w:val="multilevel"/>
    <w:tmpl w:val="86B8BB14"/>
    <w:lvl w:ilvl="0">
      <w:start w:val="1"/>
      <w:numFmt w:val="decimal"/>
      <w:lvlText w:val="%1)"/>
      <w:lvlJc w:val="left"/>
      <w:rPr>
        <w:rFonts w:ascii="Georgia" w:eastAsia="Times New Roman" w:hAnsi="Georgia" w:cs="Georgia"/>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9">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1">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2">
    <w:nsid w:val="3D290E38"/>
    <w:multiLevelType w:val="multilevel"/>
    <w:tmpl w:val="540A7BE8"/>
    <w:lvl w:ilvl="0">
      <w:start w:val="1"/>
      <w:numFmt w:val="decimal"/>
      <w:lvlText w:val="173.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3">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4">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5">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6">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7">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8">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9">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1">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2">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3">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4">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5">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6">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7">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8">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9">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1">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2">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3">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4">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5">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6">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7">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8">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9">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1">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2">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3">
    <w:nsid w:val="3F5152B2"/>
    <w:multiLevelType w:val="multilevel"/>
    <w:tmpl w:val="61985ACE"/>
    <w:lvl w:ilvl="0">
      <w:start w:val="5"/>
      <w:numFmt w:val="decimal"/>
      <w:lvlText w:val="173.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4">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5">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6">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7">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8">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9">
    <w:nsid w:val="400E100F"/>
    <w:multiLevelType w:val="multilevel"/>
    <w:tmpl w:val="A3E4F1F4"/>
    <w:lvl w:ilvl="0">
      <w:start w:val="4"/>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1">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2">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3">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4">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5">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6">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7">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8">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9">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1">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2">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3">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4">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5">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6">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7">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8">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9">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1">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2">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3">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4">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5">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6">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7">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8">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9">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1">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2">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3">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4">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5">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6">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7">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8">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9">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1">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2">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3">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4">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5">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6">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7">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8">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9">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1">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2">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3">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4">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5">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6">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7">
    <w:nsid w:val="44011785"/>
    <w:multiLevelType w:val="multilevel"/>
    <w:tmpl w:val="12EE8986"/>
    <w:lvl w:ilvl="0">
      <w:start w:val="1"/>
      <w:numFmt w:val="decimal"/>
      <w:lvlText w:val="173.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8">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9">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1">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2">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3">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4">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5">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6">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7">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8">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9">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1">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2">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3">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4">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5">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6">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7">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8">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9">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1">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2">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3">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4">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5">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6">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7">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8">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9">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1">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2">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3">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4">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5">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6">
    <w:nsid w:val="46C70D0D"/>
    <w:multiLevelType w:val="multilevel"/>
    <w:tmpl w:val="CC0461DC"/>
    <w:lvl w:ilvl="0">
      <w:start w:val="2"/>
      <w:numFmt w:val="decimal"/>
      <w:lvlText w:val="10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7">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8">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9">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1">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2">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3">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4">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5">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6">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7">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8">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9">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1">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2">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3">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4">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5">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6">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7">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8">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9">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1">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2">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3">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4">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5">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6">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7">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8">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9">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1">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2">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3">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4">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5">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6">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7">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8">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9">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1">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2">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3">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4">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5">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6">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7">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8">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9">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1">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2">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3">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4">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5">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6">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7">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8">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9">
    <w:nsid w:val="4ABB382F"/>
    <w:multiLevelType w:val="multilevel"/>
    <w:tmpl w:val="44362178"/>
    <w:lvl w:ilvl="0">
      <w:start w:val="10"/>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1">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2">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3">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4">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5">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6">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7">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8">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9">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1">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2">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3">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4">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5">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6">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7">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8">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9">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0">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1">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2">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3">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4">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5">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6">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7">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8">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9">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0">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1">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2">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3">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4">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5">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6">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7">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8">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9">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0">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1">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2">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3">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4">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5">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6">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7">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8">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9">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0">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1">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2">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3">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4">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5">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6">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7">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8">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9">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0">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1">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2">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3">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4">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5">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6">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7">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8">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9">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1">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2">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3">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4">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5">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6">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7">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8">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9">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0">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1">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2">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3">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4">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5">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6">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7">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8">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9">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0">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1">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2">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3">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4">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5">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6">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7">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8">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9">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0">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1">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2">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3">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4">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5">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6">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7">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8">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9">
    <w:nsid w:val="516E2D5C"/>
    <w:multiLevelType w:val="multilevel"/>
    <w:tmpl w:val="A0FA34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0">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1">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2">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3">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4">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5">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6">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7">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8">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9">
    <w:nsid w:val="52152E9B"/>
    <w:multiLevelType w:val="multilevel"/>
    <w:tmpl w:val="59AA3508"/>
    <w:lvl w:ilvl="0">
      <w:start w:val="8"/>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0">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1">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2">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3">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4">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5">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6">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7">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8">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9">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0">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1">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2">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3">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4">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5">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6">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7">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8">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9">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0">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1">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2">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3">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4">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5">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6">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7">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8">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9">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0">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1">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2">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3">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4">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5">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6">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7">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8">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9">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0">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1">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2">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3">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4">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5">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6">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7">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8">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9">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1">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2">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3">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4">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5">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6">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7">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8">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9">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0">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1">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2">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3">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4">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5">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6">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7">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8">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9">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0">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1">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2">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3">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4">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5">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6">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7">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8">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9">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1">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2">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3">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4">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5">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6">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7">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8">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9">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0">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1">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2">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3">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4">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5">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6">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7">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8">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9">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0">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1">
    <w:nsid w:val="595F68AF"/>
    <w:multiLevelType w:val="multilevel"/>
    <w:tmpl w:val="9D6A868A"/>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2">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3">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4">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5">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6">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7">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8">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9">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0">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1">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2">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3">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4">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5">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6">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7">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8">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9">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0">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1">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2">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3">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4">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5">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6">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7">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8">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9">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0">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1">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2">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3">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4">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5">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6">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7">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8">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9">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1">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2">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3">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4">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5">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6">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7">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8">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9">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0">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1">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2">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3">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4">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5">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6">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7">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8">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9">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1">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2">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3">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4">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5">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6">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7">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8">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9">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0">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1">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2">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3">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4">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5">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6">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7">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8">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9">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1">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2">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3">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4">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5">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6">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7">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8">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9">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0">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1">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2">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3">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4">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5">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6">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7">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8">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9">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0">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1">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2">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3">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4">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5">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6">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7">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8">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9">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0">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1">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2">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3">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4">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5">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6">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7">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8">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9">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0">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1">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2">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3">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4">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5">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6">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7">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8">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9">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1">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2">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3">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4">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5">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6">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7">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8">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9">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1">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2">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3">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4">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5">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6">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7">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8">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9">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0">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1">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2">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3">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4">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5">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6">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7">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8">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9">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0">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1">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2">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3">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4">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5">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6">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7">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8">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9">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0">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1">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2">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3">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4">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5">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6">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7">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8">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9">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0">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1">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2">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3">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4">
    <w:nsid w:val="652B7F8A"/>
    <w:multiLevelType w:val="multilevel"/>
    <w:tmpl w:val="43EC2154"/>
    <w:lvl w:ilvl="0">
      <w:start w:val="8"/>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5">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6">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7">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8">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9">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0">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1">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2">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3">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4">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5">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6">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7">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8">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9">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0">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1">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2">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3">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4">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5">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6">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7">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8">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9">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1">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2">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3">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4">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5">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6">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7">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8">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9">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0">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1">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2">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3">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4">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5">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6">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7">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8">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9">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0">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1">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2">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3">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4">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5">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6">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7">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8">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9">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0">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1">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2">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3">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4">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5">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6">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7">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8">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9">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0">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1">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2">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3">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4">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5">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6">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7">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8">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9">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0">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1">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2">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3">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4">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5">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6">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7">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8">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9">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0">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1">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2">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3">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4">
    <w:nsid w:val="6C0716FC"/>
    <w:multiLevelType w:val="multilevel"/>
    <w:tmpl w:val="1222F884"/>
    <w:lvl w:ilvl="0">
      <w:start w:val="1"/>
      <w:numFmt w:val="decimal"/>
      <w:lvlText w:val="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5">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6">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7">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8">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9">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0">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1">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2">
    <w:nsid w:val="6C6E15BC"/>
    <w:multiLevelType w:val="multilevel"/>
    <w:tmpl w:val="E2E642A0"/>
    <w:lvl w:ilvl="0">
      <w:start w:val="1"/>
      <w:numFmt w:val="decimal"/>
      <w:lvlText w:val="173.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3">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4">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5">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6">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7">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8">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9">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0">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1">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2">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3">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4">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5">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6">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7">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8">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9">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0">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1">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2">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3">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4">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5">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6">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7">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8">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9">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1">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2">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3">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4">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5">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6">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7">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8">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9">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0">
    <w:nsid w:val="6FD0432B"/>
    <w:multiLevelType w:val="multilevel"/>
    <w:tmpl w:val="29E23360"/>
    <w:lvl w:ilvl="0">
      <w:start w:val="1"/>
      <w:numFmt w:val="decimal"/>
      <w:lvlText w:val="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1">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2">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3">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4">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5">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6">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7">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8">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9">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0">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1">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2">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3">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4">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5">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6">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7">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8">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9">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0">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1">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2">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3">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4">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5">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6">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7">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8">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9">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0">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1">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2">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3">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4">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5">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6">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7">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8">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9">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1">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2">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3">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4">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5">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6">
    <w:nsid w:val="72EC0DDB"/>
    <w:multiLevelType w:val="multilevel"/>
    <w:tmpl w:val="717C15BA"/>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7">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8">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9">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0">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1">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2">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3">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4">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5">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6">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7">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8">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9">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0">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1">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2">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3">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4">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5">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6">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7">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8">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9">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1">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2">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3">
    <w:nsid w:val="74373A52"/>
    <w:multiLevelType w:val="multilevel"/>
    <w:tmpl w:val="58761DC2"/>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4">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5">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6">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7">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8">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9">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0">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1">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2">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3">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4">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5">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6">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7">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8">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9">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0">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1">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2">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3">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4">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5">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6">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7">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8">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9">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0">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1">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2">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3">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4">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5">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6">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7">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8">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9">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1">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2">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3">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4">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5">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6">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7">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8">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9">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0">
    <w:nsid w:val="771E1008"/>
    <w:multiLevelType w:val="multilevel"/>
    <w:tmpl w:val="54B63040"/>
    <w:lvl w:ilvl="0">
      <w:start w:val="5"/>
      <w:numFmt w:val="decimal"/>
      <w:lvlText w:val="17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1">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2">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3">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4">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5">
    <w:nsid w:val="7764772E"/>
    <w:multiLevelType w:val="multilevel"/>
    <w:tmpl w:val="C3F4EA36"/>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6">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7">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8">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9">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0">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1">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2">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3">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4">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5">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6">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7">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8">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9">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0">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1">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2">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3">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4">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5">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6">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7">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8">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9">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0">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1">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2">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3">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4">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5">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6">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7">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8">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9">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1">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2">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3">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4">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5">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6">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7">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8">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9">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0">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1">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2">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3">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4">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5">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6">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7">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8">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9">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1">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2">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3">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4">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5">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6">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7">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8">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9">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0">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1">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2">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3">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4">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5">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6">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7">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8">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9">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1">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2">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3">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4">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5">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6">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7">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8">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9">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0">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1">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2">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3">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4">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5">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6">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7">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8">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9">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0">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1">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2">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31"/>
  </w:num>
  <w:num w:numId="2">
    <w:abstractNumId w:val="1329"/>
  </w:num>
  <w:num w:numId="3">
    <w:abstractNumId w:val="994"/>
  </w:num>
  <w:num w:numId="4">
    <w:abstractNumId w:val="850"/>
  </w:num>
  <w:num w:numId="5">
    <w:abstractNumId w:val="1140"/>
  </w:num>
  <w:num w:numId="6">
    <w:abstractNumId w:val="714"/>
  </w:num>
  <w:num w:numId="7">
    <w:abstractNumId w:val="1457"/>
  </w:num>
  <w:num w:numId="8">
    <w:abstractNumId w:val="1188"/>
  </w:num>
  <w:num w:numId="9">
    <w:abstractNumId w:val="483"/>
  </w:num>
  <w:num w:numId="10">
    <w:abstractNumId w:val="1462"/>
  </w:num>
  <w:num w:numId="11">
    <w:abstractNumId w:val="1306"/>
  </w:num>
  <w:num w:numId="12">
    <w:abstractNumId w:val="891"/>
  </w:num>
  <w:num w:numId="13">
    <w:abstractNumId w:val="1401"/>
  </w:num>
  <w:num w:numId="14">
    <w:abstractNumId w:val="338"/>
  </w:num>
  <w:num w:numId="15">
    <w:abstractNumId w:val="1042"/>
  </w:num>
  <w:num w:numId="16">
    <w:abstractNumId w:val="7"/>
  </w:num>
  <w:num w:numId="17">
    <w:abstractNumId w:val="332"/>
  </w:num>
  <w:num w:numId="18">
    <w:abstractNumId w:val="685"/>
  </w:num>
  <w:num w:numId="19">
    <w:abstractNumId w:val="159"/>
  </w:num>
  <w:num w:numId="20">
    <w:abstractNumId w:val="943"/>
  </w:num>
  <w:num w:numId="21">
    <w:abstractNumId w:val="30"/>
  </w:num>
  <w:num w:numId="22">
    <w:abstractNumId w:val="750"/>
  </w:num>
  <w:num w:numId="23">
    <w:abstractNumId w:val="1694"/>
  </w:num>
  <w:num w:numId="24">
    <w:abstractNumId w:val="366"/>
  </w:num>
  <w:num w:numId="25">
    <w:abstractNumId w:val="1286"/>
  </w:num>
  <w:num w:numId="26">
    <w:abstractNumId w:val="1423"/>
  </w:num>
  <w:num w:numId="27">
    <w:abstractNumId w:val="1473"/>
  </w:num>
  <w:num w:numId="28">
    <w:abstractNumId w:val="1812"/>
  </w:num>
  <w:num w:numId="29">
    <w:abstractNumId w:val="1475"/>
  </w:num>
  <w:num w:numId="30">
    <w:abstractNumId w:val="126"/>
  </w:num>
  <w:num w:numId="31">
    <w:abstractNumId w:val="3"/>
  </w:num>
  <w:num w:numId="32">
    <w:abstractNumId w:val="1356"/>
  </w:num>
  <w:num w:numId="33">
    <w:abstractNumId w:val="616"/>
  </w:num>
  <w:num w:numId="34">
    <w:abstractNumId w:val="1449"/>
  </w:num>
  <w:num w:numId="35">
    <w:abstractNumId w:val="213"/>
  </w:num>
  <w:num w:numId="36">
    <w:abstractNumId w:val="1271"/>
  </w:num>
  <w:num w:numId="37">
    <w:abstractNumId w:val="1500"/>
  </w:num>
  <w:num w:numId="38">
    <w:abstractNumId w:val="145"/>
  </w:num>
  <w:num w:numId="39">
    <w:abstractNumId w:val="681"/>
  </w:num>
  <w:num w:numId="40">
    <w:abstractNumId w:val="150"/>
  </w:num>
  <w:num w:numId="41">
    <w:abstractNumId w:val="1370"/>
  </w:num>
  <w:num w:numId="42">
    <w:abstractNumId w:val="225"/>
  </w:num>
  <w:num w:numId="43">
    <w:abstractNumId w:val="247"/>
  </w:num>
  <w:num w:numId="44">
    <w:abstractNumId w:val="1506"/>
  </w:num>
  <w:num w:numId="45">
    <w:abstractNumId w:val="1377"/>
  </w:num>
  <w:num w:numId="46">
    <w:abstractNumId w:val="417"/>
  </w:num>
  <w:num w:numId="47">
    <w:abstractNumId w:val="1146"/>
  </w:num>
  <w:num w:numId="48">
    <w:abstractNumId w:val="1422"/>
  </w:num>
  <w:num w:numId="49">
    <w:abstractNumId w:val="515"/>
  </w:num>
  <w:num w:numId="50">
    <w:abstractNumId w:val="151"/>
  </w:num>
  <w:num w:numId="51">
    <w:abstractNumId w:val="58"/>
  </w:num>
  <w:num w:numId="52">
    <w:abstractNumId w:val="343"/>
  </w:num>
  <w:num w:numId="53">
    <w:abstractNumId w:val="1702"/>
  </w:num>
  <w:num w:numId="54">
    <w:abstractNumId w:val="625"/>
  </w:num>
  <w:num w:numId="55">
    <w:abstractNumId w:val="1534"/>
  </w:num>
  <w:num w:numId="56">
    <w:abstractNumId w:val="1178"/>
  </w:num>
  <w:num w:numId="57">
    <w:abstractNumId w:val="127"/>
  </w:num>
  <w:num w:numId="58">
    <w:abstractNumId w:val="910"/>
  </w:num>
  <w:num w:numId="59">
    <w:abstractNumId w:val="1221"/>
  </w:num>
  <w:num w:numId="60">
    <w:abstractNumId w:val="329"/>
  </w:num>
  <w:num w:numId="61">
    <w:abstractNumId w:val="1569"/>
  </w:num>
  <w:num w:numId="62">
    <w:abstractNumId w:val="1631"/>
  </w:num>
  <w:num w:numId="63">
    <w:abstractNumId w:val="104"/>
  </w:num>
  <w:num w:numId="64">
    <w:abstractNumId w:val="44"/>
  </w:num>
  <w:num w:numId="65">
    <w:abstractNumId w:val="634"/>
  </w:num>
  <w:num w:numId="66">
    <w:abstractNumId w:val="792"/>
  </w:num>
  <w:num w:numId="67">
    <w:abstractNumId w:val="862"/>
  </w:num>
  <w:num w:numId="68">
    <w:abstractNumId w:val="611"/>
  </w:num>
  <w:num w:numId="69">
    <w:abstractNumId w:val="281"/>
  </w:num>
  <w:num w:numId="70">
    <w:abstractNumId w:val="558"/>
  </w:num>
  <w:num w:numId="71">
    <w:abstractNumId w:val="444"/>
  </w:num>
  <w:num w:numId="72">
    <w:abstractNumId w:val="1254"/>
  </w:num>
  <w:num w:numId="73">
    <w:abstractNumId w:val="441"/>
  </w:num>
  <w:num w:numId="74">
    <w:abstractNumId w:val="743"/>
  </w:num>
  <w:num w:numId="75">
    <w:abstractNumId w:val="1330"/>
  </w:num>
  <w:num w:numId="76">
    <w:abstractNumId w:val="1561"/>
  </w:num>
  <w:num w:numId="77">
    <w:abstractNumId w:val="1103"/>
  </w:num>
  <w:num w:numId="78">
    <w:abstractNumId w:val="1270"/>
  </w:num>
  <w:num w:numId="79">
    <w:abstractNumId w:val="1472"/>
  </w:num>
  <w:num w:numId="80">
    <w:abstractNumId w:val="298"/>
  </w:num>
  <w:num w:numId="81">
    <w:abstractNumId w:val="147"/>
  </w:num>
  <w:num w:numId="82">
    <w:abstractNumId w:val="960"/>
  </w:num>
  <w:num w:numId="83">
    <w:abstractNumId w:val="479"/>
  </w:num>
  <w:num w:numId="84">
    <w:abstractNumId w:val="935"/>
  </w:num>
  <w:num w:numId="85">
    <w:abstractNumId w:val="1622"/>
  </w:num>
  <w:num w:numId="86">
    <w:abstractNumId w:val="987"/>
  </w:num>
  <w:num w:numId="87">
    <w:abstractNumId w:val="1655"/>
  </w:num>
  <w:num w:numId="88">
    <w:abstractNumId w:val="506"/>
  </w:num>
  <w:num w:numId="89">
    <w:abstractNumId w:val="1112"/>
  </w:num>
  <w:num w:numId="90">
    <w:abstractNumId w:val="1054"/>
  </w:num>
  <w:num w:numId="91">
    <w:abstractNumId w:val="985"/>
  </w:num>
  <w:num w:numId="92">
    <w:abstractNumId w:val="1179"/>
  </w:num>
  <w:num w:numId="93">
    <w:abstractNumId w:val="1291"/>
  </w:num>
  <w:num w:numId="94">
    <w:abstractNumId w:val="1474"/>
  </w:num>
  <w:num w:numId="95">
    <w:abstractNumId w:val="1735"/>
  </w:num>
  <w:num w:numId="96">
    <w:abstractNumId w:val="1610"/>
  </w:num>
  <w:num w:numId="97">
    <w:abstractNumId w:val="384"/>
  </w:num>
  <w:num w:numId="98">
    <w:abstractNumId w:val="596"/>
  </w:num>
  <w:num w:numId="99">
    <w:abstractNumId w:val="492"/>
  </w:num>
  <w:num w:numId="100">
    <w:abstractNumId w:val="552"/>
  </w:num>
  <w:num w:numId="101">
    <w:abstractNumId w:val="909"/>
  </w:num>
  <w:num w:numId="102">
    <w:abstractNumId w:val="1633"/>
  </w:num>
  <w:num w:numId="103">
    <w:abstractNumId w:val="1707"/>
  </w:num>
  <w:num w:numId="104">
    <w:abstractNumId w:val="1053"/>
  </w:num>
  <w:num w:numId="105">
    <w:abstractNumId w:val="1773"/>
  </w:num>
  <w:num w:numId="106">
    <w:abstractNumId w:val="799"/>
  </w:num>
  <w:num w:numId="107">
    <w:abstractNumId w:val="239"/>
  </w:num>
  <w:num w:numId="108">
    <w:abstractNumId w:val="1512"/>
  </w:num>
  <w:num w:numId="109">
    <w:abstractNumId w:val="1714"/>
  </w:num>
  <w:num w:numId="110">
    <w:abstractNumId w:val="167"/>
  </w:num>
  <w:num w:numId="111">
    <w:abstractNumId w:val="939"/>
  </w:num>
  <w:num w:numId="112">
    <w:abstractNumId w:val="420"/>
  </w:num>
  <w:num w:numId="113">
    <w:abstractNumId w:val="1668"/>
  </w:num>
  <w:num w:numId="114">
    <w:abstractNumId w:val="86"/>
  </w:num>
  <w:num w:numId="115">
    <w:abstractNumId w:val="294"/>
  </w:num>
  <w:num w:numId="116">
    <w:abstractNumId w:val="1057"/>
  </w:num>
  <w:num w:numId="117">
    <w:abstractNumId w:val="606"/>
  </w:num>
  <w:num w:numId="118">
    <w:abstractNumId w:val="67"/>
  </w:num>
  <w:num w:numId="119">
    <w:abstractNumId w:val="1067"/>
  </w:num>
  <w:num w:numId="120">
    <w:abstractNumId w:val="1241"/>
  </w:num>
  <w:num w:numId="121">
    <w:abstractNumId w:val="507"/>
  </w:num>
  <w:num w:numId="122">
    <w:abstractNumId w:val="731"/>
  </w:num>
  <w:num w:numId="123">
    <w:abstractNumId w:val="1602"/>
  </w:num>
  <w:num w:numId="124">
    <w:abstractNumId w:val="1539"/>
  </w:num>
  <w:num w:numId="125">
    <w:abstractNumId w:val="358"/>
  </w:num>
  <w:num w:numId="126">
    <w:abstractNumId w:val="1026"/>
  </w:num>
  <w:num w:numId="127">
    <w:abstractNumId w:val="336"/>
  </w:num>
  <w:num w:numId="128">
    <w:abstractNumId w:val="1374"/>
  </w:num>
  <w:num w:numId="129">
    <w:abstractNumId w:val="517"/>
  </w:num>
  <w:num w:numId="130">
    <w:abstractNumId w:val="1098"/>
  </w:num>
  <w:num w:numId="131">
    <w:abstractNumId w:val="819"/>
  </w:num>
  <w:num w:numId="132">
    <w:abstractNumId w:val="394"/>
  </w:num>
  <w:num w:numId="133">
    <w:abstractNumId w:val="203"/>
  </w:num>
  <w:num w:numId="134">
    <w:abstractNumId w:val="809"/>
  </w:num>
  <w:num w:numId="135">
    <w:abstractNumId w:val="1717"/>
  </w:num>
  <w:num w:numId="136">
    <w:abstractNumId w:val="1285"/>
  </w:num>
  <w:num w:numId="137">
    <w:abstractNumId w:val="868"/>
  </w:num>
  <w:num w:numId="138">
    <w:abstractNumId w:val="1163"/>
  </w:num>
  <w:num w:numId="139">
    <w:abstractNumId w:val="1218"/>
  </w:num>
  <w:num w:numId="140">
    <w:abstractNumId w:val="342"/>
  </w:num>
  <w:num w:numId="141">
    <w:abstractNumId w:val="371"/>
  </w:num>
  <w:num w:numId="142">
    <w:abstractNumId w:val="670"/>
  </w:num>
  <w:num w:numId="143">
    <w:abstractNumId w:val="894"/>
  </w:num>
  <w:num w:numId="144">
    <w:abstractNumId w:val="1521"/>
  </w:num>
  <w:num w:numId="145">
    <w:abstractNumId w:val="40"/>
  </w:num>
  <w:num w:numId="146">
    <w:abstractNumId w:val="1775"/>
  </w:num>
  <w:num w:numId="147">
    <w:abstractNumId w:val="1150"/>
  </w:num>
  <w:num w:numId="148">
    <w:abstractNumId w:val="927"/>
  </w:num>
  <w:num w:numId="149">
    <w:abstractNumId w:val="1645"/>
  </w:num>
  <w:num w:numId="150">
    <w:abstractNumId w:val="1222"/>
  </w:num>
  <w:num w:numId="151">
    <w:abstractNumId w:val="1251"/>
  </w:num>
  <w:num w:numId="152">
    <w:abstractNumId w:val="1581"/>
  </w:num>
  <w:num w:numId="153">
    <w:abstractNumId w:val="996"/>
  </w:num>
  <w:num w:numId="154">
    <w:abstractNumId w:val="1568"/>
  </w:num>
  <w:num w:numId="155">
    <w:abstractNumId w:val="950"/>
  </w:num>
  <w:num w:numId="156">
    <w:abstractNumId w:val="16"/>
  </w:num>
  <w:num w:numId="157">
    <w:abstractNumId w:val="363"/>
  </w:num>
  <w:num w:numId="158">
    <w:abstractNumId w:val="1753"/>
  </w:num>
  <w:num w:numId="159">
    <w:abstractNumId w:val="1408"/>
  </w:num>
  <w:num w:numId="160">
    <w:abstractNumId w:val="545"/>
  </w:num>
  <w:num w:numId="161">
    <w:abstractNumId w:val="266"/>
  </w:num>
  <w:num w:numId="162">
    <w:abstractNumId w:val="612"/>
  </w:num>
  <w:num w:numId="163">
    <w:abstractNumId w:val="1451"/>
  </w:num>
  <w:num w:numId="164">
    <w:abstractNumId w:val="1828"/>
  </w:num>
  <w:num w:numId="165">
    <w:abstractNumId w:val="772"/>
  </w:num>
  <w:num w:numId="166">
    <w:abstractNumId w:val="93"/>
  </w:num>
  <w:num w:numId="167">
    <w:abstractNumId w:val="1051"/>
  </w:num>
  <w:num w:numId="168">
    <w:abstractNumId w:val="1426"/>
  </w:num>
  <w:num w:numId="169">
    <w:abstractNumId w:val="340"/>
  </w:num>
  <w:num w:numId="170">
    <w:abstractNumId w:val="962"/>
  </w:num>
  <w:num w:numId="171">
    <w:abstractNumId w:val="726"/>
  </w:num>
  <w:num w:numId="172">
    <w:abstractNumId w:val="886"/>
  </w:num>
  <w:num w:numId="173">
    <w:abstractNumId w:val="866"/>
  </w:num>
  <w:num w:numId="174">
    <w:abstractNumId w:val="1238"/>
  </w:num>
  <w:num w:numId="175">
    <w:abstractNumId w:val="327"/>
  </w:num>
  <w:num w:numId="176">
    <w:abstractNumId w:val="1216"/>
  </w:num>
  <w:num w:numId="177">
    <w:abstractNumId w:val="1205"/>
  </w:num>
  <w:num w:numId="178">
    <w:abstractNumId w:val="337"/>
  </w:num>
  <w:num w:numId="179">
    <w:abstractNumId w:val="1791"/>
  </w:num>
  <w:num w:numId="180">
    <w:abstractNumId w:val="1200"/>
  </w:num>
  <w:num w:numId="181">
    <w:abstractNumId w:val="921"/>
  </w:num>
  <w:num w:numId="182">
    <w:abstractNumId w:val="1626"/>
  </w:num>
  <w:num w:numId="183">
    <w:abstractNumId w:val="435"/>
  </w:num>
  <w:num w:numId="184">
    <w:abstractNumId w:val="1394"/>
  </w:num>
  <w:num w:numId="185">
    <w:abstractNumId w:val="1616"/>
  </w:num>
  <w:num w:numId="186">
    <w:abstractNumId w:val="1732"/>
  </w:num>
  <w:num w:numId="187">
    <w:abstractNumId w:val="316"/>
  </w:num>
  <w:num w:numId="188">
    <w:abstractNumId w:val="1591"/>
  </w:num>
  <w:num w:numId="189">
    <w:abstractNumId w:val="708"/>
  </w:num>
  <w:num w:numId="190">
    <w:abstractNumId w:val="721"/>
  </w:num>
  <w:num w:numId="191">
    <w:abstractNumId w:val="238"/>
  </w:num>
  <w:num w:numId="192">
    <w:abstractNumId w:val="433"/>
  </w:num>
  <w:num w:numId="193">
    <w:abstractNumId w:val="841"/>
  </w:num>
  <w:num w:numId="194">
    <w:abstractNumId w:val="834"/>
  </w:num>
  <w:num w:numId="195">
    <w:abstractNumId w:val="823"/>
  </w:num>
  <w:num w:numId="196">
    <w:abstractNumId w:val="430"/>
  </w:num>
  <w:num w:numId="197">
    <w:abstractNumId w:val="735"/>
  </w:num>
  <w:num w:numId="198">
    <w:abstractNumId w:val="1689"/>
  </w:num>
  <w:num w:numId="199">
    <w:abstractNumId w:val="1830"/>
  </w:num>
  <w:num w:numId="200">
    <w:abstractNumId w:val="221"/>
  </w:num>
  <w:num w:numId="201">
    <w:abstractNumId w:val="1080"/>
  </w:num>
  <w:num w:numId="202">
    <w:abstractNumId w:val="1309"/>
  </w:num>
  <w:num w:numId="203">
    <w:abstractNumId w:val="183"/>
  </w:num>
  <w:num w:numId="204">
    <w:abstractNumId w:val="241"/>
  </w:num>
  <w:num w:numId="205">
    <w:abstractNumId w:val="348"/>
  </w:num>
  <w:num w:numId="206">
    <w:abstractNumId w:val="661"/>
  </w:num>
  <w:num w:numId="207">
    <w:abstractNumId w:val="938"/>
  </w:num>
  <w:num w:numId="208">
    <w:abstractNumId w:val="523"/>
  </w:num>
  <w:num w:numId="209">
    <w:abstractNumId w:val="254"/>
  </w:num>
  <w:num w:numId="210">
    <w:abstractNumId w:val="1014"/>
  </w:num>
  <w:num w:numId="211">
    <w:abstractNumId w:val="1748"/>
  </w:num>
  <w:num w:numId="212">
    <w:abstractNumId w:val="1656"/>
  </w:num>
  <w:num w:numId="213">
    <w:abstractNumId w:val="1497"/>
  </w:num>
  <w:num w:numId="214">
    <w:abstractNumId w:val="952"/>
  </w:num>
  <w:num w:numId="215">
    <w:abstractNumId w:val="1757"/>
  </w:num>
  <w:num w:numId="216">
    <w:abstractNumId w:val="1008"/>
  </w:num>
  <w:num w:numId="217">
    <w:abstractNumId w:val="562"/>
  </w:num>
  <w:num w:numId="218">
    <w:abstractNumId w:val="1771"/>
  </w:num>
  <w:num w:numId="219">
    <w:abstractNumId w:val="757"/>
  </w:num>
  <w:num w:numId="220">
    <w:abstractNumId w:val="234"/>
  </w:num>
  <w:num w:numId="221">
    <w:abstractNumId w:val="852"/>
  </w:num>
  <w:num w:numId="222">
    <w:abstractNumId w:val="1357"/>
  </w:num>
  <w:num w:numId="223">
    <w:abstractNumId w:val="1038"/>
  </w:num>
  <w:num w:numId="224">
    <w:abstractNumId w:val="536"/>
  </w:num>
  <w:num w:numId="225">
    <w:abstractNumId w:val="1233"/>
  </w:num>
  <w:num w:numId="226">
    <w:abstractNumId w:val="429"/>
  </w:num>
  <w:num w:numId="227">
    <w:abstractNumId w:val="1565"/>
  </w:num>
  <w:num w:numId="228">
    <w:abstractNumId w:val="1041"/>
  </w:num>
  <w:num w:numId="229">
    <w:abstractNumId w:val="968"/>
  </w:num>
  <w:num w:numId="230">
    <w:abstractNumId w:val="136"/>
  </w:num>
  <w:num w:numId="231">
    <w:abstractNumId w:val="534"/>
  </w:num>
  <w:num w:numId="232">
    <w:abstractNumId w:val="1646"/>
  </w:num>
  <w:num w:numId="233">
    <w:abstractNumId w:val="262"/>
  </w:num>
  <w:num w:numId="234">
    <w:abstractNumId w:val="22"/>
  </w:num>
  <w:num w:numId="235">
    <w:abstractNumId w:val="1752"/>
  </w:num>
  <w:num w:numId="236">
    <w:abstractNumId w:val="1525"/>
  </w:num>
  <w:num w:numId="237">
    <w:abstractNumId w:val="775"/>
  </w:num>
  <w:num w:numId="238">
    <w:abstractNumId w:val="1727"/>
  </w:num>
  <w:num w:numId="239">
    <w:abstractNumId w:val="1228"/>
  </w:num>
  <w:num w:numId="240">
    <w:abstractNumId w:val="1128"/>
  </w:num>
  <w:num w:numId="241">
    <w:abstractNumId w:val="1420"/>
  </w:num>
  <w:num w:numId="242">
    <w:abstractNumId w:val="883"/>
  </w:num>
  <w:num w:numId="243">
    <w:abstractNumId w:val="704"/>
  </w:num>
  <w:num w:numId="244">
    <w:abstractNumId w:val="1355"/>
  </w:num>
  <w:num w:numId="245">
    <w:abstractNumId w:val="647"/>
  </w:num>
  <w:num w:numId="246">
    <w:abstractNumId w:val="813"/>
  </w:num>
  <w:num w:numId="247">
    <w:abstractNumId w:val="1034"/>
  </w:num>
  <w:num w:numId="248">
    <w:abstractNumId w:val="310"/>
  </w:num>
  <w:num w:numId="249">
    <w:abstractNumId w:val="771"/>
  </w:num>
  <w:num w:numId="250">
    <w:abstractNumId w:val="1142"/>
  </w:num>
  <w:num w:numId="251">
    <w:abstractNumId w:val="1237"/>
  </w:num>
  <w:num w:numId="252">
    <w:abstractNumId w:val="47"/>
  </w:num>
  <w:num w:numId="253">
    <w:abstractNumId w:val="590"/>
  </w:num>
  <w:num w:numId="254">
    <w:abstractNumId w:val="776"/>
  </w:num>
  <w:num w:numId="255">
    <w:abstractNumId w:val="1077"/>
  </w:num>
  <w:num w:numId="256">
    <w:abstractNumId w:val="1490"/>
  </w:num>
  <w:num w:numId="257">
    <w:abstractNumId w:val="1099"/>
  </w:num>
  <w:num w:numId="258">
    <w:abstractNumId w:val="729"/>
  </w:num>
  <w:num w:numId="259">
    <w:abstractNumId w:val="1437"/>
  </w:num>
  <w:num w:numId="260">
    <w:abstractNumId w:val="437"/>
  </w:num>
  <w:num w:numId="261">
    <w:abstractNumId w:val="141"/>
  </w:num>
  <w:num w:numId="262">
    <w:abstractNumId w:val="1075"/>
  </w:num>
  <w:num w:numId="263">
    <w:abstractNumId w:val="583"/>
  </w:num>
  <w:num w:numId="264">
    <w:abstractNumId w:val="256"/>
  </w:num>
  <w:num w:numId="265">
    <w:abstractNumId w:val="360"/>
  </w:num>
  <w:num w:numId="266">
    <w:abstractNumId w:val="399"/>
  </w:num>
  <w:num w:numId="267">
    <w:abstractNumId w:val="1060"/>
  </w:num>
  <w:num w:numId="268">
    <w:abstractNumId w:val="1319"/>
  </w:num>
  <w:num w:numId="269">
    <w:abstractNumId w:val="62"/>
  </w:num>
  <w:num w:numId="270">
    <w:abstractNumId w:val="873"/>
  </w:num>
  <w:num w:numId="271">
    <w:abstractNumId w:val="1767"/>
  </w:num>
  <w:num w:numId="272">
    <w:abstractNumId w:val="1755"/>
  </w:num>
  <w:num w:numId="273">
    <w:abstractNumId w:val="480"/>
  </w:num>
  <w:num w:numId="274">
    <w:abstractNumId w:val="452"/>
  </w:num>
  <w:num w:numId="275">
    <w:abstractNumId w:val="1217"/>
  </w:num>
  <w:num w:numId="276">
    <w:abstractNumId w:val="739"/>
  </w:num>
  <w:num w:numId="277">
    <w:abstractNumId w:val="460"/>
  </w:num>
  <w:num w:numId="278">
    <w:abstractNumId w:val="494"/>
  </w:num>
  <w:num w:numId="279">
    <w:abstractNumId w:val="1226"/>
  </w:num>
  <w:num w:numId="280">
    <w:abstractNumId w:val="825"/>
  </w:num>
  <w:num w:numId="281">
    <w:abstractNumId w:val="1654"/>
  </w:num>
  <w:num w:numId="282">
    <w:abstractNumId w:val="442"/>
  </w:num>
  <w:num w:numId="283">
    <w:abstractNumId w:val="1742"/>
  </w:num>
  <w:num w:numId="284">
    <w:abstractNumId w:val="38"/>
  </w:num>
  <w:num w:numId="285">
    <w:abstractNumId w:val="640"/>
  </w:num>
  <w:num w:numId="286">
    <w:abstractNumId w:val="114"/>
  </w:num>
  <w:num w:numId="287">
    <w:abstractNumId w:val="445"/>
  </w:num>
  <w:num w:numId="288">
    <w:abstractNumId w:val="1725"/>
  </w:num>
  <w:num w:numId="289">
    <w:abstractNumId w:val="1807"/>
  </w:num>
  <w:num w:numId="290">
    <w:abstractNumId w:val="725"/>
  </w:num>
  <w:num w:numId="291">
    <w:abstractNumId w:val="1824"/>
  </w:num>
  <w:num w:numId="292">
    <w:abstractNumId w:val="1378"/>
  </w:num>
  <w:num w:numId="293">
    <w:abstractNumId w:val="110"/>
  </w:num>
  <w:num w:numId="294">
    <w:abstractNumId w:val="1652"/>
  </w:num>
  <w:num w:numId="295">
    <w:abstractNumId w:val="535"/>
  </w:num>
  <w:num w:numId="296">
    <w:abstractNumId w:val="1779"/>
  </w:num>
  <w:num w:numId="297">
    <w:abstractNumId w:val="499"/>
  </w:num>
  <w:num w:numId="298">
    <w:abstractNumId w:val="541"/>
  </w:num>
  <w:num w:numId="299">
    <w:abstractNumId w:val="700"/>
  </w:num>
  <w:num w:numId="300">
    <w:abstractNumId w:val="1718"/>
  </w:num>
  <w:num w:numId="301">
    <w:abstractNumId w:val="403"/>
  </w:num>
  <w:num w:numId="302">
    <w:abstractNumId w:val="811"/>
  </w:num>
  <w:num w:numId="303">
    <w:abstractNumId w:val="1599"/>
  </w:num>
  <w:num w:numId="304">
    <w:abstractNumId w:val="847"/>
  </w:num>
  <w:num w:numId="305">
    <w:abstractNumId w:val="219"/>
  </w:num>
  <w:num w:numId="306">
    <w:abstractNumId w:val="361"/>
  </w:num>
  <w:num w:numId="307">
    <w:abstractNumId w:val="626"/>
  </w:num>
  <w:num w:numId="308">
    <w:abstractNumId w:val="381"/>
  </w:num>
  <w:num w:numId="309">
    <w:abstractNumId w:val="19"/>
  </w:num>
  <w:num w:numId="310">
    <w:abstractNumId w:val="5"/>
  </w:num>
  <w:num w:numId="311">
    <w:abstractNumId w:val="1375"/>
  </w:num>
  <w:num w:numId="312">
    <w:abstractNumId w:val="193"/>
  </w:num>
  <w:num w:numId="313">
    <w:abstractNumId w:val="1513"/>
  </w:num>
  <w:num w:numId="314">
    <w:abstractNumId w:val="1086"/>
  </w:num>
  <w:num w:numId="315">
    <w:abstractNumId w:val="513"/>
  </w:num>
  <w:num w:numId="316">
    <w:abstractNumId w:val="108"/>
  </w:num>
  <w:num w:numId="317">
    <w:abstractNumId w:val="1588"/>
  </w:num>
  <w:num w:numId="318">
    <w:abstractNumId w:val="509"/>
  </w:num>
  <w:num w:numId="319">
    <w:abstractNumId w:val="64"/>
  </w:num>
  <w:num w:numId="320">
    <w:abstractNumId w:val="993"/>
  </w:num>
  <w:num w:numId="321">
    <w:abstractNumId w:val="478"/>
  </w:num>
  <w:num w:numId="322">
    <w:abstractNumId w:val="272"/>
  </w:num>
  <w:num w:numId="323">
    <w:abstractNumId w:val="749"/>
  </w:num>
  <w:num w:numId="324">
    <w:abstractNumId w:val="947"/>
  </w:num>
  <w:num w:numId="325">
    <w:abstractNumId w:val="259"/>
  </w:num>
  <w:num w:numId="326">
    <w:abstractNumId w:val="1715"/>
  </w:num>
  <w:num w:numId="327">
    <w:abstractNumId w:val="1318"/>
  </w:num>
  <w:num w:numId="328">
    <w:abstractNumId w:val="788"/>
  </w:num>
  <w:num w:numId="329">
    <w:abstractNumId w:val="786"/>
  </w:num>
  <w:num w:numId="330">
    <w:abstractNumId w:val="1746"/>
  </w:num>
  <w:num w:numId="331">
    <w:abstractNumId w:val="1831"/>
  </w:num>
  <w:num w:numId="332">
    <w:abstractNumId w:val="1037"/>
  </w:num>
  <w:num w:numId="333">
    <w:abstractNumId w:val="948"/>
  </w:num>
  <w:num w:numId="334">
    <w:abstractNumId w:val="826"/>
  </w:num>
  <w:num w:numId="335">
    <w:abstractNumId w:val="1547"/>
  </w:num>
  <w:num w:numId="336">
    <w:abstractNumId w:val="751"/>
  </w:num>
  <w:num w:numId="337">
    <w:abstractNumId w:val="157"/>
  </w:num>
  <w:num w:numId="338">
    <w:abstractNumId w:val="920"/>
  </w:num>
  <w:num w:numId="339">
    <w:abstractNumId w:val="1242"/>
  </w:num>
  <w:num w:numId="340">
    <w:abstractNumId w:val="1552"/>
  </w:num>
  <w:num w:numId="341">
    <w:abstractNumId w:val="69"/>
  </w:num>
  <w:num w:numId="342">
    <w:abstractNumId w:val="619"/>
  </w:num>
  <w:num w:numId="343">
    <w:abstractNumId w:val="1586"/>
  </w:num>
  <w:num w:numId="344">
    <w:abstractNumId w:val="1685"/>
  </w:num>
  <w:num w:numId="345">
    <w:abstractNumId w:val="407"/>
  </w:num>
  <w:num w:numId="346">
    <w:abstractNumId w:val="867"/>
  </w:num>
  <w:num w:numId="347">
    <w:abstractNumId w:val="1231"/>
  </w:num>
  <w:num w:numId="348">
    <w:abstractNumId w:val="1464"/>
  </w:num>
  <w:num w:numId="349">
    <w:abstractNumId w:val="563"/>
  </w:num>
  <w:num w:numId="350">
    <w:abstractNumId w:val="1187"/>
  </w:num>
  <w:num w:numId="351">
    <w:abstractNumId w:val="1361"/>
  </w:num>
  <w:num w:numId="352">
    <w:abstractNumId w:val="109"/>
  </w:num>
  <w:num w:numId="353">
    <w:abstractNumId w:val="588"/>
  </w:num>
  <w:num w:numId="354">
    <w:abstractNumId w:val="1386"/>
  </w:num>
  <w:num w:numId="355">
    <w:abstractNumId w:val="1603"/>
  </w:num>
  <w:num w:numId="356">
    <w:abstractNumId w:val="60"/>
  </w:num>
  <w:num w:numId="357">
    <w:abstractNumId w:val="386"/>
  </w:num>
  <w:num w:numId="358">
    <w:abstractNumId w:val="388"/>
  </w:num>
  <w:num w:numId="359">
    <w:abstractNumId w:val="1015"/>
  </w:num>
  <w:num w:numId="360">
    <w:abstractNumId w:val="1745"/>
  </w:num>
  <w:num w:numId="361">
    <w:abstractNumId w:val="71"/>
  </w:num>
  <w:num w:numId="362">
    <w:abstractNumId w:val="1467"/>
  </w:num>
  <w:num w:numId="363">
    <w:abstractNumId w:val="1502"/>
  </w:num>
  <w:num w:numId="364">
    <w:abstractNumId w:val="1407"/>
  </w:num>
  <w:num w:numId="365">
    <w:abstractNumId w:val="1003"/>
  </w:num>
  <w:num w:numId="366">
    <w:abstractNumId w:val="1458"/>
  </w:num>
  <w:num w:numId="367">
    <w:abstractNumId w:val="181"/>
  </w:num>
  <w:num w:numId="368">
    <w:abstractNumId w:val="379"/>
  </w:num>
  <w:num w:numId="369">
    <w:abstractNumId w:val="1415"/>
  </w:num>
  <w:num w:numId="370">
    <w:abstractNumId w:val="861"/>
  </w:num>
  <w:num w:numId="371">
    <w:abstractNumId w:val="1670"/>
  </w:num>
  <w:num w:numId="372">
    <w:abstractNumId w:val="897"/>
  </w:num>
  <w:num w:numId="373">
    <w:abstractNumId w:val="301"/>
  </w:num>
  <w:num w:numId="374">
    <w:abstractNumId w:val="664"/>
  </w:num>
  <w:num w:numId="375">
    <w:abstractNumId w:val="1344"/>
  </w:num>
  <w:num w:numId="376">
    <w:abstractNumId w:val="601"/>
  </w:num>
  <w:num w:numId="377">
    <w:abstractNumId w:val="1726"/>
  </w:num>
  <w:num w:numId="378">
    <w:abstractNumId w:val="1582"/>
  </w:num>
  <w:num w:numId="379">
    <w:abstractNumId w:val="6"/>
  </w:num>
  <w:num w:numId="380">
    <w:abstractNumId w:val="986"/>
  </w:num>
  <w:num w:numId="381">
    <w:abstractNumId w:val="380"/>
  </w:num>
  <w:num w:numId="382">
    <w:abstractNumId w:val="1486"/>
  </w:num>
  <w:num w:numId="383">
    <w:abstractNumId w:val="655"/>
  </w:num>
  <w:num w:numId="384">
    <w:abstractNumId w:val="1171"/>
  </w:num>
  <w:num w:numId="385">
    <w:abstractNumId w:val="1803"/>
  </w:num>
  <w:num w:numId="386">
    <w:abstractNumId w:val="736"/>
  </w:num>
  <w:num w:numId="387">
    <w:abstractNumId w:val="703"/>
  </w:num>
  <w:num w:numId="388">
    <w:abstractNumId w:val="1658"/>
  </w:num>
  <w:num w:numId="389">
    <w:abstractNumId w:val="268"/>
  </w:num>
  <w:num w:numId="390">
    <w:abstractNumId w:val="133"/>
  </w:num>
  <w:num w:numId="391">
    <w:abstractNumId w:val="712"/>
  </w:num>
  <w:num w:numId="392">
    <w:abstractNumId w:val="1106"/>
  </w:num>
  <w:num w:numId="393">
    <w:abstractNumId w:val="774"/>
  </w:num>
  <w:num w:numId="394">
    <w:abstractNumId w:val="1738"/>
  </w:num>
  <w:num w:numId="395">
    <w:abstractNumId w:val="188"/>
  </w:num>
  <w:num w:numId="396">
    <w:abstractNumId w:val="561"/>
  </w:num>
  <w:num w:numId="397">
    <w:abstractNumId w:val="859"/>
  </w:num>
  <w:num w:numId="398">
    <w:abstractNumId w:val="990"/>
  </w:num>
  <w:num w:numId="399">
    <w:abstractNumId w:val="830"/>
  </w:num>
  <w:num w:numId="400">
    <w:abstractNumId w:val="290"/>
  </w:num>
  <w:num w:numId="401">
    <w:abstractNumId w:val="1326"/>
  </w:num>
  <w:num w:numId="402">
    <w:abstractNumId w:val="1617"/>
  </w:num>
  <w:num w:numId="403">
    <w:abstractNumId w:val="503"/>
  </w:num>
  <w:num w:numId="404">
    <w:abstractNumId w:val="504"/>
  </w:num>
  <w:num w:numId="405">
    <w:abstractNumId w:val="1456"/>
  </w:num>
  <w:num w:numId="406">
    <w:abstractNumId w:val="473"/>
  </w:num>
  <w:num w:numId="407">
    <w:abstractNumId w:val="1778"/>
  </w:num>
  <w:num w:numId="408">
    <w:abstractNumId w:val="1509"/>
  </w:num>
  <w:num w:numId="409">
    <w:abstractNumId w:val="976"/>
  </w:num>
  <w:num w:numId="410">
    <w:abstractNumId w:val="192"/>
  </w:num>
  <w:num w:numId="411">
    <w:abstractNumId w:val="392"/>
  </w:num>
  <w:num w:numId="412">
    <w:abstractNumId w:val="1311"/>
  </w:num>
  <w:num w:numId="413">
    <w:abstractNumId w:val="1528"/>
  </w:num>
  <w:num w:numId="414">
    <w:abstractNumId w:val="102"/>
  </w:num>
  <w:num w:numId="415">
    <w:abstractNumId w:val="1782"/>
  </w:num>
  <w:num w:numId="416">
    <w:abstractNumId w:val="1108"/>
  </w:num>
  <w:num w:numId="417">
    <w:abstractNumId w:val="1337"/>
  </w:num>
  <w:num w:numId="418">
    <w:abstractNumId w:val="1183"/>
  </w:num>
  <w:num w:numId="419">
    <w:abstractNumId w:val="1341"/>
  </w:num>
  <w:num w:numId="420">
    <w:abstractNumId w:val="288"/>
  </w:num>
  <w:num w:numId="421">
    <w:abstractNumId w:val="656"/>
  </w:num>
  <w:num w:numId="422">
    <w:abstractNumId w:val="1095"/>
  </w:num>
  <w:num w:numId="423">
    <w:abstractNumId w:val="1283"/>
  </w:num>
  <w:num w:numId="424">
    <w:abstractNumId w:val="807"/>
  </w:num>
  <w:num w:numId="425">
    <w:abstractNumId w:val="893"/>
  </w:num>
  <w:num w:numId="426">
    <w:abstractNumId w:val="59"/>
  </w:num>
  <w:num w:numId="427">
    <w:abstractNumId w:val="285"/>
  </w:num>
  <w:num w:numId="428">
    <w:abstractNumId w:val="1555"/>
  </w:num>
  <w:num w:numId="429">
    <w:abstractNumId w:val="63"/>
  </w:num>
  <w:num w:numId="430">
    <w:abstractNumId w:val="46"/>
  </w:num>
  <w:num w:numId="431">
    <w:abstractNumId w:val="1170"/>
  </w:num>
  <w:num w:numId="432">
    <w:abstractNumId w:val="171"/>
  </w:num>
  <w:num w:numId="433">
    <w:abstractNumId w:val="530"/>
  </w:num>
  <w:num w:numId="434">
    <w:abstractNumId w:val="1772"/>
  </w:num>
  <w:num w:numId="435">
    <w:abstractNumId w:val="1575"/>
  </w:num>
  <w:num w:numId="436">
    <w:abstractNumId w:val="887"/>
  </w:num>
  <w:num w:numId="437">
    <w:abstractNumId w:val="1257"/>
  </w:num>
  <w:num w:numId="438">
    <w:abstractNumId w:val="892"/>
  </w:num>
  <w:num w:numId="439">
    <w:abstractNumId w:val="1074"/>
  </w:num>
  <w:num w:numId="440">
    <w:abstractNumId w:val="577"/>
  </w:num>
  <w:num w:numId="441">
    <w:abstractNumId w:val="1800"/>
  </w:num>
  <w:num w:numId="442">
    <w:abstractNumId w:val="54"/>
  </w:num>
  <w:num w:numId="443">
    <w:abstractNumId w:val="101"/>
  </w:num>
  <w:num w:numId="444">
    <w:abstractNumId w:val="1282"/>
  </w:num>
  <w:num w:numId="445">
    <w:abstractNumId w:val="829"/>
  </w:num>
  <w:num w:numId="446">
    <w:abstractNumId w:val="1678"/>
  </w:num>
  <w:num w:numId="447">
    <w:abstractNumId w:val="274"/>
  </w:num>
  <w:num w:numId="448">
    <w:abstractNumId w:val="189"/>
  </w:num>
  <w:num w:numId="449">
    <w:abstractNumId w:val="402"/>
  </w:num>
  <w:num w:numId="450">
    <w:abstractNumId w:val="1417"/>
  </w:num>
  <w:num w:numId="451">
    <w:abstractNumId w:val="1087"/>
  </w:num>
  <w:num w:numId="452">
    <w:abstractNumId w:val="143"/>
  </w:num>
  <w:num w:numId="453">
    <w:abstractNumId w:val="812"/>
  </w:num>
  <w:num w:numId="454">
    <w:abstractNumId w:val="9"/>
  </w:num>
  <w:num w:numId="455">
    <w:abstractNumId w:val="135"/>
  </w:num>
  <w:num w:numId="456">
    <w:abstractNumId w:val="858"/>
  </w:num>
  <w:num w:numId="457">
    <w:abstractNumId w:val="1553"/>
  </w:num>
  <w:num w:numId="458">
    <w:abstractNumId w:val="1691"/>
  </w:num>
  <w:num w:numId="459">
    <w:abstractNumId w:val="594"/>
  </w:num>
  <w:num w:numId="460">
    <w:abstractNumId w:val="89"/>
  </w:num>
  <w:num w:numId="461">
    <w:abstractNumId w:val="610"/>
  </w:num>
  <w:num w:numId="462">
    <w:abstractNumId w:val="267"/>
  </w:num>
  <w:num w:numId="463">
    <w:abstractNumId w:val="1399"/>
  </w:num>
  <w:num w:numId="464">
    <w:abstractNumId w:val="1794"/>
  </w:num>
  <w:num w:numId="465">
    <w:abstractNumId w:val="1793"/>
  </w:num>
  <w:num w:numId="466">
    <w:abstractNumId w:val="1504"/>
  </w:num>
  <w:num w:numId="467">
    <w:abstractNumId w:val="13"/>
  </w:num>
  <w:num w:numId="468">
    <w:abstractNumId w:val="163"/>
  </w:num>
  <w:num w:numId="469">
    <w:abstractNumId w:val="511"/>
  </w:num>
  <w:num w:numId="470">
    <w:abstractNumId w:val="354"/>
  </w:num>
  <w:num w:numId="471">
    <w:abstractNumId w:val="1278"/>
  </w:num>
  <w:num w:numId="472">
    <w:abstractNumId w:val="1316"/>
  </w:num>
  <w:num w:numId="473">
    <w:abstractNumId w:val="1293"/>
  </w:num>
  <w:num w:numId="474">
    <w:abstractNumId w:val="317"/>
  </w:num>
  <w:num w:numId="475">
    <w:abstractNumId w:val="48"/>
  </w:num>
  <w:num w:numId="476">
    <w:abstractNumId w:val="1334"/>
  </w:num>
  <w:num w:numId="477">
    <w:abstractNumId w:val="90"/>
  </w:num>
  <w:num w:numId="478">
    <w:abstractNumId w:val="1093"/>
  </w:num>
  <w:num w:numId="479">
    <w:abstractNumId w:val="1482"/>
  </w:num>
  <w:num w:numId="480">
    <w:abstractNumId w:val="1206"/>
  </w:num>
  <w:num w:numId="481">
    <w:abstractNumId w:val="182"/>
  </w:num>
  <w:num w:numId="482">
    <w:abstractNumId w:val="1248"/>
  </w:num>
  <w:num w:numId="483">
    <w:abstractNumId w:val="798"/>
  </w:num>
  <w:num w:numId="484">
    <w:abstractNumId w:val="881"/>
  </w:num>
  <w:num w:numId="485">
    <w:abstractNumId w:val="1687"/>
  </w:num>
  <w:num w:numId="486">
    <w:abstractNumId w:val="282"/>
  </w:num>
  <w:num w:numId="487">
    <w:abstractNumId w:val="1331"/>
  </w:num>
  <w:num w:numId="488">
    <w:abstractNumId w:val="1000"/>
  </w:num>
  <w:num w:numId="489">
    <w:abstractNumId w:val="1644"/>
  </w:num>
  <w:num w:numId="490">
    <w:abstractNumId w:val="1173"/>
  </w:num>
  <w:num w:numId="491">
    <w:abstractNumId w:val="1305"/>
  </w:num>
  <w:num w:numId="492">
    <w:abstractNumId w:val="186"/>
  </w:num>
  <w:num w:numId="493">
    <w:abstractNumId w:val="1545"/>
  </w:num>
  <w:num w:numId="494">
    <w:abstractNumId w:val="202"/>
  </w:num>
  <w:num w:numId="495">
    <w:abstractNumId w:val="1064"/>
  </w:num>
  <w:num w:numId="496">
    <w:abstractNumId w:val="103"/>
  </w:num>
  <w:num w:numId="497">
    <w:abstractNumId w:val="292"/>
  </w:num>
  <w:num w:numId="498">
    <w:abstractNumId w:val="1620"/>
  </w:num>
  <w:num w:numId="499">
    <w:abstractNumId w:val="264"/>
  </w:num>
  <w:num w:numId="500">
    <w:abstractNumId w:val="302"/>
  </w:num>
  <w:num w:numId="501">
    <w:abstractNumId w:val="1533"/>
  </w:num>
  <w:num w:numId="502">
    <w:abstractNumId w:val="863"/>
  </w:num>
  <w:num w:numId="503">
    <w:abstractNumId w:val="1007"/>
  </w:num>
  <w:num w:numId="504">
    <w:abstractNumId w:val="1625"/>
  </w:num>
  <w:num w:numId="505">
    <w:abstractNumId w:val="636"/>
  </w:num>
  <w:num w:numId="506">
    <w:abstractNumId w:val="1210"/>
  </w:num>
  <w:num w:numId="507">
    <w:abstractNumId w:val="682"/>
  </w:num>
  <w:num w:numId="508">
    <w:abstractNumId w:val="702"/>
  </w:num>
  <w:num w:numId="509">
    <w:abstractNumId w:val="915"/>
  </w:num>
  <w:num w:numId="510">
    <w:abstractNumId w:val="1710"/>
  </w:num>
  <w:num w:numId="511">
    <w:abstractNumId w:val="1280"/>
  </w:num>
  <w:num w:numId="512">
    <w:abstractNumId w:val="428"/>
  </w:num>
  <w:num w:numId="513">
    <w:abstractNumId w:val="1084"/>
  </w:num>
  <w:num w:numId="514">
    <w:abstractNumId w:val="1743"/>
  </w:num>
  <w:num w:numId="515">
    <w:abstractNumId w:val="308"/>
  </w:num>
  <w:num w:numId="516">
    <w:abstractNumId w:val="560"/>
  </w:num>
  <w:num w:numId="517">
    <w:abstractNumId w:val="1574"/>
  </w:num>
  <w:num w:numId="518">
    <w:abstractNumId w:val="1294"/>
  </w:num>
  <w:num w:numId="519">
    <w:abstractNumId w:val="1207"/>
  </w:num>
  <w:num w:numId="520">
    <w:abstractNumId w:val="1169"/>
  </w:num>
  <w:num w:numId="521">
    <w:abstractNumId w:val="959"/>
  </w:num>
  <w:num w:numId="522">
    <w:abstractNumId w:val="178"/>
  </w:num>
  <w:num w:numId="523">
    <w:abstractNumId w:val="339"/>
  </w:num>
  <w:num w:numId="524">
    <w:abstractNumId w:val="334"/>
  </w:num>
  <w:num w:numId="525">
    <w:abstractNumId w:val="368"/>
  </w:num>
  <w:num w:numId="526">
    <w:abstractNumId w:val="17"/>
  </w:num>
  <w:num w:numId="527">
    <w:abstractNumId w:val="1478"/>
  </w:num>
  <w:num w:numId="528">
    <w:abstractNumId w:val="1235"/>
  </w:num>
  <w:num w:numId="529">
    <w:abstractNumId w:val="1621"/>
  </w:num>
  <w:num w:numId="530">
    <w:abstractNumId w:val="1758"/>
  </w:num>
  <w:num w:numId="531">
    <w:abstractNumId w:val="659"/>
  </w:num>
  <w:num w:numId="532">
    <w:abstractNumId w:val="1134"/>
  </w:num>
  <w:num w:numId="533">
    <w:abstractNumId w:val="1121"/>
  </w:num>
  <w:num w:numId="534">
    <w:abstractNumId w:val="43"/>
  </w:num>
  <w:num w:numId="535">
    <w:abstractNumId w:val="1381"/>
  </w:num>
  <w:num w:numId="536">
    <w:abstractNumId w:val="806"/>
  </w:num>
  <w:num w:numId="537">
    <w:abstractNumId w:val="1039"/>
  </w:num>
  <w:num w:numId="538">
    <w:abstractNumId w:val="1706"/>
  </w:num>
  <w:num w:numId="539">
    <w:abstractNumId w:val="1747"/>
  </w:num>
  <w:num w:numId="540">
    <w:abstractNumId w:val="469"/>
  </w:num>
  <w:num w:numId="541">
    <w:abstractNumId w:val="1768"/>
  </w:num>
  <w:num w:numId="542">
    <w:abstractNumId w:val="995"/>
  </w:num>
  <w:num w:numId="543">
    <w:abstractNumId w:val="984"/>
  </w:num>
  <w:num w:numId="544">
    <w:abstractNumId w:val="1310"/>
  </w:num>
  <w:num w:numId="545">
    <w:abstractNumId w:val="1538"/>
  </w:num>
  <w:num w:numId="546">
    <w:abstractNumId w:val="1562"/>
  </w:num>
  <w:num w:numId="547">
    <w:abstractNumId w:val="118"/>
  </w:num>
  <w:num w:numId="548">
    <w:abstractNumId w:val="21"/>
  </w:num>
  <w:num w:numId="549">
    <w:abstractNumId w:val="1675"/>
  </w:num>
  <w:num w:numId="550">
    <w:abstractNumId w:val="999"/>
  </w:num>
  <w:num w:numId="551">
    <w:abstractNumId w:val="1264"/>
  </w:num>
  <w:num w:numId="552">
    <w:abstractNumId w:val="1820"/>
  </w:num>
  <w:num w:numId="553">
    <w:abstractNumId w:val="1427"/>
  </w:num>
  <w:num w:numId="554">
    <w:abstractNumId w:val="1349"/>
  </w:num>
  <w:num w:numId="555">
    <w:abstractNumId w:val="1815"/>
  </w:num>
  <w:num w:numId="556">
    <w:abstractNumId w:val="1195"/>
  </w:num>
  <w:num w:numId="557">
    <w:abstractNumId w:val="1441"/>
  </w:num>
  <w:num w:numId="558">
    <w:abstractNumId w:val="139"/>
  </w:num>
  <w:num w:numId="559">
    <w:abstractNumId w:val="194"/>
  </w:num>
  <w:num w:numId="560">
    <w:abstractNumId w:val="650"/>
  </w:num>
  <w:num w:numId="561">
    <w:abstractNumId w:val="760"/>
  </w:num>
  <w:num w:numId="562">
    <w:abstractNumId w:val="1663"/>
  </w:num>
  <w:num w:numId="563">
    <w:abstractNumId w:val="942"/>
  </w:num>
  <w:num w:numId="564">
    <w:abstractNumId w:val="111"/>
  </w:num>
  <w:num w:numId="565">
    <w:abstractNumId w:val="869"/>
  </w:num>
  <w:num w:numId="566">
    <w:abstractNumId w:val="27"/>
  </w:num>
  <w:num w:numId="567">
    <w:abstractNumId w:val="500"/>
  </w:num>
  <w:num w:numId="568">
    <w:abstractNumId w:val="1529"/>
  </w:num>
  <w:num w:numId="569">
    <w:abstractNumId w:val="283"/>
  </w:num>
  <w:num w:numId="570">
    <w:abstractNumId w:val="1488"/>
  </w:num>
  <w:num w:numId="571">
    <w:abstractNumId w:val="1576"/>
  </w:num>
  <w:num w:numId="572">
    <w:abstractNumId w:val="926"/>
  </w:num>
  <w:num w:numId="573">
    <w:abstractNumId w:val="476"/>
  </w:num>
  <w:num w:numId="574">
    <w:abstractNumId w:val="240"/>
  </w:num>
  <w:num w:numId="575">
    <w:abstractNumId w:val="1825"/>
  </w:num>
  <w:num w:numId="576">
    <w:abstractNumId w:val="175"/>
  </w:num>
  <w:num w:numId="577">
    <w:abstractNumId w:val="949"/>
  </w:num>
  <w:num w:numId="578">
    <w:abstractNumId w:val="1030"/>
  </w:num>
  <w:num w:numId="579">
    <w:abstractNumId w:val="1062"/>
  </w:num>
  <w:num w:numId="580">
    <w:abstractNumId w:val="223"/>
  </w:num>
  <w:num w:numId="581">
    <w:abstractNumId w:val="1613"/>
  </w:num>
  <w:num w:numId="582">
    <w:abstractNumId w:val="1629"/>
  </w:num>
  <w:num w:numId="583">
    <w:abstractNumId w:val="176"/>
  </w:num>
  <w:num w:numId="584">
    <w:abstractNumId w:val="660"/>
  </w:num>
  <w:num w:numId="585">
    <w:abstractNumId w:val="837"/>
  </w:num>
  <w:num w:numId="586">
    <w:abstractNumId w:val="567"/>
  </w:num>
  <w:num w:numId="587">
    <w:abstractNumId w:val="849"/>
  </w:num>
  <w:num w:numId="588">
    <w:abstractNumId w:val="1094"/>
  </w:num>
  <w:num w:numId="589">
    <w:abstractNumId w:val="1244"/>
  </w:num>
  <w:num w:numId="590">
    <w:abstractNumId w:val="971"/>
  </w:num>
  <w:num w:numId="591">
    <w:abstractNumId w:val="651"/>
  </w:num>
  <w:num w:numId="592">
    <w:abstractNumId w:val="1340"/>
  </w:num>
  <w:num w:numId="593">
    <w:abstractNumId w:val="844"/>
  </w:num>
  <w:num w:numId="594">
    <w:abstractNumId w:val="1389"/>
  </w:num>
  <w:num w:numId="595">
    <w:abstractNumId w:val="1165"/>
  </w:num>
  <w:num w:numId="596">
    <w:abstractNumId w:val="1056"/>
  </w:num>
  <w:num w:numId="597">
    <w:abstractNumId w:val="1664"/>
  </w:num>
  <w:num w:numId="598">
    <w:abstractNumId w:val="436"/>
  </w:num>
  <w:num w:numId="599">
    <w:abstractNumId w:val="580"/>
  </w:num>
  <w:num w:numId="600">
    <w:abstractNumId w:val="1313"/>
  </w:num>
  <w:num w:numId="601">
    <w:abstractNumId w:val="860"/>
  </w:num>
  <w:num w:numId="602">
    <w:abstractNumId w:val="1542"/>
  </w:num>
  <w:num w:numId="603">
    <w:abstractNumId w:val="991"/>
  </w:num>
  <w:num w:numId="604">
    <w:abstractNumId w:val="449"/>
  </w:num>
  <w:num w:numId="605">
    <w:abstractNumId w:val="1320"/>
  </w:num>
  <w:num w:numId="606">
    <w:abstractNumId w:val="1202"/>
  </w:num>
  <w:num w:numId="607">
    <w:abstractNumId w:val="450"/>
  </w:num>
  <w:num w:numId="608">
    <w:abstractNumId w:val="216"/>
  </w:num>
  <w:num w:numId="609">
    <w:abstractNumId w:val="1479"/>
  </w:num>
  <w:num w:numId="610">
    <w:abstractNumId w:val="1333"/>
  </w:num>
  <w:num w:numId="611">
    <w:abstractNumId w:val="936"/>
  </w:num>
  <w:num w:numId="612">
    <w:abstractNumId w:val="906"/>
  </w:num>
  <w:num w:numId="613">
    <w:abstractNumId w:val="902"/>
  </w:num>
  <w:num w:numId="614">
    <w:abstractNumId w:val="529"/>
  </w:num>
  <w:num w:numId="615">
    <w:abstractNumId w:val="1681"/>
  </w:num>
  <w:num w:numId="616">
    <w:abstractNumId w:val="14"/>
  </w:num>
  <w:num w:numId="617">
    <w:abstractNumId w:val="269"/>
  </w:num>
  <w:num w:numId="618">
    <w:abstractNumId w:val="796"/>
  </w:num>
  <w:num w:numId="619">
    <w:abstractNumId w:val="549"/>
  </w:num>
  <w:num w:numId="620">
    <w:abstractNumId w:val="1314"/>
  </w:num>
  <w:num w:numId="621">
    <w:abstractNumId w:val="1508"/>
  </w:num>
  <w:num w:numId="622">
    <w:abstractNumId w:val="1023"/>
  </w:num>
  <w:num w:numId="623">
    <w:abstractNumId w:val="1031"/>
  </w:num>
  <w:num w:numId="624">
    <w:abstractNumId w:val="1559"/>
  </w:num>
  <w:num w:numId="625">
    <w:abstractNumId w:val="1009"/>
  </w:num>
  <w:num w:numId="626">
    <w:abstractNumId w:val="1068"/>
  </w:num>
  <w:num w:numId="627">
    <w:abstractNumId w:val="236"/>
  </w:num>
  <w:num w:numId="628">
    <w:abstractNumId w:val="1737"/>
  </w:num>
  <w:num w:numId="629">
    <w:abstractNumId w:val="1061"/>
  </w:num>
  <w:num w:numId="630">
    <w:abstractNumId w:val="569"/>
  </w:num>
  <w:num w:numId="631">
    <w:abstractNumId w:val="1289"/>
  </w:num>
  <w:num w:numId="632">
    <w:abstractNumId w:val="1190"/>
  </w:num>
  <w:num w:numId="633">
    <w:abstractNumId w:val="1049"/>
  </w:num>
  <w:num w:numId="634">
    <w:abstractNumId w:val="370"/>
  </w:num>
  <w:num w:numId="635">
    <w:abstractNumId w:val="1452"/>
  </w:num>
  <w:num w:numId="636">
    <w:abstractNumId w:val="591"/>
  </w:num>
  <w:num w:numId="637">
    <w:abstractNumId w:val="675"/>
  </w:num>
  <w:num w:numId="638">
    <w:abstractNumId w:val="888"/>
  </w:num>
  <w:num w:numId="639">
    <w:abstractNumId w:val="628"/>
  </w:num>
  <w:num w:numId="640">
    <w:abstractNumId w:val="497"/>
  </w:num>
  <w:num w:numId="641">
    <w:abstractNumId w:val="1606"/>
  </w:num>
  <w:num w:numId="642">
    <w:abstractNumId w:val="1147"/>
  </w:num>
  <w:num w:numId="643">
    <w:abstractNumId w:val="144"/>
  </w:num>
  <w:num w:numId="644">
    <w:abstractNumId w:val="505"/>
  </w:num>
  <w:num w:numId="645">
    <w:abstractNumId w:val="966"/>
  </w:num>
  <w:num w:numId="646">
    <w:abstractNumId w:val="50"/>
  </w:num>
  <w:num w:numId="647">
    <w:abstractNumId w:val="153"/>
  </w:num>
  <w:num w:numId="648">
    <w:abstractNumId w:val="1604"/>
  </w:num>
  <w:num w:numId="649">
    <w:abstractNumId w:val="1058"/>
  </w:num>
  <w:num w:numId="650">
    <w:abstractNumId w:val="1618"/>
  </w:num>
  <w:num w:numId="651">
    <w:abstractNumId w:val="1043"/>
  </w:num>
  <w:num w:numId="652">
    <w:abstractNumId w:val="1439"/>
  </w:num>
  <w:num w:numId="653">
    <w:abstractNumId w:val="128"/>
  </w:num>
  <w:num w:numId="654">
    <w:abstractNumId w:val="1304"/>
  </w:num>
  <w:num w:numId="655">
    <w:abstractNumId w:val="1126"/>
  </w:num>
  <w:num w:numId="656">
    <w:abstractNumId w:val="1290"/>
  </w:num>
  <w:num w:numId="657">
    <w:abstractNumId w:val="537"/>
  </w:num>
  <w:num w:numId="658">
    <w:abstractNumId w:val="969"/>
  </w:num>
  <w:num w:numId="659">
    <w:abstractNumId w:val="521"/>
  </w:num>
  <w:num w:numId="660">
    <w:abstractNumId w:val="34"/>
  </w:num>
  <w:num w:numId="661">
    <w:abstractNumId w:val="1444"/>
  </w:num>
  <w:num w:numId="662">
    <w:abstractNumId w:val="1823"/>
  </w:num>
  <w:num w:numId="663">
    <w:abstractNumId w:val="1609"/>
  </w:num>
  <w:num w:numId="664">
    <w:abstractNumId w:val="160"/>
  </w:num>
  <w:num w:numId="665">
    <w:abstractNumId w:val="533"/>
  </w:num>
  <w:num w:numId="666">
    <w:abstractNumId w:val="79"/>
  </w:num>
  <w:num w:numId="667">
    <w:abstractNumId w:val="1359"/>
  </w:num>
  <w:num w:numId="668">
    <w:abstractNumId w:val="1347"/>
  </w:num>
  <w:num w:numId="669">
    <w:abstractNumId w:val="284"/>
  </w:num>
  <w:num w:numId="670">
    <w:abstractNumId w:val="1225"/>
  </w:num>
  <w:num w:numId="671">
    <w:abstractNumId w:val="1795"/>
  </w:num>
  <w:num w:numId="672">
    <w:abstractNumId w:val="1705"/>
  </w:num>
  <w:num w:numId="673">
    <w:abstractNumId w:val="1432"/>
  </w:num>
  <w:num w:numId="674">
    <w:abstractNumId w:val="1111"/>
  </w:num>
  <w:num w:numId="675">
    <w:abstractNumId w:val="1249"/>
  </w:num>
  <w:num w:numId="676">
    <w:abstractNumId w:val="1339"/>
  </w:num>
  <w:num w:numId="677">
    <w:abstractNumId w:val="803"/>
  </w:num>
  <w:num w:numId="678">
    <w:abstractNumId w:val="212"/>
  </w:num>
  <w:num w:numId="679">
    <w:abstractNumId w:val="1470"/>
  </w:num>
  <w:num w:numId="680">
    <w:abstractNumId w:val="1783"/>
  </w:num>
  <w:num w:numId="681">
    <w:abstractNumId w:val="1660"/>
  </w:num>
  <w:num w:numId="682">
    <w:abstractNumId w:val="364"/>
  </w:num>
  <w:num w:numId="683">
    <w:abstractNumId w:val="408"/>
  </w:num>
  <w:num w:numId="684">
    <w:abstractNumId w:val="95"/>
  </w:num>
  <w:num w:numId="685">
    <w:abstractNumId w:val="1546"/>
  </w:num>
  <w:num w:numId="686">
    <w:abstractNumId w:val="842"/>
  </w:num>
  <w:num w:numId="687">
    <w:abstractNumId w:val="87"/>
  </w:num>
  <w:num w:numId="688">
    <w:abstractNumId w:val="31"/>
  </w:num>
  <w:num w:numId="689">
    <w:abstractNumId w:val="875"/>
  </w:num>
  <w:num w:numId="690">
    <w:abstractNumId w:val="12"/>
  </w:num>
  <w:num w:numId="691">
    <w:abstractNumId w:val="885"/>
  </w:num>
  <w:num w:numId="692">
    <w:abstractNumId w:val="1247"/>
  </w:num>
  <w:num w:numId="693">
    <w:abstractNumId w:val="293"/>
  </w:num>
  <w:num w:numId="694">
    <w:abstractNumId w:val="1196"/>
  </w:num>
  <w:num w:numId="695">
    <w:abstractNumId w:val="1808"/>
  </w:num>
  <w:num w:numId="696">
    <w:abstractNumId w:val="51"/>
  </w:num>
  <w:num w:numId="697">
    <w:abstractNumId w:val="923"/>
  </w:num>
  <w:num w:numId="698">
    <w:abstractNumId w:val="75"/>
  </w:num>
  <w:num w:numId="699">
    <w:abstractNumId w:val="635"/>
  </w:num>
  <w:num w:numId="700">
    <w:abstractNumId w:val="508"/>
  </w:num>
  <w:num w:numId="701">
    <w:abstractNumId w:val="918"/>
  </w:num>
  <w:num w:numId="702">
    <w:abstractNumId w:val="116"/>
  </w:num>
  <w:num w:numId="703">
    <w:abstractNumId w:val="1013"/>
  </w:num>
  <w:num w:numId="704">
    <w:abstractNumId w:val="1100"/>
  </w:num>
  <w:num w:numId="705">
    <w:abstractNumId w:val="1799"/>
  </w:num>
  <w:num w:numId="706">
    <w:abstractNumId w:val="981"/>
  </w:num>
  <w:num w:numId="707">
    <w:abstractNumId w:val="870"/>
  </w:num>
  <w:num w:numId="708">
    <w:abstractNumId w:val="456"/>
  </w:num>
  <w:num w:numId="709">
    <w:abstractNumId w:val="1325"/>
  </w:num>
  <w:num w:numId="710">
    <w:abstractNumId w:val="138"/>
  </w:num>
  <w:num w:numId="711">
    <w:abstractNumId w:val="1518"/>
  </w:num>
  <w:num w:numId="712">
    <w:abstractNumId w:val="1554"/>
  </w:num>
  <w:num w:numId="713">
    <w:abstractNumId w:val="1514"/>
  </w:num>
  <w:num w:numId="714">
    <w:abstractNumId w:val="1832"/>
  </w:num>
  <w:num w:numId="715">
    <w:abstractNumId w:val="1223"/>
  </w:num>
  <w:num w:numId="716">
    <w:abstractNumId w:val="1492"/>
  </w:num>
  <w:num w:numId="717">
    <w:abstractNumId w:val="389"/>
  </w:num>
  <w:num w:numId="718">
    <w:abstractNumId w:val="1541"/>
  </w:num>
  <w:num w:numId="719">
    <w:abstractNumId w:val="748"/>
  </w:num>
  <w:num w:numId="720">
    <w:abstractNumId w:val="677"/>
  </w:num>
  <w:num w:numId="721">
    <w:abstractNumId w:val="106"/>
  </w:num>
  <w:num w:numId="722">
    <w:abstractNumId w:val="237"/>
  </w:num>
  <w:num w:numId="723">
    <w:abstractNumId w:val="884"/>
  </w:num>
  <w:num w:numId="724">
    <w:abstractNumId w:val="299"/>
  </w:num>
  <w:num w:numId="725">
    <w:abstractNumId w:val="522"/>
  </w:num>
  <w:num w:numId="726">
    <w:abstractNumId w:val="715"/>
  </w:num>
  <w:num w:numId="727">
    <w:abstractNumId w:val="230"/>
  </w:num>
  <w:num w:numId="728">
    <w:abstractNumId w:val="1022"/>
  </w:num>
  <w:num w:numId="729">
    <w:abstractNumId w:val="1275"/>
  </w:num>
  <w:num w:numId="730">
    <w:abstractNumId w:val="1700"/>
  </w:num>
  <w:num w:numId="731">
    <w:abstractNumId w:val="540"/>
  </w:num>
  <w:num w:numId="732">
    <w:abstractNumId w:val="1184"/>
  </w:num>
  <w:num w:numId="733">
    <w:abstractNumId w:val="836"/>
  </w:num>
  <w:num w:numId="734">
    <w:abstractNumId w:val="378"/>
  </w:num>
  <w:num w:numId="735">
    <w:abstractNumId w:val="33"/>
  </w:num>
  <w:num w:numId="736">
    <w:abstractNumId w:val="112"/>
  </w:num>
  <w:num w:numId="737">
    <w:abstractNumId w:val="1416"/>
  </w:num>
  <w:num w:numId="738">
    <w:abstractNumId w:val="1119"/>
  </w:num>
  <w:num w:numId="739">
    <w:abstractNumId w:val="1385"/>
  </w:num>
  <w:num w:numId="740">
    <w:abstractNumId w:val="170"/>
  </w:num>
  <w:num w:numId="741">
    <w:abstractNumId w:val="180"/>
  </w:num>
  <w:num w:numId="742">
    <w:abstractNumId w:val="890"/>
  </w:num>
  <w:num w:numId="743">
    <w:abstractNumId w:val="1431"/>
  </w:num>
  <w:num w:numId="744">
    <w:abstractNumId w:val="91"/>
  </w:num>
  <w:num w:numId="745">
    <w:abstractNumId w:val="707"/>
  </w:num>
  <w:num w:numId="746">
    <w:abstractNumId w:val="1719"/>
  </w:num>
  <w:num w:numId="747">
    <w:abstractNumId w:val="1530"/>
  </w:num>
  <w:num w:numId="748">
    <w:abstractNumId w:val="246"/>
  </w:num>
  <w:num w:numId="749">
    <w:abstractNumId w:val="1781"/>
  </w:num>
  <w:num w:numId="750">
    <w:abstractNumId w:val="451"/>
  </w:num>
  <w:num w:numId="751">
    <w:abstractNumId w:val="198"/>
  </w:num>
  <w:num w:numId="752">
    <w:abstractNumId w:val="954"/>
  </w:num>
  <w:num w:numId="753">
    <w:abstractNumId w:val="482"/>
  </w:num>
  <w:num w:numId="754">
    <w:abstractNumId w:val="1367"/>
  </w:num>
  <w:num w:numId="755">
    <w:abstractNumId w:val="1813"/>
  </w:num>
  <w:num w:numId="756">
    <w:abstractNumId w:val="208"/>
  </w:num>
  <w:num w:numId="757">
    <w:abstractNumId w:val="1364"/>
  </w:num>
  <w:num w:numId="758">
    <w:abstractNumId w:val="1453"/>
  </w:num>
  <w:num w:numId="759">
    <w:abstractNumId w:val="335"/>
  </w:num>
  <w:num w:numId="760">
    <w:abstractNumId w:val="333"/>
  </w:num>
  <w:num w:numId="761">
    <w:abstractNumId w:val="72"/>
  </w:num>
  <w:num w:numId="762">
    <w:abstractNumId w:val="149"/>
  </w:num>
  <w:num w:numId="763">
    <w:abstractNumId w:val="916"/>
  </w:num>
  <w:num w:numId="764">
    <w:abstractNumId w:val="1673"/>
  </w:num>
  <w:num w:numId="765">
    <w:abstractNumId w:val="1766"/>
  </w:num>
  <w:num w:numId="766">
    <w:abstractNumId w:val="465"/>
  </w:num>
  <w:num w:numId="767">
    <w:abstractNumId w:val="1818"/>
  </w:num>
  <w:num w:numId="768">
    <w:abstractNumId w:val="396"/>
  </w:num>
  <w:num w:numId="769">
    <w:abstractNumId w:val="1693"/>
  </w:num>
  <w:num w:numId="770">
    <w:abstractNumId w:val="587"/>
  </w:num>
  <w:num w:numId="771">
    <w:abstractNumId w:val="66"/>
  </w:num>
  <w:num w:numId="772">
    <w:abstractNumId w:val="805"/>
  </w:num>
  <w:num w:numId="773">
    <w:abstractNumId w:val="1265"/>
  </w:num>
  <w:num w:numId="774">
    <w:abstractNumId w:val="1736"/>
  </w:num>
  <w:num w:numId="775">
    <w:abstractNumId w:val="1636"/>
  </w:num>
  <w:num w:numId="776">
    <w:abstractNumId w:val="846"/>
  </w:num>
  <w:num w:numId="777">
    <w:abstractNumId w:val="1107"/>
  </w:num>
  <w:num w:numId="778">
    <w:abstractNumId w:val="1091"/>
  </w:num>
  <w:num w:numId="779">
    <w:abstractNumId w:val="1519"/>
  </w:num>
  <w:num w:numId="780">
    <w:abstractNumId w:val="1596"/>
  </w:num>
  <w:num w:numId="781">
    <w:abstractNumId w:val="755"/>
  </w:num>
  <w:num w:numId="782">
    <w:abstractNumId w:val="330"/>
  </w:num>
  <w:num w:numId="783">
    <w:abstractNumId w:val="1002"/>
  </w:num>
  <w:num w:numId="784">
    <w:abstractNumId w:val="1821"/>
  </w:num>
  <w:num w:numId="785">
    <w:abstractNumId w:val="1116"/>
  </w:num>
  <w:num w:numId="786">
    <w:abstractNumId w:val="438"/>
  </w:num>
  <w:num w:numId="787">
    <w:abstractNumId w:val="1468"/>
  </w:num>
  <w:num w:numId="788">
    <w:abstractNumId w:val="1692"/>
  </w:num>
  <w:num w:numId="789">
    <w:abstractNumId w:val="1151"/>
  </w:num>
  <w:num w:numId="790">
    <w:abstractNumId w:val="933"/>
  </w:num>
  <w:num w:numId="791">
    <w:abstractNumId w:val="727"/>
  </w:num>
  <w:num w:numId="792">
    <w:abstractNumId w:val="1484"/>
  </w:num>
  <w:num w:numId="793">
    <w:abstractNumId w:val="1657"/>
  </w:num>
  <w:num w:numId="794">
    <w:abstractNumId w:val="1079"/>
  </w:num>
  <w:num w:numId="795">
    <w:abstractNumId w:val="1583"/>
  </w:num>
  <w:num w:numId="796">
    <w:abstractNumId w:val="555"/>
  </w:num>
  <w:num w:numId="797">
    <w:abstractNumId w:val="242"/>
  </w:num>
  <w:num w:numId="798">
    <w:abstractNumId w:val="667"/>
  </w:num>
  <w:num w:numId="799">
    <w:abstractNumId w:val="698"/>
  </w:num>
  <w:num w:numId="800">
    <w:abstractNumId w:val="1110"/>
  </w:num>
  <w:num w:numId="801">
    <w:abstractNumId w:val="131"/>
  </w:num>
  <w:num w:numId="802">
    <w:abstractNumId w:val="912"/>
  </w:num>
  <w:num w:numId="803">
    <w:abstractNumId w:val="620"/>
  </w:num>
  <w:num w:numId="804">
    <w:abstractNumId w:val="1010"/>
  </w:num>
  <w:num w:numId="805">
    <w:abstractNumId w:val="901"/>
  </w:num>
  <w:num w:numId="806">
    <w:abstractNumId w:val="1166"/>
  </w:num>
  <w:num w:numId="807">
    <w:abstractNumId w:val="1505"/>
  </w:num>
  <w:num w:numId="808">
    <w:abstractNumId w:val="802"/>
  </w:num>
  <w:num w:numId="809">
    <w:abstractNumId w:val="1373"/>
  </w:num>
  <w:num w:numId="810">
    <w:abstractNumId w:val="1637"/>
  </w:num>
  <w:num w:numId="811">
    <w:abstractNumId w:val="1273"/>
  </w:num>
  <w:num w:numId="812">
    <w:abstractNumId w:val="697"/>
  </w:num>
  <w:num w:numId="813">
    <w:abstractNumId w:val="416"/>
  </w:num>
  <w:num w:numId="814">
    <w:abstractNumId w:val="543"/>
  </w:num>
  <w:num w:numId="815">
    <w:abstractNumId w:val="211"/>
  </w:num>
  <w:num w:numId="816">
    <w:abstractNumId w:val="165"/>
  </w:num>
  <w:num w:numId="817">
    <w:abstractNumId w:val="501"/>
  </w:num>
  <w:num w:numId="818">
    <w:abstractNumId w:val="52"/>
  </w:num>
  <w:num w:numId="819">
    <w:abstractNumId w:val="491"/>
  </w:num>
  <w:num w:numId="820">
    <w:abstractNumId w:val="922"/>
  </w:num>
  <w:num w:numId="821">
    <w:abstractNumId w:val="520"/>
  </w:num>
  <w:num w:numId="822">
    <w:abstractNumId w:val="1272"/>
  </w:num>
  <w:num w:numId="823">
    <w:abstractNumId w:val="105"/>
  </w:num>
  <w:num w:numId="824">
    <w:abstractNumId w:val="518"/>
  </w:num>
  <w:num w:numId="825">
    <w:abstractNumId w:val="1481"/>
  </w:num>
  <w:num w:numId="826">
    <w:abstractNumId w:val="709"/>
  </w:num>
  <w:num w:numId="827">
    <w:abstractNumId w:val="1716"/>
  </w:num>
  <w:num w:numId="828">
    <w:abstractNumId w:val="554"/>
  </w:num>
  <w:num w:numId="829">
    <w:abstractNumId w:val="222"/>
  </w:num>
  <w:num w:numId="830">
    <w:abstractNumId w:val="1607"/>
  </w:num>
  <w:num w:numId="831">
    <w:abstractNumId w:val="423"/>
  </w:num>
  <w:num w:numId="832">
    <w:abstractNumId w:val="617"/>
  </w:num>
  <w:num w:numId="833">
    <w:abstractNumId w:val="1398"/>
  </w:num>
  <w:num w:numId="834">
    <w:abstractNumId w:val="687"/>
  </w:num>
  <w:num w:numId="835">
    <w:abstractNumId w:val="1595"/>
  </w:num>
  <w:num w:numId="836">
    <w:abstractNumId w:val="787"/>
  </w:num>
  <w:num w:numId="837">
    <w:abstractNumId w:val="463"/>
  </w:num>
  <w:num w:numId="838">
    <w:abstractNumId w:val="23"/>
  </w:num>
  <w:num w:numId="839">
    <w:abstractNumId w:val="526"/>
  </w:num>
  <w:num w:numId="840">
    <w:abstractNumId w:val="1764"/>
  </w:num>
  <w:num w:numId="841">
    <w:abstractNumId w:val="764"/>
  </w:num>
  <w:num w:numId="842">
    <w:abstractNumId w:val="296"/>
  </w:num>
  <w:num w:numId="843">
    <w:abstractNumId w:val="1434"/>
  </w:num>
  <w:num w:numId="844">
    <w:abstractNumId w:val="768"/>
  </w:num>
  <w:num w:numId="845">
    <w:abstractNumId w:val="1498"/>
  </w:num>
  <w:num w:numId="846">
    <w:abstractNumId w:val="321"/>
  </w:num>
  <w:num w:numId="847">
    <w:abstractNumId w:val="1298"/>
  </w:num>
  <w:num w:numId="848">
    <w:abstractNumId w:val="695"/>
  </w:num>
  <w:num w:numId="849">
    <w:abstractNumId w:val="1677"/>
  </w:num>
  <w:num w:numId="850">
    <w:abstractNumId w:val="84"/>
  </w:num>
  <w:num w:numId="851">
    <w:abstractNumId w:val="1027"/>
  </w:num>
  <w:num w:numId="852">
    <w:abstractNumId w:val="1317"/>
  </w:num>
  <w:num w:numId="853">
    <w:abstractNumId w:val="1683"/>
  </w:num>
  <w:num w:numId="854">
    <w:abstractNumId w:val="1651"/>
  </w:num>
  <w:num w:numId="855">
    <w:abstractNumId w:val="1698"/>
  </w:num>
  <w:num w:numId="856">
    <w:abstractNumId w:val="595"/>
  </w:num>
  <w:num w:numId="857">
    <w:abstractNumId w:val="1493"/>
  </w:num>
  <w:num w:numId="858">
    <w:abstractNumId w:val="820"/>
  </w:num>
  <w:num w:numId="859">
    <w:abstractNumId w:val="795"/>
  </w:num>
  <w:num w:numId="860">
    <w:abstractNumId w:val="475"/>
  </w:num>
  <w:num w:numId="861">
    <w:abstractNumId w:val="169"/>
  </w:num>
  <w:num w:numId="862">
    <w:abstractNumId w:val="1189"/>
  </w:num>
  <w:num w:numId="863">
    <w:abstractNumId w:val="1564"/>
  </w:num>
  <w:num w:numId="864">
    <w:abstractNumId w:val="1069"/>
  </w:num>
  <w:num w:numId="865">
    <w:abstractNumId w:val="382"/>
  </w:num>
  <w:num w:numId="866">
    <w:abstractNumId w:val="1557"/>
  </w:num>
  <w:num w:numId="867">
    <w:abstractNumId w:val="1006"/>
  </w:num>
  <w:num w:numId="868">
    <w:abstractNumId w:val="1132"/>
  </w:num>
  <w:num w:numId="869">
    <w:abstractNumId w:val="1756"/>
  </w:num>
  <w:num w:numId="870">
    <w:abstractNumId w:val="415"/>
  </w:num>
  <w:num w:numId="871">
    <w:abstractNumId w:val="593"/>
  </w:num>
  <w:num w:numId="872">
    <w:abstractNumId w:val="931"/>
  </w:num>
  <w:num w:numId="873">
    <w:abstractNumId w:val="839"/>
  </w:num>
  <w:num w:numId="874">
    <w:abstractNumId w:val="177"/>
  </w:num>
  <w:num w:numId="875">
    <w:abstractNumId w:val="621"/>
  </w:num>
  <w:num w:numId="876">
    <w:abstractNumId w:val="215"/>
  </w:num>
  <w:num w:numId="877">
    <w:abstractNumId w:val="484"/>
  </w:num>
  <w:num w:numId="878">
    <w:abstractNumId w:val="722"/>
  </w:num>
  <w:num w:numId="879">
    <w:abstractNumId w:val="1669"/>
  </w:num>
  <w:num w:numId="880">
    <w:abstractNumId w:val="671"/>
  </w:num>
  <w:num w:numId="881">
    <w:abstractNumId w:val="1214"/>
  </w:num>
  <w:num w:numId="882">
    <w:abstractNumId w:val="623"/>
  </w:num>
  <w:num w:numId="883">
    <w:abstractNumId w:val="1436"/>
  </w:num>
  <w:num w:numId="884">
    <w:abstractNumId w:val="1695"/>
  </w:num>
  <w:num w:numId="885">
    <w:abstractNumId w:val="121"/>
  </w:num>
  <w:num w:numId="886">
    <w:abstractNumId w:val="448"/>
  </w:num>
  <w:num w:numId="887">
    <w:abstractNumId w:val="532"/>
  </w:num>
  <w:num w:numId="888">
    <w:abstractNumId w:val="1510"/>
  </w:num>
  <w:num w:numId="889">
    <w:abstractNumId w:val="759"/>
  </w:num>
  <w:num w:numId="890">
    <w:abstractNumId w:val="1721"/>
  </w:num>
  <w:num w:numId="891">
    <w:abstractNumId w:val="752"/>
  </w:num>
  <w:num w:numId="892">
    <w:abstractNumId w:val="1382"/>
  </w:num>
  <w:num w:numId="893">
    <w:abstractNumId w:val="148"/>
  </w:num>
  <w:num w:numId="894">
    <w:abstractNumId w:val="643"/>
  </w:num>
  <w:num w:numId="895">
    <w:abstractNumId w:val="690"/>
  </w:num>
  <w:num w:numId="896">
    <w:abstractNumId w:val="1360"/>
  </w:num>
  <w:num w:numId="897">
    <w:abstractNumId w:val="49"/>
  </w:num>
  <w:num w:numId="898">
    <w:abstractNumId w:val="956"/>
  </w:num>
  <w:num w:numId="899">
    <w:abstractNumId w:val="665"/>
  </w:num>
  <w:num w:numId="900">
    <w:abstractNumId w:val="979"/>
  </w:num>
  <w:num w:numId="901">
    <w:abstractNumId w:val="347"/>
  </w:num>
  <w:num w:numId="902">
    <w:abstractNumId w:val="1044"/>
  </w:num>
  <w:num w:numId="903">
    <w:abstractNumId w:val="1566"/>
  </w:num>
  <w:num w:numId="904">
    <w:abstractNumId w:val="1387"/>
  </w:num>
  <w:num w:numId="905">
    <w:abstractNumId w:val="1679"/>
  </w:num>
  <w:num w:numId="906">
    <w:abstractNumId w:val="375"/>
  </w:num>
  <w:num w:numId="907">
    <w:abstractNumId w:val="1796"/>
  </w:num>
  <w:num w:numId="908">
    <w:abstractNumId w:val="791"/>
  </w:num>
  <w:num w:numId="909">
    <w:abstractNumId w:val="1220"/>
  </w:num>
  <w:num w:numId="910">
    <w:abstractNumId w:val="1160"/>
  </w:num>
  <w:num w:numId="911">
    <w:abstractNumId w:val="1346"/>
  </w:num>
  <w:num w:numId="912">
    <w:abstractNumId w:val="1634"/>
  </w:num>
  <w:num w:numId="913">
    <w:abstractNumId w:val="97"/>
  </w:num>
  <w:num w:numId="914">
    <w:abstractNumId w:val="273"/>
  </w:num>
  <w:num w:numId="915">
    <w:abstractNumId w:val="1021"/>
  </w:num>
  <w:num w:numId="916">
    <w:abstractNumId w:val="489"/>
  </w:num>
  <w:num w:numId="917">
    <w:abstractNumId w:val="832"/>
  </w:num>
  <w:num w:numId="918">
    <w:abstractNumId w:val="458"/>
  </w:num>
  <w:num w:numId="919">
    <w:abstractNumId w:val="983"/>
  </w:num>
  <w:num w:numId="920">
    <w:abstractNumId w:val="1353"/>
  </w:num>
  <w:num w:numId="921">
    <w:abstractNumId w:val="548"/>
  </w:num>
  <w:num w:numId="922">
    <w:abstractNumId w:val="1279"/>
  </w:num>
  <w:num w:numId="923">
    <w:abstractNumId w:val="1503"/>
  </w:num>
  <w:num w:numId="924">
    <w:abstractNumId w:val="814"/>
  </w:num>
  <w:num w:numId="925">
    <w:abstractNumId w:val="810"/>
  </w:num>
  <w:num w:numId="926">
    <w:abstractNumId w:val="1501"/>
  </w:num>
  <w:num w:numId="927">
    <w:abstractNumId w:val="1232"/>
  </w:num>
  <w:num w:numId="928">
    <w:abstractNumId w:val="1724"/>
  </w:num>
  <w:num w:numId="929">
    <w:abstractNumId w:val="195"/>
  </w:num>
  <w:num w:numId="930">
    <w:abstractNumId w:val="1447"/>
  </w:num>
  <w:num w:numId="931">
    <w:abstractNumId w:val="295"/>
  </w:num>
  <w:num w:numId="932">
    <w:abstractNumId w:val="1198"/>
  </w:num>
  <w:num w:numId="933">
    <w:abstractNumId w:val="99"/>
  </w:num>
  <w:num w:numId="934">
    <w:abstractNumId w:val="538"/>
  </w:num>
  <w:num w:numId="935">
    <w:abstractNumId w:val="654"/>
  </w:num>
  <w:num w:numId="936">
    <w:abstractNumId w:val="982"/>
  </w:num>
  <w:num w:numId="937">
    <w:abstractNumId w:val="763"/>
  </w:num>
  <w:num w:numId="938">
    <w:abstractNumId w:val="1409"/>
  </w:num>
  <w:num w:numId="939">
    <w:abstractNumId w:val="466"/>
  </w:num>
  <w:num w:numId="940">
    <w:abstractNumId w:val="800"/>
  </w:num>
  <w:num w:numId="941">
    <w:abstractNumId w:val="662"/>
  </w:num>
  <w:num w:numId="942">
    <w:abstractNumId w:val="1176"/>
  </w:num>
  <w:num w:numId="943">
    <w:abstractNumId w:val="1224"/>
  </w:num>
  <w:num w:numId="944">
    <w:abstractNumId w:val="123"/>
  </w:num>
  <w:num w:numId="945">
    <w:abstractNumId w:val="1641"/>
  </w:num>
  <w:num w:numId="946">
    <w:abstractNumId w:val="1469"/>
  </w:num>
  <w:num w:numId="947">
    <w:abstractNumId w:val="1301"/>
  </w:num>
  <w:num w:numId="948">
    <w:abstractNumId w:val="838"/>
  </w:num>
  <w:num w:numId="949">
    <w:abstractNumId w:val="1082"/>
  </w:num>
  <w:num w:numId="950">
    <w:abstractNumId w:val="684"/>
  </w:num>
  <w:num w:numId="951">
    <w:abstractNumId w:val="1817"/>
  </w:num>
  <w:num w:numId="952">
    <w:abstractNumId w:val="882"/>
  </w:num>
  <w:num w:numId="953">
    <w:abstractNumId w:val="1192"/>
  </w:num>
  <w:num w:numId="954">
    <w:abstractNumId w:val="963"/>
  </w:num>
  <w:num w:numId="955">
    <w:abstractNumId w:val="1045"/>
  </w:num>
  <w:num w:numId="956">
    <w:abstractNumId w:val="1465"/>
  </w:num>
  <w:num w:numId="957">
    <w:abstractNumId w:val="191"/>
  </w:num>
  <w:num w:numId="958">
    <w:abstractNumId w:val="1590"/>
  </w:num>
  <w:num w:numId="959">
    <w:abstractNumId w:val="432"/>
  </w:num>
  <w:num w:numId="960">
    <w:abstractNumId w:val="510"/>
  </w:num>
  <w:num w:numId="961">
    <w:abstractNumId w:val="649"/>
  </w:num>
  <w:num w:numId="962">
    <w:abstractNumId w:val="1368"/>
  </w:num>
  <w:num w:numId="963">
    <w:abstractNumId w:val="1696"/>
  </w:num>
  <w:num w:numId="964">
    <w:abstractNumId w:val="1635"/>
  </w:num>
  <w:num w:numId="965">
    <w:abstractNumId w:val="1579"/>
  </w:num>
  <w:num w:numId="966">
    <w:abstractNumId w:val="85"/>
  </w:num>
  <w:num w:numId="967">
    <w:abstractNumId w:val="645"/>
  </w:num>
  <w:num w:numId="968">
    <w:abstractNumId w:val="1137"/>
  </w:num>
  <w:num w:numId="969">
    <w:abstractNumId w:val="1181"/>
  </w:num>
  <w:num w:numId="970">
    <w:abstractNumId w:val="76"/>
  </w:num>
  <w:num w:numId="971">
    <w:abstractNumId w:val="1258"/>
  </w:num>
  <w:num w:numId="972">
    <w:abstractNumId w:val="1245"/>
  </w:num>
  <w:num w:numId="973">
    <w:abstractNumId w:val="1480"/>
  </w:num>
  <w:num w:numId="974">
    <w:abstractNumId w:val="172"/>
  </w:num>
  <w:num w:numId="975">
    <w:abstractNumId w:val="688"/>
  </w:num>
  <w:num w:numId="976">
    <w:abstractNumId w:val="18"/>
  </w:num>
  <w:num w:numId="977">
    <w:abstractNumId w:val="678"/>
  </w:num>
  <w:num w:numId="978">
    <w:abstractNumId w:val="1124"/>
  </w:num>
  <w:num w:numId="979">
    <w:abstractNumId w:val="1731"/>
  </w:num>
  <w:num w:numId="980">
    <w:abstractNumId w:val="525"/>
  </w:num>
  <w:num w:numId="981">
    <w:abstractNumId w:val="964"/>
  </w:num>
  <w:num w:numId="982">
    <w:abstractNumId w:val="1033"/>
  </w:num>
  <w:num w:numId="983">
    <w:abstractNumId w:val="1485"/>
  </w:num>
  <w:num w:numId="984">
    <w:abstractNumId w:val="1659"/>
  </w:num>
  <w:num w:numId="985">
    <w:abstractNumId w:val="998"/>
  </w:num>
  <w:num w:numId="986">
    <w:abstractNumId w:val="1354"/>
  </w:num>
  <w:num w:numId="987">
    <w:abstractNumId w:val="575"/>
  </w:num>
  <w:num w:numId="988">
    <w:abstractNumId w:val="653"/>
  </w:num>
  <w:num w:numId="989">
    <w:abstractNumId w:val="1425"/>
  </w:num>
  <w:num w:numId="990">
    <w:abstractNumId w:val="311"/>
  </w:num>
  <w:num w:numId="991">
    <w:abstractNumId w:val="732"/>
  </w:num>
  <w:num w:numId="992">
    <w:abstractNumId w:val="547"/>
  </w:num>
  <w:num w:numId="993">
    <w:abstractNumId w:val="1089"/>
  </w:num>
  <w:num w:numId="994">
    <w:abstractNumId w:val="1321"/>
  </w:num>
  <w:num w:numId="995">
    <w:abstractNumId w:val="1649"/>
  </w:num>
  <w:num w:numId="996">
    <w:abstractNumId w:val="257"/>
  </w:num>
  <w:num w:numId="997">
    <w:abstractNumId w:val="1442"/>
  </w:num>
  <w:num w:numId="998">
    <w:abstractNumId w:val="158"/>
  </w:num>
  <w:num w:numId="999">
    <w:abstractNumId w:val="1299"/>
  </w:num>
  <w:num w:numId="1000">
    <w:abstractNumId w:val="1335"/>
  </w:num>
  <w:num w:numId="1001">
    <w:abstractNumId w:val="400"/>
  </w:num>
  <w:num w:numId="1002">
    <w:abstractNumId w:val="1350"/>
  </w:num>
  <w:num w:numId="1003">
    <w:abstractNumId w:val="472"/>
  </w:num>
  <w:num w:numId="1004">
    <w:abstractNumId w:val="446"/>
  </w:num>
  <w:num w:numId="1005">
    <w:abstractNumId w:val="1650"/>
  </w:num>
  <w:num w:numId="1006">
    <w:abstractNumId w:val="527"/>
  </w:num>
  <w:num w:numId="1007">
    <w:abstractNumId w:val="199"/>
  </w:num>
  <w:num w:numId="1008">
    <w:abstractNumId w:val="1303"/>
  </w:num>
  <w:num w:numId="1009">
    <w:abstractNumId w:val="265"/>
  </w:num>
  <w:num w:numId="1010">
    <w:abstractNumId w:val="1623"/>
  </w:num>
  <w:num w:numId="1011">
    <w:abstractNumId w:val="1701"/>
  </w:num>
  <w:num w:numId="1012">
    <w:abstractNumId w:val="972"/>
  </w:num>
  <w:num w:numId="1013">
    <w:abstractNumId w:val="393"/>
  </w:num>
  <w:num w:numId="1014">
    <w:abstractNumId w:val="932"/>
  </w:num>
  <w:num w:numId="1015">
    <w:abstractNumId w:val="422"/>
  </w:num>
  <w:num w:numId="1016">
    <w:abstractNumId w:val="447"/>
  </w:num>
  <w:num w:numId="1017">
    <w:abstractNumId w:val="1594"/>
  </w:num>
  <w:num w:numId="1018">
    <w:abstractNumId w:val="978"/>
  </w:num>
  <w:num w:numId="1019">
    <w:abstractNumId w:val="1148"/>
  </w:num>
  <w:num w:numId="1020">
    <w:abstractNumId w:val="119"/>
  </w:num>
  <w:num w:numId="1021">
    <w:abstractNumId w:val="156"/>
  </w:num>
  <w:num w:numId="1022">
    <w:abstractNumId w:val="794"/>
  </w:num>
  <w:num w:numId="1023">
    <w:abstractNumId w:val="1040"/>
  </w:num>
  <w:num w:numId="1024">
    <w:abstractNumId w:val="553"/>
  </w:num>
  <w:num w:numId="1025">
    <w:abstractNumId w:val="1801"/>
  </w:num>
  <w:num w:numId="1026">
    <w:abstractNumId w:val="1722"/>
  </w:num>
  <w:num w:numId="1027">
    <w:abstractNumId w:val="359"/>
  </w:num>
  <w:num w:numId="1028">
    <w:abstractNumId w:val="1531"/>
  </w:num>
  <w:num w:numId="1029">
    <w:abstractNumId w:val="1201"/>
  </w:num>
  <w:num w:numId="1030">
    <w:abstractNumId w:val="720"/>
  </w:num>
  <w:num w:numId="1031">
    <w:abstractNumId w:val="164"/>
  </w:num>
  <w:num w:numId="1032">
    <w:abstractNumId w:val="784"/>
  </w:num>
  <w:num w:numId="1033">
    <w:abstractNumId w:val="609"/>
  </w:num>
  <w:num w:numId="1034">
    <w:abstractNumId w:val="471"/>
  </w:num>
  <w:num w:numId="1035">
    <w:abstractNumId w:val="318"/>
  </w:num>
  <w:num w:numId="1036">
    <w:abstractNumId w:val="173"/>
  </w:num>
  <w:num w:numId="1037">
    <w:abstractNumId w:val="1520"/>
  </w:num>
  <w:num w:numId="1038">
    <w:abstractNumId w:val="1180"/>
  </w:num>
  <w:num w:numId="1039">
    <w:abstractNumId w:val="821"/>
  </w:num>
  <w:num w:numId="1040">
    <w:abstractNumId w:val="925"/>
  </w:num>
  <w:num w:numId="1041">
    <w:abstractNumId w:val="307"/>
  </w:num>
  <w:num w:numId="1042">
    <w:abstractNumId w:val="289"/>
  </w:num>
  <w:num w:numId="1043">
    <w:abstractNumId w:val="2"/>
  </w:num>
  <w:num w:numId="1044">
    <w:abstractNumId w:val="1686"/>
  </w:num>
  <w:num w:numId="1045">
    <w:abstractNumId w:val="227"/>
  </w:num>
  <w:num w:numId="1046">
    <w:abstractNumId w:val="1601"/>
  </w:num>
  <w:num w:numId="1047">
    <w:abstractNumId w:val="270"/>
  </w:num>
  <w:num w:numId="1048">
    <w:abstractNumId w:val="1161"/>
  </w:num>
  <w:num w:numId="1049">
    <w:abstractNumId w:val="638"/>
  </w:num>
  <w:num w:numId="1050">
    <w:abstractNumId w:val="232"/>
  </w:num>
  <w:num w:numId="1051">
    <w:abstractNumId w:val="693"/>
  </w:num>
  <w:num w:numId="1052">
    <w:abstractNumId w:val="570"/>
  </w:num>
  <w:num w:numId="1053">
    <w:abstractNumId w:val="1152"/>
  </w:num>
  <w:num w:numId="1054">
    <w:abstractNumId w:val="1379"/>
  </w:num>
  <w:num w:numId="1055">
    <w:abstractNumId w:val="1308"/>
  </w:num>
  <w:num w:numId="1056">
    <w:abstractNumId w:val="1703"/>
  </w:num>
  <w:num w:numId="1057">
    <w:abstractNumId w:val="582"/>
  </w:num>
  <w:num w:numId="1058">
    <w:abstractNumId w:val="1584"/>
  </w:num>
  <w:num w:numId="1059">
    <w:abstractNumId w:val="1744"/>
  </w:num>
  <w:num w:numId="1060">
    <w:abstractNumId w:val="1104"/>
  </w:num>
  <w:num w:numId="1061">
    <w:abstractNumId w:val="4"/>
  </w:num>
  <w:num w:numId="1062">
    <w:abstractNumId w:val="1786"/>
  </w:num>
  <w:num w:numId="1063">
    <w:abstractNumId w:val="742"/>
  </w:num>
  <w:num w:numId="1064">
    <w:abstractNumId w:val="1055"/>
  </w:num>
  <w:num w:numId="1065">
    <w:abstractNumId w:val="1020"/>
  </w:num>
  <w:num w:numId="1066">
    <w:abstractNumId w:val="1712"/>
  </w:num>
  <w:num w:numId="1067">
    <w:abstractNumId w:val="1315"/>
  </w:num>
  <w:num w:numId="1068">
    <w:abstractNumId w:val="1168"/>
  </w:num>
  <w:num w:numId="1069">
    <w:abstractNumId w:val="365"/>
  </w:num>
  <w:num w:numId="1070">
    <w:abstractNumId w:val="1450"/>
  </w:num>
  <w:num w:numId="1071">
    <w:abstractNumId w:val="1259"/>
  </w:num>
  <w:num w:numId="1072">
    <w:abstractNumId w:val="137"/>
  </w:num>
  <w:num w:numId="1073">
    <w:abstractNumId w:val="1274"/>
  </w:num>
  <w:num w:numId="1074">
    <w:abstractNumId w:val="871"/>
  </w:num>
  <w:num w:numId="1075">
    <w:abstractNumId w:val="1605"/>
  </w:num>
  <w:num w:numId="1076">
    <w:abstractNumId w:val="627"/>
  </w:num>
  <w:num w:numId="1077">
    <w:abstractNumId w:val="566"/>
  </w:num>
  <w:num w:numId="1078">
    <w:abstractNumId w:val="1676"/>
  </w:num>
  <w:num w:numId="1079">
    <w:abstractNumId w:val="134"/>
  </w:num>
  <w:num w:numId="1080">
    <w:abstractNumId w:val="45"/>
  </w:num>
  <w:num w:numId="1081">
    <w:abstractNumId w:val="940"/>
  </w:num>
  <w:num w:numId="1082">
    <w:abstractNumId w:val="1046"/>
  </w:num>
  <w:num w:numId="1083">
    <w:abstractNumId w:val="1463"/>
  </w:num>
  <w:num w:numId="1084">
    <w:abstractNumId w:val="404"/>
  </w:num>
  <w:num w:numId="1085">
    <w:abstractNumId w:val="822"/>
  </w:num>
  <w:num w:numId="1086">
    <w:abstractNumId w:val="162"/>
  </w:num>
  <w:num w:numId="1087">
    <w:abstractNumId w:val="197"/>
  </w:num>
  <w:num w:numId="1088">
    <w:abstractNumId w:val="373"/>
  </w:num>
  <w:num w:numId="1089">
    <w:abstractNumId w:val="1404"/>
  </w:num>
  <w:num w:numId="1090">
    <w:abstractNumId w:val="608"/>
  </w:num>
  <w:num w:numId="1091">
    <w:abstractNumId w:val="346"/>
  </w:num>
  <w:num w:numId="1092">
    <w:abstractNumId w:val="1819"/>
  </w:num>
  <w:num w:numId="1093">
    <w:abstractNumId w:val="1495"/>
  </w:num>
  <w:num w:numId="1094">
    <w:abstractNumId w:val="244"/>
  </w:num>
  <w:num w:numId="1095">
    <w:abstractNumId w:val="1499"/>
  </w:num>
  <w:num w:numId="1096">
    <w:abstractNumId w:val="88"/>
  </w:num>
  <w:num w:numId="1097">
    <w:abstractNumId w:val="876"/>
  </w:num>
  <w:num w:numId="1098">
    <w:abstractNumId w:val="1784"/>
  </w:num>
  <w:num w:numId="1099">
    <w:abstractNumId w:val="694"/>
  </w:num>
  <w:num w:numId="1100">
    <w:abstractNumId w:val="1697"/>
  </w:num>
  <w:num w:numId="1101">
    <w:abstractNumId w:val="196"/>
  </w:num>
  <w:num w:numId="1102">
    <w:abstractNumId w:val="190"/>
  </w:num>
  <w:num w:numId="1103">
    <w:abstractNumId w:val="1708"/>
  </w:num>
  <w:num w:numId="1104">
    <w:abstractNumId w:val="1234"/>
  </w:num>
  <w:num w:numId="1105">
    <w:abstractNumId w:val="953"/>
  </w:num>
  <w:num w:numId="1106">
    <w:abstractNumId w:val="737"/>
  </w:num>
  <w:num w:numId="1107">
    <w:abstractNumId w:val="1765"/>
  </w:num>
  <w:num w:numId="1108">
    <w:abstractNumId w:val="323"/>
  </w:num>
  <w:num w:numId="1109">
    <w:abstractNumId w:val="790"/>
  </w:num>
  <w:num w:numId="1110">
    <w:abstractNumId w:val="142"/>
  </w:num>
  <w:num w:numId="1111">
    <w:abstractNumId w:val="1403"/>
  </w:num>
  <w:num w:numId="1112">
    <w:abstractNumId w:val="258"/>
  </w:num>
  <w:num w:numId="1113">
    <w:abstractNumId w:val="320"/>
  </w:num>
  <w:num w:numId="1114">
    <w:abstractNumId w:val="1570"/>
  </w:num>
  <w:num w:numId="1115">
    <w:abstractNumId w:val="1402"/>
  </w:num>
  <w:num w:numId="1116">
    <w:abstractNumId w:val="973"/>
  </w:num>
  <w:num w:numId="1117">
    <w:abstractNumId w:val="1018"/>
  </w:num>
  <w:num w:numId="1118">
    <w:abstractNumId w:val="425"/>
  </w:num>
  <w:num w:numId="1119">
    <w:abstractNumId w:val="15"/>
  </w:num>
  <w:num w:numId="1120">
    <w:abstractNumId w:val="1763"/>
  </w:num>
  <w:num w:numId="1121">
    <w:abstractNumId w:val="1211"/>
  </w:num>
  <w:num w:numId="1122">
    <w:abstractNumId w:val="1076"/>
  </w:num>
  <w:num w:numId="1123">
    <w:abstractNumId w:val="405"/>
  </w:num>
  <w:num w:numId="1124">
    <w:abstractNumId w:val="783"/>
  </w:num>
  <w:num w:numId="1125">
    <w:abstractNumId w:val="1145"/>
  </w:num>
  <w:num w:numId="1126">
    <w:abstractNumId w:val="1328"/>
  </w:num>
  <w:num w:numId="1127">
    <w:abstractNumId w:val="769"/>
  </w:num>
  <w:num w:numId="1128">
    <w:abstractNumId w:val="1662"/>
  </w:num>
  <w:num w:numId="1129">
    <w:abstractNumId w:val="61"/>
  </w:num>
  <w:num w:numId="1130">
    <w:abstractNumId w:val="1709"/>
  </w:num>
  <w:num w:numId="1131">
    <w:abstractNumId w:val="1396"/>
  </w:num>
  <w:num w:numId="1132">
    <w:abstractNumId w:val="1593"/>
  </w:num>
  <w:num w:numId="1133">
    <w:abstractNumId w:val="179"/>
  </w:num>
  <w:num w:numId="1134">
    <w:abstractNumId w:val="1358"/>
  </w:num>
  <w:num w:numId="1135">
    <w:abstractNumId w:val="243"/>
  </w:num>
  <w:num w:numId="1136">
    <w:abstractNumId w:val="326"/>
  </w:num>
  <w:num w:numId="1137">
    <w:abstractNumId w:val="1268"/>
  </w:num>
  <w:num w:numId="1138">
    <w:abstractNumId w:val="632"/>
  </w:num>
  <w:num w:numId="1139">
    <w:abstractNumId w:val="1688"/>
  </w:num>
  <w:num w:numId="1140">
    <w:abstractNumId w:val="658"/>
  </w:num>
  <w:num w:numId="1141">
    <w:abstractNumId w:val="1263"/>
  </w:num>
  <w:num w:numId="1142">
    <w:abstractNumId w:val="519"/>
  </w:num>
  <w:num w:numId="1143">
    <w:abstractNumId w:val="431"/>
  </w:num>
  <w:num w:numId="1144">
    <w:abstractNumId w:val="1073"/>
  </w:num>
  <w:num w:numId="1145">
    <w:abstractNumId w:val="1592"/>
  </w:num>
  <w:num w:numId="1146">
    <w:abstractNumId w:val="629"/>
  </w:num>
  <w:num w:numId="1147">
    <w:abstractNumId w:val="557"/>
  </w:num>
  <w:num w:numId="1148">
    <w:abstractNumId w:val="65"/>
  </w:num>
  <w:num w:numId="1149">
    <w:abstractNumId w:val="1611"/>
  </w:num>
  <w:num w:numId="1150">
    <w:abstractNumId w:val="1682"/>
  </w:num>
  <w:num w:numId="1151">
    <w:abstractNumId w:val="56"/>
  </w:num>
  <w:num w:numId="1152">
    <w:abstractNumId w:val="951"/>
  </w:num>
  <w:num w:numId="1153">
    <w:abstractNumId w:val="152"/>
  </w:num>
  <w:num w:numId="1154">
    <w:abstractNumId w:val="1418"/>
  </w:num>
  <w:num w:numId="1155">
    <w:abstractNumId w:val="652"/>
  </w:num>
  <w:num w:numId="1156">
    <w:abstractNumId w:val="385"/>
  </w:num>
  <w:num w:numId="1157">
    <w:abstractNumId w:val="1640"/>
  </w:num>
  <w:num w:numId="1158">
    <w:abstractNumId w:val="1543"/>
  </w:num>
  <w:num w:numId="1159">
    <w:abstractNumId w:val="1734"/>
  </w:num>
  <w:num w:numId="1160">
    <w:abstractNumId w:val="1740"/>
  </w:num>
  <w:num w:numId="1161">
    <w:abstractNumId w:val="899"/>
  </w:num>
  <w:num w:numId="1162">
    <w:abstractNumId w:val="1551"/>
  </w:num>
  <w:num w:numId="1163">
    <w:abstractNumId w:val="1351"/>
  </w:num>
  <w:num w:numId="1164">
    <w:abstractNumId w:val="1811"/>
  </w:num>
  <w:num w:numId="1165">
    <w:abstractNumId w:val="1769"/>
  </w:num>
  <w:num w:numId="1166">
    <w:abstractNumId w:val="1174"/>
  </w:num>
  <w:num w:numId="1167">
    <w:abstractNumId w:val="1070"/>
  </w:num>
  <w:num w:numId="1168">
    <w:abstractNumId w:val="898"/>
  </w:num>
  <w:num w:numId="1169">
    <w:abstractNumId w:val="516"/>
  </w:num>
  <w:num w:numId="1170">
    <w:abstractNumId w:val="1412"/>
  </w:num>
  <w:num w:numId="1171">
    <w:abstractNumId w:val="1750"/>
  </w:num>
  <w:num w:numId="1172">
    <w:abstractNumId w:val="539"/>
  </w:num>
  <w:num w:numId="1173">
    <w:abstractNumId w:val="706"/>
  </w:num>
  <w:num w:numId="1174">
    <w:abstractNumId w:val="467"/>
  </w:num>
  <w:num w:numId="1175">
    <w:abstractNumId w:val="1406"/>
  </w:num>
  <w:num w:numId="1176">
    <w:abstractNumId w:val="1798"/>
  </w:num>
  <w:num w:numId="1177">
    <w:abstractNumId w:val="1243"/>
  </w:num>
  <w:num w:numId="1178">
    <w:abstractNumId w:val="1261"/>
  </w:num>
  <w:num w:numId="1179">
    <w:abstractNumId w:val="1491"/>
  </w:num>
  <w:num w:numId="1180">
    <w:abstractNumId w:val="793"/>
  </w:num>
  <w:num w:numId="1181">
    <w:abstractNumId w:val="1615"/>
  </w:num>
  <w:num w:numId="1182">
    <w:abstractNumId w:val="747"/>
  </w:num>
  <w:num w:numId="1183">
    <w:abstractNumId w:val="663"/>
  </w:num>
  <w:num w:numId="1184">
    <w:abstractNumId w:val="1624"/>
  </w:num>
  <w:num w:numId="1185">
    <w:abstractNumId w:val="1292"/>
  </w:num>
  <w:num w:numId="1186">
    <w:abstractNumId w:val="315"/>
  </w:num>
  <w:num w:numId="1187">
    <w:abstractNumId w:val="1143"/>
  </w:num>
  <w:num w:numId="1188">
    <w:abstractNumId w:val="666"/>
  </w:num>
  <w:num w:numId="1189">
    <w:abstractNumId w:val="1365"/>
  </w:num>
  <w:num w:numId="1190">
    <w:abstractNumId w:val="674"/>
  </w:num>
  <w:num w:numId="1191">
    <w:abstractNumId w:val="174"/>
  </w:num>
  <w:num w:numId="1192">
    <w:abstractNumId w:val="648"/>
  </w:num>
  <w:num w:numId="1193">
    <w:abstractNumId w:val="1250"/>
  </w:num>
  <w:num w:numId="1194">
    <w:abstractNumId w:val="974"/>
  </w:num>
  <w:num w:numId="1195">
    <w:abstractNumId w:val="1414"/>
  </w:num>
  <w:num w:numId="1196">
    <w:abstractNumId w:val="344"/>
  </w:num>
  <w:num w:numId="1197">
    <w:abstractNumId w:val="639"/>
  </w:num>
  <w:num w:numId="1198">
    <w:abstractNumId w:val="1029"/>
  </w:num>
  <w:num w:numId="1199">
    <w:abstractNumId w:val="421"/>
  </w:num>
  <w:num w:numId="1200">
    <w:abstractNumId w:val="1619"/>
  </w:num>
  <w:num w:numId="1201">
    <w:abstractNumId w:val="120"/>
  </w:num>
  <w:num w:numId="1202">
    <w:abstractNumId w:val="185"/>
  </w:num>
  <w:num w:numId="1203">
    <w:abstractNumId w:val="1630"/>
  </w:num>
  <w:num w:numId="1204">
    <w:abstractNumId w:val="1267"/>
  </w:num>
  <w:num w:numId="1205">
    <w:abstractNumId w:val="398"/>
  </w:num>
  <w:num w:numId="1206">
    <w:abstractNumId w:val="78"/>
  </w:num>
  <w:num w:numId="1207">
    <w:abstractNumId w:val="25"/>
  </w:num>
  <w:num w:numId="1208">
    <w:abstractNumId w:val="1136"/>
  </w:num>
  <w:num w:numId="1209">
    <w:abstractNumId w:val="1527"/>
  </w:num>
  <w:num w:numId="1210">
    <w:abstractNumId w:val="573"/>
  </w:num>
  <w:num w:numId="1211">
    <w:abstractNumId w:val="1236"/>
  </w:num>
  <w:num w:numId="1212">
    <w:abstractNumId w:val="1182"/>
  </w:num>
  <w:num w:numId="1213">
    <w:abstractNumId w:val="1739"/>
  </w:num>
  <w:num w:numId="1214">
    <w:abstractNumId w:val="1342"/>
  </w:num>
  <w:num w:numId="1215">
    <w:abstractNumId w:val="1199"/>
  </w:num>
  <w:num w:numId="1216">
    <w:abstractNumId w:val="362"/>
  </w:num>
  <w:num w:numId="1217">
    <w:abstractNumId w:val="559"/>
  </w:num>
  <w:num w:numId="1218">
    <w:abstractNumId w:val="765"/>
  </w:num>
  <w:num w:numId="1219">
    <w:abstractNumId w:val="917"/>
  </w:num>
  <w:num w:numId="1220">
    <w:abstractNumId w:val="1776"/>
  </w:num>
  <w:num w:numId="1221">
    <w:abstractNumId w:val="1440"/>
  </w:num>
  <w:num w:numId="1222">
    <w:abstractNumId w:val="154"/>
  </w:num>
  <w:num w:numId="1223">
    <w:abstractNumId w:val="1296"/>
  </w:num>
  <w:num w:numId="1224">
    <w:abstractNumId w:val="657"/>
  </w:num>
  <w:num w:numId="1225">
    <w:abstractNumId w:val="1667"/>
  </w:num>
  <w:num w:numId="1226">
    <w:abstractNumId w:val="1648"/>
  </w:num>
  <w:num w:numId="1227">
    <w:abstractNumId w:val="1297"/>
  </w:num>
  <w:num w:numId="1228">
    <w:abstractNumId w:val="1085"/>
  </w:num>
  <w:num w:numId="1229">
    <w:abstractNumId w:val="701"/>
  </w:num>
  <w:num w:numId="1230">
    <w:abstractNumId w:val="641"/>
  </w:num>
  <w:num w:numId="1231">
    <w:abstractNumId w:val="1460"/>
  </w:num>
  <w:num w:numId="1232">
    <w:abstractNumId w:val="286"/>
  </w:num>
  <w:num w:numId="1233">
    <w:abstractNumId w:val="1388"/>
  </w:num>
  <w:num w:numId="1234">
    <w:abstractNumId w:val="741"/>
  </w:num>
  <w:num w:numId="1235">
    <w:abstractNumId w:val="1699"/>
  </w:num>
  <w:num w:numId="1236">
    <w:abstractNumId w:val="1454"/>
  </w:num>
  <w:num w:numId="1237">
    <w:abstractNumId w:val="255"/>
  </w:num>
  <w:num w:numId="1238">
    <w:abstractNumId w:val="297"/>
  </w:num>
  <w:num w:numId="1239">
    <w:abstractNumId w:val="57"/>
  </w:num>
  <w:num w:numId="1240">
    <w:abstractNumId w:val="1393"/>
  </w:num>
  <w:num w:numId="1241">
    <w:abstractNumId w:val="789"/>
  </w:num>
  <w:num w:numId="1242">
    <w:abstractNumId w:val="410"/>
  </w:num>
  <w:num w:numId="1243">
    <w:abstractNumId w:val="132"/>
  </w:num>
  <w:num w:numId="1244">
    <w:abstractNumId w:val="1489"/>
  </w:num>
  <w:num w:numId="1245">
    <w:abstractNumId w:val="1352"/>
  </w:num>
  <w:num w:numId="1246">
    <w:abstractNumId w:val="854"/>
  </w:num>
  <w:num w:numId="1247">
    <w:abstractNumId w:val="263"/>
  </w:num>
  <w:num w:numId="1248">
    <w:abstractNumId w:val="352"/>
  </w:num>
  <w:num w:numId="1249">
    <w:abstractNumId w:val="1639"/>
  </w:num>
  <w:num w:numId="1250">
    <w:abstractNumId w:val="1804"/>
  </w:num>
  <w:num w:numId="1251">
    <w:abstractNumId w:val="911"/>
  </w:num>
  <w:num w:numId="1252">
    <w:abstractNumId w:val="1805"/>
  </w:num>
  <w:num w:numId="1253">
    <w:abstractNumId w:val="618"/>
  </w:num>
  <w:num w:numId="1254">
    <w:abstractNumId w:val="817"/>
  </w:num>
  <w:num w:numId="1255">
    <w:abstractNumId w:val="724"/>
  </w:num>
  <w:num w:numId="1256">
    <w:abstractNumId w:val="1300"/>
  </w:num>
  <w:num w:numId="1257">
    <w:abstractNumId w:val="1532"/>
  </w:num>
  <w:num w:numId="1258">
    <w:abstractNumId w:val="1123"/>
  </w:num>
  <w:num w:numId="1259">
    <w:abstractNumId w:val="372"/>
  </w:num>
  <w:num w:numId="1260">
    <w:abstractNumId w:val="835"/>
  </w:num>
  <w:num w:numId="1261">
    <w:abstractNumId w:val="490"/>
  </w:num>
  <w:num w:numId="1262">
    <w:abstractNumId w:val="1372"/>
  </w:num>
  <w:num w:numId="1263">
    <w:abstractNumId w:val="578"/>
  </w:num>
  <w:num w:numId="1264">
    <w:abstractNumId w:val="622"/>
  </w:num>
  <w:num w:numId="1265">
    <w:abstractNumId w:val="1674"/>
  </w:num>
  <w:num w:numId="1266">
    <w:abstractNumId w:val="679"/>
  </w:num>
  <w:num w:numId="1267">
    <w:abstractNumId w:val="1149"/>
  </w:num>
  <w:num w:numId="1268">
    <w:abstractNumId w:val="276"/>
  </w:num>
  <w:num w:numId="1269">
    <w:abstractNumId w:val="68"/>
  </w:num>
  <w:num w:numId="1270">
    <w:abstractNumId w:val="457"/>
  </w:num>
  <w:num w:numId="1271">
    <w:abstractNumId w:val="1762"/>
  </w:num>
  <w:num w:numId="1272">
    <w:abstractNumId w:val="1092"/>
  </w:num>
  <w:num w:numId="1273">
    <w:abstractNumId w:val="1680"/>
  </w:num>
  <w:num w:numId="1274">
    <w:abstractNumId w:val="11"/>
  </w:num>
  <w:num w:numId="1275">
    <w:abstractNumId w:val="1105"/>
  </w:num>
  <w:num w:numId="1276">
    <w:abstractNumId w:val="1632"/>
  </w:num>
  <w:num w:numId="1277">
    <w:abstractNumId w:val="1585"/>
  </w:num>
  <w:num w:numId="1278">
    <w:abstractNumId w:val="1036"/>
  </w:num>
  <w:num w:numId="1279">
    <w:abstractNumId w:val="1253"/>
  </w:num>
  <w:num w:numId="1280">
    <w:abstractNumId w:val="107"/>
  </w:num>
  <w:num w:numId="1281">
    <w:abstractNumId w:val="1511"/>
  </w:num>
  <w:num w:numId="1282">
    <w:abstractNumId w:val="782"/>
  </w:num>
  <w:num w:numId="1283">
    <w:abstractNumId w:val="1792"/>
  </w:num>
  <w:num w:numId="1284">
    <w:abstractNumId w:val="1628"/>
  </w:num>
  <w:num w:numId="1285">
    <w:abstractNumId w:val="845"/>
  </w:num>
  <w:num w:numId="1286">
    <w:abstractNumId w:val="1004"/>
  </w:num>
  <w:num w:numId="1287">
    <w:abstractNumId w:val="1410"/>
  </w:num>
  <w:num w:numId="1288">
    <w:abstractNumId w:val="586"/>
  </w:num>
  <w:num w:numId="1289">
    <w:abstractNumId w:val="287"/>
  </w:num>
  <w:num w:numId="1290">
    <w:abstractNumId w:val="122"/>
  </w:num>
  <w:num w:numId="1291">
    <w:abstractNumId w:val="1827"/>
  </w:num>
  <w:num w:numId="1292">
    <w:abstractNumId w:val="387"/>
  </w:num>
  <w:num w:numId="1293">
    <w:abstractNumId w:val="493"/>
  </w:num>
  <w:num w:numId="1294">
    <w:abstractNumId w:val="100"/>
  </w:num>
  <w:num w:numId="1295">
    <w:abstractNumId w:val="486"/>
  </w:num>
  <w:num w:numId="1296">
    <w:abstractNumId w:val="804"/>
  </w:num>
  <w:num w:numId="1297">
    <w:abstractNumId w:val="1515"/>
  </w:num>
  <w:num w:numId="1298">
    <w:abstractNumId w:val="1443"/>
  </w:num>
  <w:num w:numId="1299">
    <w:abstractNumId w:val="1109"/>
  </w:num>
  <w:num w:numId="1300">
    <w:abstractNumId w:val="495"/>
  </w:num>
  <w:num w:numId="1301">
    <w:abstractNumId w:val="1597"/>
  </w:num>
  <w:num w:numId="1302">
    <w:abstractNumId w:val="271"/>
  </w:num>
  <w:num w:numId="1303">
    <w:abstractNumId w:val="602"/>
  </w:num>
  <w:num w:numId="1304">
    <w:abstractNumId w:val="785"/>
  </w:num>
  <w:num w:numId="1305">
    <w:abstractNumId w:val="98"/>
  </w:num>
  <w:num w:numId="1306">
    <w:abstractNumId w:val="1327"/>
  </w:num>
  <w:num w:numId="1307">
    <w:abstractNumId w:val="251"/>
  </w:num>
  <w:num w:numId="1308">
    <w:abstractNumId w:val="815"/>
  </w:num>
  <w:num w:numId="1309">
    <w:abstractNumId w:val="754"/>
  </w:num>
  <w:num w:numId="1310">
    <w:abstractNumId w:val="1526"/>
  </w:num>
  <w:num w:numId="1311">
    <w:abstractNumId w:val="406"/>
  </w:num>
  <w:num w:numId="1312">
    <w:abstractNumId w:val="1175"/>
  </w:num>
  <w:num w:numId="1313">
    <w:abstractNumId w:val="1523"/>
  </w:num>
  <w:num w:numId="1314">
    <w:abstractNumId w:val="997"/>
  </w:num>
  <w:num w:numId="1315">
    <w:abstractNumId w:val="1127"/>
  </w:num>
  <w:num w:numId="1316">
    <w:abstractNumId w:val="1400"/>
  </w:num>
  <w:num w:numId="1317">
    <w:abstractNumId w:val="824"/>
  </w:num>
  <w:num w:numId="1318">
    <w:abstractNumId w:val="1759"/>
  </w:num>
  <w:num w:numId="1319">
    <w:abstractNumId w:val="1090"/>
  </w:num>
  <w:num w:numId="1320">
    <w:abstractNumId w:val="1395"/>
  </w:num>
  <w:num w:numId="1321">
    <w:abstractNumId w:val="1638"/>
  </w:num>
  <w:num w:numId="1322">
    <w:abstractNumId w:val="275"/>
  </w:num>
  <w:num w:numId="1323">
    <w:abstractNumId w:val="74"/>
  </w:num>
  <w:num w:numId="1324">
    <w:abstractNumId w:val="1302"/>
  </w:num>
  <w:num w:numId="1325">
    <w:abstractNumId w:val="1550"/>
  </w:num>
  <w:num w:numId="1326">
    <w:abstractNumId w:val="1011"/>
  </w:num>
  <w:num w:numId="1327">
    <w:abstractNumId w:val="1391"/>
  </w:num>
  <w:num w:numId="1328">
    <w:abstractNumId w:val="669"/>
  </w:num>
  <w:num w:numId="1329">
    <w:abstractNumId w:val="409"/>
  </w:num>
  <w:num w:numId="1330">
    <w:abstractNumId w:val="1643"/>
  </w:num>
  <w:num w:numId="1331">
    <w:abstractNumId w:val="1281"/>
  </w:num>
  <w:num w:numId="1332">
    <w:abstractNumId w:val="226"/>
  </w:num>
  <w:num w:numId="1333">
    <w:abstractNumId w:val="1120"/>
  </w:num>
  <w:num w:numId="1334">
    <w:abstractNumId w:val="1661"/>
  </w:num>
  <w:num w:numId="1335">
    <w:abstractNumId w:val="1524"/>
  </w:num>
  <w:num w:numId="1336">
    <w:abstractNumId w:val="253"/>
  </w:num>
  <w:num w:numId="1337">
    <w:abstractNumId w:val="1507"/>
  </w:num>
  <w:num w:numId="1338">
    <w:abstractNumId w:val="1088"/>
  </w:num>
  <w:num w:numId="1339">
    <w:abstractNumId w:val="1814"/>
  </w:num>
  <w:num w:numId="1340">
    <w:abstractNumId w:val="828"/>
  </w:num>
  <w:num w:numId="1341">
    <w:abstractNumId w:val="762"/>
  </w:num>
  <w:num w:numId="1342">
    <w:abstractNumId w:val="249"/>
  </w:num>
  <w:num w:numId="1343">
    <w:abstractNumId w:val="740"/>
  </w:num>
  <w:num w:numId="1344">
    <w:abstractNumId w:val="1005"/>
  </w:num>
  <w:num w:numId="1345">
    <w:abstractNumId w:val="878"/>
  </w:num>
  <w:num w:numId="1346">
    <w:abstractNumId w:val="574"/>
  </w:num>
  <w:num w:numId="1347">
    <w:abstractNumId w:val="686"/>
  </w:num>
  <w:num w:numId="1348">
    <w:abstractNumId w:val="683"/>
  </w:num>
  <w:num w:numId="1349">
    <w:abstractNumId w:val="546"/>
  </w:num>
  <w:num w:numId="1350">
    <w:abstractNumId w:val="600"/>
  </w:num>
  <w:num w:numId="1351">
    <w:abstractNumId w:val="1384"/>
  </w:num>
  <w:num w:numId="1352">
    <w:abstractNumId w:val="1788"/>
  </w:num>
  <w:num w:numId="1353">
    <w:abstractNumId w:val="1246"/>
  </w:num>
  <w:num w:numId="1354">
    <w:abstractNumId w:val="73"/>
  </w:num>
  <w:num w:numId="1355">
    <w:abstractNumId w:val="1230"/>
  </w:num>
  <w:num w:numId="1356">
    <w:abstractNumId w:val="711"/>
  </w:num>
  <w:num w:numId="1357">
    <w:abstractNumId w:val="766"/>
  </w:num>
  <w:num w:numId="1358">
    <w:abstractNumId w:val="1114"/>
  </w:num>
  <w:num w:numId="1359">
    <w:abstractNumId w:val="1125"/>
  </w:num>
  <w:num w:numId="1360">
    <w:abstractNumId w:val="907"/>
  </w:num>
  <w:num w:numId="1361">
    <w:abstractNumId w:val="125"/>
  </w:num>
  <w:num w:numId="1362">
    <w:abstractNumId w:val="1424"/>
  </w:num>
  <w:num w:numId="1363">
    <w:abstractNumId w:val="24"/>
  </w:num>
  <w:num w:numId="1364">
    <w:abstractNumId w:val="1787"/>
  </w:num>
  <w:num w:numId="1365">
    <w:abstractNumId w:val="26"/>
  </w:num>
  <w:num w:numId="1366">
    <w:abstractNumId w:val="1589"/>
  </w:num>
  <w:num w:numId="1367">
    <w:abstractNumId w:val="1153"/>
  </w:num>
  <w:num w:numId="1368">
    <w:abstractNumId w:val="1371"/>
  </w:num>
  <w:num w:numId="1369">
    <w:abstractNumId w:val="418"/>
  </w:num>
  <w:num w:numId="1370">
    <w:abstractNumId w:val="965"/>
  </w:num>
  <w:num w:numId="1371">
    <w:abstractNumId w:val="1213"/>
  </w:num>
  <w:num w:numId="1372">
    <w:abstractNumId w:val="705"/>
  </w:num>
  <w:num w:numId="1373">
    <w:abstractNumId w:val="426"/>
  </w:num>
  <w:num w:numId="1374">
    <w:abstractNumId w:val="692"/>
  </w:num>
  <w:num w:numId="1375">
    <w:abstractNumId w:val="1096"/>
  </w:num>
  <w:num w:numId="1376">
    <w:abstractNumId w:val="303"/>
  </w:num>
  <w:num w:numId="1377">
    <w:abstractNumId w:val="474"/>
  </w:num>
  <w:num w:numId="1378">
    <w:abstractNumId w:val="324"/>
  </w:num>
  <w:num w:numId="1379">
    <w:abstractNumId w:val="1428"/>
  </w:num>
  <w:num w:numId="1380">
    <w:abstractNumId w:val="1548"/>
  </w:num>
  <w:num w:numId="1381">
    <w:abstractNumId w:val="204"/>
  </w:num>
  <w:num w:numId="1382">
    <w:abstractNumId w:val="248"/>
  </w:num>
  <w:num w:numId="1383">
    <w:abstractNumId w:val="461"/>
  </w:num>
  <w:num w:numId="1384">
    <w:abstractNumId w:val="1052"/>
  </w:num>
  <w:num w:numId="1385">
    <w:abstractNumId w:val="462"/>
  </w:num>
  <w:num w:numId="1386">
    <w:abstractNumId w:val="761"/>
  </w:num>
  <w:num w:numId="1387">
    <w:abstractNumId w:val="220"/>
  </w:num>
  <w:num w:numId="1388">
    <w:abstractNumId w:val="914"/>
  </w:num>
  <w:num w:numId="1389">
    <w:abstractNumId w:val="718"/>
  </w:num>
  <w:num w:numId="1390">
    <w:abstractNumId w:val="607"/>
  </w:num>
  <w:num w:numId="1391">
    <w:abstractNumId w:val="1050"/>
  </w:num>
  <w:num w:numId="1392">
    <w:abstractNumId w:val="1419"/>
  </w:num>
  <w:num w:numId="1393">
    <w:abstractNumId w:val="699"/>
  </w:num>
  <w:num w:numId="1394">
    <w:abstractNumId w:val="374"/>
  </w:num>
  <w:num w:numId="1395">
    <w:abstractNumId w:val="37"/>
  </w:num>
  <w:num w:numId="1396">
    <w:abstractNumId w:val="341"/>
  </w:num>
  <w:num w:numId="1397">
    <w:abstractNumId w:val="1083"/>
  </w:num>
  <w:num w:numId="1398">
    <w:abstractNumId w:val="1295"/>
  </w:num>
  <w:num w:numId="1399">
    <w:abstractNumId w:val="1255"/>
  </w:num>
  <w:num w:numId="1400">
    <w:abstractNumId w:val="1019"/>
  </w:num>
  <w:num w:numId="1401">
    <w:abstractNumId w:val="1411"/>
  </w:num>
  <w:num w:numId="1402">
    <w:abstractNumId w:val="716"/>
  </w:num>
  <w:num w:numId="1403">
    <w:abstractNumId w:val="1580"/>
  </w:num>
  <w:num w:numId="1404">
    <w:abstractNumId w:val="1369"/>
  </w:num>
  <w:num w:numId="1405">
    <w:abstractNumId w:val="571"/>
  </w:num>
  <w:num w:numId="1406">
    <w:abstractNumId w:val="1822"/>
  </w:num>
  <w:num w:numId="1407">
    <w:abstractNumId w:val="904"/>
  </w:num>
  <w:num w:numId="1408">
    <w:abstractNumId w:val="630"/>
  </w:num>
  <w:num w:numId="1409">
    <w:abstractNumId w:val="880"/>
  </w:num>
  <w:num w:numId="1410">
    <w:abstractNumId w:val="377"/>
  </w:num>
  <w:num w:numId="1411">
    <w:abstractNumId w:val="955"/>
  </w:num>
  <w:num w:numId="1412">
    <w:abstractNumId w:val="397"/>
  </w:num>
  <w:num w:numId="1413">
    <w:abstractNumId w:val="1348"/>
  </w:num>
  <w:num w:numId="1414">
    <w:abstractNumId w:val="728"/>
  </w:num>
  <w:num w:numId="1415">
    <w:abstractNumId w:val="314"/>
  </w:num>
  <w:num w:numId="1416">
    <w:abstractNumId w:val="1338"/>
  </w:num>
  <w:num w:numId="1417">
    <w:abstractNumId w:val="35"/>
  </w:num>
  <w:num w:numId="1418">
    <w:abstractNumId w:val="1172"/>
  </w:num>
  <w:num w:numId="1419">
    <w:abstractNumId w:val="1816"/>
  </w:num>
  <w:num w:numId="1420">
    <w:abstractNumId w:val="1665"/>
  </w:num>
  <w:num w:numId="1421">
    <w:abstractNumId w:val="1"/>
  </w:num>
  <w:num w:numId="1422">
    <w:abstractNumId w:val="1017"/>
  </w:num>
  <w:num w:numId="1423">
    <w:abstractNumId w:val="1723"/>
  </w:num>
  <w:num w:numId="1424">
    <w:abstractNumId w:val="1135"/>
  </w:num>
  <w:num w:numId="1425">
    <w:abstractNumId w:val="1130"/>
  </w:num>
  <w:num w:numId="1426">
    <w:abstractNumId w:val="1571"/>
  </w:num>
  <w:num w:numId="1427">
    <w:abstractNumId w:val="496"/>
  </w:num>
  <w:num w:numId="1428">
    <w:abstractNumId w:val="1690"/>
  </w:num>
  <w:num w:numId="1429">
    <w:abstractNumId w:val="1789"/>
  </w:num>
  <w:num w:numId="1430">
    <w:abstractNumId w:val="1122"/>
  </w:num>
  <w:num w:numId="1431">
    <w:abstractNumId w:val="498"/>
  </w:num>
  <w:num w:numId="1432">
    <w:abstractNumId w:val="744"/>
  </w:num>
  <w:num w:numId="1433">
    <w:abstractNumId w:val="1728"/>
  </w:num>
  <w:num w:numId="1434">
    <w:abstractNumId w:val="1312"/>
  </w:num>
  <w:num w:numId="1435">
    <w:abstractNumId w:val="1647"/>
  </w:num>
  <w:num w:numId="1436">
    <w:abstractNumId w:val="1802"/>
  </w:num>
  <w:num w:numId="1437">
    <w:abstractNumId w:val="305"/>
  </w:num>
  <w:num w:numId="1438">
    <w:abstractNumId w:val="184"/>
  </w:num>
  <w:num w:numId="1439">
    <w:abstractNumId w:val="929"/>
  </w:num>
  <w:num w:numId="1440">
    <w:abstractNumId w:val="464"/>
  </w:num>
  <w:num w:numId="1441">
    <w:abstractNumId w:val="889"/>
  </w:num>
  <w:num w:numId="1442">
    <w:abstractNumId w:val="1101"/>
  </w:num>
  <w:num w:numId="1443">
    <w:abstractNumId w:val="542"/>
  </w:num>
  <w:num w:numId="1444">
    <w:abstractNumId w:val="1390"/>
  </w:num>
  <w:num w:numId="1445">
    <w:abstractNumId w:val="551"/>
  </w:num>
  <w:num w:numId="1446">
    <w:abstractNumId w:val="908"/>
  </w:num>
  <w:num w:numId="1447">
    <w:abstractNumId w:val="1138"/>
  </w:num>
  <w:num w:numId="1448">
    <w:abstractNumId w:val="734"/>
  </w:num>
  <w:num w:numId="1449">
    <w:abstractNumId w:val="1476"/>
  </w:num>
  <w:num w:numId="1450">
    <w:abstractNumId w:val="1466"/>
  </w:num>
  <w:num w:numId="1451">
    <w:abstractNumId w:val="827"/>
  </w:num>
  <w:num w:numId="1452">
    <w:abstractNumId w:val="411"/>
  </w:num>
  <w:num w:numId="1453">
    <w:abstractNumId w:val="1262"/>
  </w:num>
  <w:num w:numId="1454">
    <w:abstractNumId w:val="424"/>
  </w:num>
  <w:num w:numId="1455">
    <w:abstractNumId w:val="598"/>
  </w:num>
  <w:num w:numId="1456">
    <w:abstractNumId w:val="808"/>
  </w:num>
  <w:num w:numId="1457">
    <w:abstractNumId w:val="353"/>
  </w:num>
  <w:num w:numId="1458">
    <w:abstractNumId w:val="719"/>
  </w:num>
  <w:num w:numId="1459">
    <w:abstractNumId w:val="477"/>
  </w:num>
  <w:num w:numId="1460">
    <w:abstractNumId w:val="367"/>
  </w:num>
  <w:num w:numId="1461">
    <w:abstractNumId w:val="913"/>
  </w:num>
  <w:num w:numId="1462">
    <w:abstractNumId w:val="585"/>
  </w:num>
  <w:num w:numId="1463">
    <w:abstractNumId w:val="117"/>
  </w:num>
  <w:num w:numId="1464">
    <w:abstractNumId w:val="1471"/>
  </w:num>
  <w:num w:numId="1465">
    <w:abstractNumId w:val="0"/>
  </w:num>
  <w:num w:numId="1466">
    <w:abstractNumId w:val="245"/>
  </w:num>
  <w:num w:numId="1467">
    <w:abstractNumId w:val="710"/>
  </w:num>
  <w:num w:numId="1468">
    <w:abstractNumId w:val="1383"/>
  </w:num>
  <w:num w:numId="1469">
    <w:abstractNumId w:val="395"/>
  </w:num>
  <w:num w:numId="1470">
    <w:abstractNumId w:val="1448"/>
  </w:num>
  <w:num w:numId="1471">
    <w:abstractNumId w:val="691"/>
  </w:num>
  <w:num w:numId="1472">
    <w:abstractNumId w:val="856"/>
  </w:num>
  <w:num w:numId="1473">
    <w:abstractNumId w:val="10"/>
  </w:num>
  <w:num w:numId="1474">
    <w:abstractNumId w:val="1141"/>
  </w:num>
  <w:num w:numId="1475">
    <w:abstractNumId w:val="895"/>
  </w:num>
  <w:num w:numId="1476">
    <w:abstractNumId w:val="1785"/>
  </w:num>
  <w:num w:numId="1477">
    <w:abstractNumId w:val="1536"/>
  </w:num>
  <w:num w:numId="1478">
    <w:abstractNumId w:val="77"/>
  </w:num>
  <w:num w:numId="1479">
    <w:abstractNumId w:val="207"/>
  </w:num>
  <w:num w:numId="1480">
    <w:abstractNumId w:val="1397"/>
  </w:num>
  <w:num w:numId="1481">
    <w:abstractNumId w:val="1208"/>
  </w:num>
  <w:num w:numId="1482">
    <w:abstractNumId w:val="833"/>
  </w:num>
  <w:num w:numId="1483">
    <w:abstractNumId w:val="487"/>
  </w:num>
  <w:num w:numId="1484">
    <w:abstractNumId w:val="1567"/>
  </w:num>
  <w:num w:numId="1485">
    <w:abstractNumId w:val="1666"/>
  </w:num>
  <w:num w:numId="1486">
    <w:abstractNumId w:val="355"/>
  </w:num>
  <w:num w:numId="1487">
    <w:abstractNumId w:val="1215"/>
  </w:num>
  <w:num w:numId="1488">
    <w:abstractNumId w:val="1322"/>
  </w:num>
  <w:num w:numId="1489">
    <w:abstractNumId w:val="1517"/>
  </w:num>
  <w:num w:numId="1490">
    <w:abstractNumId w:val="723"/>
  </w:num>
  <w:num w:numId="1491">
    <w:abstractNumId w:val="689"/>
  </w:num>
  <w:num w:numId="1492">
    <w:abstractNumId w:val="1065"/>
  </w:num>
  <w:num w:numId="1493">
    <w:abstractNumId w:val="1028"/>
  </w:num>
  <w:num w:numId="1494">
    <w:abstractNumId w:val="470"/>
  </w:num>
  <w:num w:numId="1495">
    <w:abstractNumId w:val="840"/>
  </w:num>
  <w:num w:numId="1496">
    <w:abstractNumId w:val="599"/>
  </w:num>
  <w:num w:numId="1497">
    <w:abstractNumId w:val="1332"/>
  </w:num>
  <w:num w:numId="1498">
    <w:abstractNumId w:val="1741"/>
  </w:num>
  <w:num w:numId="1499">
    <w:abstractNumId w:val="1587"/>
  </w:num>
  <w:num w:numId="1500">
    <w:abstractNumId w:val="1494"/>
  </w:num>
  <w:num w:numId="1501">
    <w:abstractNumId w:val="1810"/>
  </w:num>
  <w:num w:numId="1502">
    <w:abstractNumId w:val="55"/>
  </w:num>
  <w:num w:numId="1503">
    <w:abstractNumId w:val="1809"/>
  </w:num>
  <w:num w:numId="1504">
    <w:abstractNumId w:val="92"/>
  </w:num>
  <w:num w:numId="1505">
    <w:abstractNumId w:val="1556"/>
  </w:num>
  <w:num w:numId="1506">
    <w:abstractNumId w:val="1826"/>
  </w:num>
  <w:num w:numId="1507">
    <w:abstractNumId w:val="753"/>
  </w:num>
  <w:num w:numId="1508">
    <w:abstractNumId w:val="733"/>
  </w:num>
  <w:num w:numId="1509">
    <w:abstractNumId w:val="848"/>
  </w:num>
  <w:num w:numId="1510">
    <w:abstractNumId w:val="905"/>
  </w:num>
  <w:num w:numId="1511">
    <w:abstractNumId w:val="851"/>
  </w:num>
  <w:num w:numId="1512">
    <w:abstractNumId w:val="312"/>
  </w:num>
  <w:num w:numId="1513">
    <w:abstractNumId w:val="730"/>
  </w:num>
  <w:num w:numId="1514">
    <w:abstractNumId w:val="816"/>
  </w:num>
  <w:num w:numId="1515">
    <w:abstractNumId w:val="512"/>
  </w:num>
  <w:num w:numId="1516">
    <w:abstractNumId w:val="592"/>
  </w:num>
  <w:num w:numId="1517">
    <w:abstractNumId w:val="745"/>
  </w:num>
  <w:num w:numId="1518">
    <w:abstractNumId w:val="1159"/>
  </w:num>
  <w:num w:numId="1519">
    <w:abstractNumId w:val="391"/>
  </w:num>
  <w:num w:numId="1520">
    <w:abstractNumId w:val="1139"/>
  </w:num>
  <w:num w:numId="1521">
    <w:abstractNumId w:val="1155"/>
  </w:num>
  <w:num w:numId="1522">
    <w:abstractNumId w:val="676"/>
  </w:num>
  <w:num w:numId="1523">
    <w:abstractNumId w:val="937"/>
  </w:num>
  <w:num w:numId="1524">
    <w:abstractNumId w:val="235"/>
  </w:num>
  <w:num w:numId="1525">
    <w:abstractNumId w:val="1754"/>
  </w:num>
  <w:num w:numId="1526">
    <w:abstractNumId w:val="1770"/>
  </w:num>
  <w:num w:numId="1527">
    <w:abstractNumId w:val="1219"/>
  </w:num>
  <w:num w:numId="1528">
    <w:abstractNumId w:val="1430"/>
  </w:num>
  <w:num w:numId="1529">
    <w:abstractNumId w:val="146"/>
  </w:num>
  <w:num w:numId="1530">
    <w:abstractNumId w:val="1600"/>
  </w:num>
  <w:num w:numId="1531">
    <w:abstractNumId w:val="919"/>
  </w:num>
  <w:num w:numId="1532">
    <w:abstractNumId w:val="459"/>
  </w:num>
  <w:num w:numId="1533">
    <w:abstractNumId w:val="576"/>
  </w:num>
  <w:num w:numId="1534">
    <w:abstractNumId w:val="1774"/>
  </w:num>
  <w:num w:numId="1535">
    <w:abstractNumId w:val="41"/>
  </w:num>
  <w:num w:numId="1536">
    <w:abstractNumId w:val="746"/>
  </w:num>
  <w:num w:numId="1537">
    <w:abstractNumId w:val="1324"/>
  </w:num>
  <w:num w:numId="1538">
    <w:abstractNumId w:val="1806"/>
  </w:num>
  <w:num w:numId="1539">
    <w:abstractNumId w:val="1671"/>
  </w:num>
  <w:num w:numId="1540">
    <w:abstractNumId w:val="1345"/>
  </w:num>
  <w:num w:numId="1541">
    <w:abstractNumId w:val="1598"/>
  </w:num>
  <w:num w:numId="1542">
    <w:abstractNumId w:val="319"/>
  </w:num>
  <w:num w:numId="1543">
    <w:abstractNumId w:val="1229"/>
  </w:num>
  <w:num w:numId="1544">
    <w:abstractNumId w:val="201"/>
  </w:num>
  <w:num w:numId="1545">
    <w:abstractNumId w:val="879"/>
  </w:num>
  <w:num w:numId="1546">
    <w:abstractNumId w:val="224"/>
  </w:num>
  <w:num w:numId="1547">
    <w:abstractNumId w:val="1751"/>
  </w:num>
  <w:num w:numId="1548">
    <w:abstractNumId w:val="1376"/>
  </w:num>
  <w:num w:numId="1549">
    <w:abstractNumId w:val="874"/>
  </w:num>
  <w:num w:numId="1550">
    <w:abstractNumId w:val="1713"/>
  </w:num>
  <w:num w:numId="1551">
    <w:abstractNumId w:val="419"/>
  </w:num>
  <w:num w:numId="1552">
    <w:abstractNumId w:val="1496"/>
  </w:num>
  <w:num w:numId="1553">
    <w:abstractNumId w:val="1277"/>
  </w:num>
  <w:num w:numId="1554">
    <w:abstractNumId w:val="209"/>
  </w:num>
  <w:num w:numId="1555">
    <w:abstractNumId w:val="1276"/>
  </w:num>
  <w:num w:numId="1556">
    <w:abstractNumId w:val="369"/>
  </w:num>
  <w:num w:numId="1557">
    <w:abstractNumId w:val="1729"/>
  </w:num>
  <w:num w:numId="1558">
    <w:abstractNumId w:val="1047"/>
  </w:num>
  <w:num w:numId="1559">
    <w:abstractNumId w:val="1287"/>
  </w:num>
  <w:num w:numId="1560">
    <w:abstractNumId w:val="738"/>
  </w:num>
  <w:num w:numId="1561">
    <w:abstractNumId w:val="550"/>
  </w:num>
  <w:num w:numId="1562">
    <w:abstractNumId w:val="42"/>
  </w:num>
  <w:num w:numId="1563">
    <w:abstractNumId w:val="28"/>
  </w:num>
  <w:num w:numId="1564">
    <w:abstractNumId w:val="413"/>
  </w:num>
  <w:num w:numId="1565">
    <w:abstractNumId w:val="1012"/>
  </w:num>
  <w:num w:numId="1566">
    <w:abstractNumId w:val="946"/>
  </w:num>
  <w:num w:numId="1567">
    <w:abstractNumId w:val="328"/>
  </w:num>
  <w:num w:numId="1568">
    <w:abstractNumId w:val="1549"/>
  </w:num>
  <w:num w:numId="1569">
    <w:abstractNumId w:val="613"/>
  </w:num>
  <w:num w:numId="1570">
    <w:abstractNumId w:val="767"/>
  </w:num>
  <w:num w:numId="1571">
    <w:abstractNumId w:val="1071"/>
  </w:num>
  <w:num w:numId="1572">
    <w:abstractNumId w:val="1433"/>
  </w:num>
  <w:num w:numId="1573">
    <w:abstractNumId w:val="1157"/>
  </w:num>
  <w:num w:numId="1574">
    <w:abstractNumId w:val="633"/>
  </w:num>
  <w:num w:numId="1575">
    <w:abstractNumId w:val="1194"/>
  </w:num>
  <w:num w:numId="1576">
    <w:abstractNumId w:val="82"/>
  </w:num>
  <w:num w:numId="1577">
    <w:abstractNumId w:val="1413"/>
  </w:num>
  <w:num w:numId="1578">
    <w:abstractNumId w:val="1032"/>
  </w:num>
  <w:num w:numId="1579">
    <w:abstractNumId w:val="168"/>
  </w:num>
  <w:num w:numId="1580">
    <w:abstractNumId w:val="1392"/>
  </w:num>
  <w:num w:numId="1581">
    <w:abstractNumId w:val="217"/>
  </w:num>
  <w:num w:numId="1582">
    <w:abstractNumId w:val="1025"/>
  </w:num>
  <w:num w:numId="1583">
    <w:abstractNumId w:val="1477"/>
  </w:num>
  <w:num w:numId="1584">
    <w:abstractNumId w:val="1535"/>
  </w:num>
  <w:num w:numId="1585">
    <w:abstractNumId w:val="544"/>
  </w:num>
  <w:num w:numId="1586">
    <w:abstractNumId w:val="1164"/>
  </w:num>
  <w:num w:numId="1587">
    <w:abstractNumId w:val="1343"/>
  </w:num>
  <w:num w:numId="1588">
    <w:abstractNumId w:val="818"/>
  </w:num>
  <w:num w:numId="1589">
    <w:abstractNumId w:val="900"/>
  </w:num>
  <w:num w:numId="1590">
    <w:abstractNumId w:val="1260"/>
  </w:num>
  <w:num w:numId="1591">
    <w:abstractNumId w:val="113"/>
  </w:num>
  <w:num w:numId="1592">
    <w:abstractNumId w:val="210"/>
  </w:num>
  <w:num w:numId="1593">
    <w:abstractNumId w:val="1072"/>
  </w:num>
  <w:num w:numId="1594">
    <w:abstractNumId w:val="1560"/>
  </w:num>
  <w:num w:numId="1595">
    <w:abstractNumId w:val="1780"/>
  </w:num>
  <w:num w:numId="1596">
    <w:abstractNumId w:val="218"/>
  </w:num>
  <w:num w:numId="1597">
    <w:abstractNumId w:val="206"/>
  </w:num>
  <w:num w:numId="1598">
    <w:abstractNumId w:val="781"/>
  </w:num>
  <w:num w:numId="1599">
    <w:abstractNumId w:val="1024"/>
  </w:num>
  <w:num w:numId="1600">
    <w:abstractNumId w:val="624"/>
  </w:num>
  <w:num w:numId="1601">
    <w:abstractNumId w:val="1760"/>
  </w:num>
  <w:num w:numId="1602">
    <w:abstractNumId w:val="115"/>
  </w:num>
  <w:num w:numId="1603">
    <w:abstractNumId w:val="1154"/>
  </w:num>
  <w:num w:numId="1604">
    <w:abstractNumId w:val="1429"/>
  </w:num>
  <w:num w:numId="1605">
    <w:abstractNumId w:val="468"/>
  </w:num>
  <w:num w:numId="1606">
    <w:abstractNumId w:val="350"/>
  </w:num>
  <w:num w:numId="1607">
    <w:abstractNumId w:val="989"/>
  </w:num>
  <w:num w:numId="1608">
    <w:abstractNumId w:val="1203"/>
  </w:num>
  <w:num w:numId="1609">
    <w:abstractNumId w:val="291"/>
  </w:num>
  <w:num w:numId="1610">
    <w:abstractNumId w:val="1266"/>
  </w:num>
  <w:num w:numId="1611">
    <w:abstractNumId w:val="1749"/>
  </w:num>
  <w:num w:numId="1612">
    <w:abstractNumId w:val="481"/>
  </w:num>
  <w:num w:numId="1613">
    <w:abstractNumId w:val="1129"/>
  </w:num>
  <w:num w:numId="1614">
    <w:abstractNumId w:val="1323"/>
  </w:num>
  <w:num w:numId="1615">
    <w:abstractNumId w:val="300"/>
  </w:num>
  <w:num w:numId="1616">
    <w:abstractNumId w:val="129"/>
  </w:num>
  <w:num w:numId="1617">
    <w:abstractNumId w:val="975"/>
  </w:num>
  <w:num w:numId="1618">
    <w:abstractNumId w:val="1797"/>
  </w:num>
  <w:num w:numId="1619">
    <w:abstractNumId w:val="29"/>
  </w:num>
  <w:num w:numId="1620">
    <w:abstractNumId w:val="313"/>
  </w:num>
  <w:num w:numId="1621">
    <w:abstractNumId w:val="229"/>
  </w:num>
  <w:num w:numId="1622">
    <w:abstractNumId w:val="970"/>
  </w:num>
  <w:num w:numId="1623">
    <w:abstractNumId w:val="1733"/>
  </w:num>
  <w:num w:numId="1624">
    <w:abstractNumId w:val="187"/>
  </w:num>
  <w:num w:numId="1625">
    <w:abstractNumId w:val="383"/>
  </w:num>
  <w:num w:numId="1626">
    <w:abstractNumId w:val="1193"/>
  </w:num>
  <w:num w:numId="1627">
    <w:abstractNumId w:val="1035"/>
  </w:num>
  <w:num w:numId="1628">
    <w:abstractNumId w:val="278"/>
  </w:num>
  <w:num w:numId="1629">
    <w:abstractNumId w:val="1380"/>
  </w:num>
  <w:num w:numId="1630">
    <w:abstractNumId w:val="453"/>
  </w:num>
  <w:num w:numId="1631">
    <w:abstractNumId w:val="1162"/>
  </w:num>
  <w:num w:numId="1632">
    <w:abstractNumId w:val="70"/>
  </w:num>
  <w:num w:numId="1633">
    <w:abstractNumId w:val="427"/>
  </w:num>
  <w:num w:numId="1634">
    <w:abstractNumId w:val="1540"/>
  </w:num>
  <w:num w:numId="1635">
    <w:abstractNumId w:val="1113"/>
  </w:num>
  <w:num w:numId="1636">
    <w:abstractNumId w:val="1212"/>
  </w:num>
  <w:num w:numId="1637">
    <w:abstractNumId w:val="36"/>
  </w:num>
  <w:num w:numId="1638">
    <w:abstractNumId w:val="140"/>
  </w:num>
  <w:num w:numId="1639">
    <w:abstractNumId w:val="331"/>
  </w:num>
  <w:num w:numId="1640">
    <w:abstractNumId w:val="1016"/>
  </w:num>
  <w:num w:numId="1641">
    <w:abstractNumId w:val="597"/>
  </w:num>
  <w:num w:numId="1642">
    <w:abstractNumId w:val="1239"/>
  </w:num>
  <w:num w:numId="1643">
    <w:abstractNumId w:val="306"/>
  </w:num>
  <w:num w:numId="1644">
    <w:abstractNumId w:val="977"/>
  </w:num>
  <w:num w:numId="1645">
    <w:abstractNumId w:val="668"/>
  </w:num>
  <w:num w:numId="1646">
    <w:abstractNumId w:val="831"/>
  </w:num>
  <w:num w:numId="1647">
    <w:abstractNumId w:val="1197"/>
  </w:num>
  <w:num w:numId="1648">
    <w:abstractNumId w:val="1672"/>
  </w:num>
  <w:num w:numId="1649">
    <w:abstractNumId w:val="717"/>
  </w:num>
  <w:num w:numId="1650">
    <w:abstractNumId w:val="1177"/>
  </w:num>
  <w:num w:numId="1651">
    <w:abstractNumId w:val="524"/>
  </w:num>
  <w:num w:numId="1652">
    <w:abstractNumId w:val="934"/>
  </w:num>
  <w:num w:numId="1653">
    <w:abstractNumId w:val="855"/>
  </w:num>
  <w:num w:numId="1654">
    <w:abstractNumId w:val="412"/>
  </w:num>
  <w:num w:numId="1655">
    <w:abstractNumId w:val="853"/>
  </w:num>
  <w:num w:numId="1656">
    <w:abstractNumId w:val="280"/>
  </w:num>
  <w:num w:numId="1657">
    <w:abstractNumId w:val="155"/>
  </w:num>
  <w:num w:numId="1658">
    <w:abstractNumId w:val="945"/>
  </w:num>
  <w:num w:numId="1659">
    <w:abstractNumId w:val="455"/>
  </w:num>
  <w:num w:numId="1660">
    <w:abstractNumId w:val="603"/>
  </w:num>
  <w:num w:numId="1661">
    <w:abstractNumId w:val="502"/>
  </w:num>
  <w:num w:numId="1662">
    <w:abstractNumId w:val="944"/>
  </w:num>
  <w:num w:numId="1663">
    <w:abstractNumId w:val="565"/>
  </w:num>
  <w:num w:numId="1664">
    <w:abstractNumId w:val="81"/>
  </w:num>
  <w:num w:numId="1665">
    <w:abstractNumId w:val="356"/>
  </w:num>
  <w:num w:numId="1666">
    <w:abstractNumId w:val="1684"/>
  </w:num>
  <w:num w:numId="1667">
    <w:abstractNumId w:val="778"/>
  </w:num>
  <w:num w:numId="1668">
    <w:abstractNumId w:val="605"/>
  </w:num>
  <w:num w:numId="1669">
    <w:abstractNumId w:val="615"/>
  </w:num>
  <w:num w:numId="1670">
    <w:abstractNumId w:val="928"/>
  </w:num>
  <w:num w:numId="1671">
    <w:abstractNumId w:val="797"/>
  </w:num>
  <w:num w:numId="1672">
    <w:abstractNumId w:val="644"/>
  </w:num>
  <w:num w:numId="1673">
    <w:abstractNumId w:val="1435"/>
  </w:num>
  <w:num w:numId="1674">
    <w:abstractNumId w:val="130"/>
  </w:num>
  <w:num w:numId="1675">
    <w:abstractNumId w:val="1790"/>
  </w:num>
  <w:num w:numId="1676">
    <w:abstractNumId w:val="581"/>
  </w:num>
  <w:num w:numId="1677">
    <w:abstractNumId w:val="1627"/>
  </w:num>
  <w:num w:numId="1678">
    <w:abstractNumId w:val="780"/>
  </w:num>
  <w:num w:numId="1679">
    <w:abstractNumId w:val="604"/>
  </w:num>
  <w:num w:numId="1680">
    <w:abstractNumId w:val="514"/>
  </w:num>
  <w:num w:numId="1681">
    <w:abstractNumId w:val="758"/>
  </w:num>
  <w:num w:numId="1682">
    <w:abstractNumId w:val="1445"/>
  </w:num>
  <w:num w:numId="1683">
    <w:abstractNumId w:val="124"/>
  </w:num>
  <w:num w:numId="1684">
    <w:abstractNumId w:val="277"/>
  </w:num>
  <w:num w:numId="1685">
    <w:abstractNumId w:val="1191"/>
  </w:num>
  <w:num w:numId="1686">
    <w:abstractNumId w:val="161"/>
  </w:num>
  <w:num w:numId="1687">
    <w:abstractNumId w:val="1366"/>
  </w:num>
  <w:num w:numId="1688">
    <w:abstractNumId w:val="770"/>
  </w:num>
  <w:num w:numId="1689">
    <w:abstractNumId w:val="941"/>
  </w:num>
  <w:num w:numId="1690">
    <w:abstractNumId w:val="1558"/>
  </w:num>
  <w:num w:numId="1691">
    <w:abstractNumId w:val="646"/>
  </w:num>
  <w:num w:numId="1692">
    <w:abstractNumId w:val="680"/>
  </w:num>
  <w:num w:numId="1693">
    <w:abstractNumId w:val="589"/>
  </w:num>
  <w:num w:numId="1694">
    <w:abstractNumId w:val="631"/>
  </w:num>
  <w:num w:numId="1695">
    <w:abstractNumId w:val="376"/>
  </w:num>
  <w:num w:numId="1696">
    <w:abstractNumId w:val="614"/>
  </w:num>
  <w:num w:numId="1697">
    <w:abstractNumId w:val="1256"/>
  </w:num>
  <w:num w:numId="1698">
    <w:abstractNumId w:val="958"/>
  </w:num>
  <w:num w:numId="1699">
    <w:abstractNumId w:val="1438"/>
  </w:num>
  <w:num w:numId="1700">
    <w:abstractNumId w:val="843"/>
  </w:num>
  <w:num w:numId="1701">
    <w:abstractNumId w:val="1240"/>
  </w:num>
  <w:num w:numId="1702">
    <w:abstractNumId w:val="957"/>
  </w:num>
  <w:num w:numId="1703">
    <w:abstractNumId w:val="1063"/>
  </w:num>
  <w:num w:numId="1704">
    <w:abstractNumId w:val="233"/>
  </w:num>
  <w:num w:numId="1705">
    <w:abstractNumId w:val="1158"/>
  </w:num>
  <w:num w:numId="1706">
    <w:abstractNumId w:val="896"/>
  </w:num>
  <w:num w:numId="1707">
    <w:abstractNumId w:val="1461"/>
  </w:num>
  <w:num w:numId="1708">
    <w:abstractNumId w:val="1185"/>
  </w:num>
  <w:num w:numId="1709">
    <w:abstractNumId w:val="1362"/>
  </w:num>
  <w:num w:numId="1710">
    <w:abstractNumId w:val="250"/>
  </w:num>
  <w:num w:numId="1711">
    <w:abstractNumId w:val="454"/>
  </w:num>
  <w:num w:numId="1712">
    <w:abstractNumId w:val="304"/>
  </w:num>
  <w:num w:numId="1713">
    <w:abstractNumId w:val="1516"/>
  </w:num>
  <w:num w:numId="1714">
    <w:abstractNumId w:val="673"/>
  </w:num>
  <w:num w:numId="1715">
    <w:abstractNumId w:val="1102"/>
  </w:num>
  <w:num w:numId="1716">
    <w:abstractNumId w:val="1573"/>
  </w:num>
  <w:num w:numId="1717">
    <w:abstractNumId w:val="642"/>
  </w:num>
  <w:num w:numId="1718">
    <w:abstractNumId w:val="414"/>
  </w:num>
  <w:num w:numId="1719">
    <w:abstractNumId w:val="1097"/>
  </w:num>
  <w:num w:numId="1720">
    <w:abstractNumId w:val="39"/>
  </w:num>
  <w:num w:numId="1721">
    <w:abstractNumId w:val="556"/>
  </w:num>
  <w:num w:numId="1722">
    <w:abstractNumId w:val="992"/>
  </w:num>
  <w:num w:numId="1723">
    <w:abstractNumId w:val="1421"/>
  </w:num>
  <w:num w:numId="1724">
    <w:abstractNumId w:val="777"/>
  </w:num>
  <w:num w:numId="1725">
    <w:abstractNumId w:val="1227"/>
  </w:num>
  <w:num w:numId="1726">
    <w:abstractNumId w:val="1544"/>
  </w:num>
  <w:num w:numId="1727">
    <w:abstractNumId w:val="779"/>
  </w:num>
  <w:num w:numId="1728">
    <w:abstractNumId w:val="1204"/>
  </w:num>
  <w:num w:numId="1729">
    <w:abstractNumId w:val="80"/>
  </w:num>
  <w:num w:numId="1730">
    <w:abstractNumId w:val="1455"/>
  </w:num>
  <w:num w:numId="1731">
    <w:abstractNumId w:val="528"/>
  </w:num>
  <w:num w:numId="1732">
    <w:abstractNumId w:val="351"/>
  </w:num>
  <w:num w:numId="1733">
    <w:abstractNumId w:val="1711"/>
  </w:num>
  <w:num w:numId="1734">
    <w:abstractNumId w:val="390"/>
  </w:num>
  <w:num w:numId="1735">
    <w:abstractNumId w:val="1577"/>
  </w:num>
  <w:num w:numId="1736">
    <w:abstractNumId w:val="1829"/>
  </w:num>
  <w:num w:numId="1737">
    <w:abstractNumId w:val="1761"/>
  </w:num>
  <w:num w:numId="1738">
    <w:abstractNumId w:val="1133"/>
  </w:num>
  <w:num w:numId="1739">
    <w:abstractNumId w:val="1307"/>
  </w:num>
  <w:num w:numId="1740">
    <w:abstractNumId w:val="1777"/>
  </w:num>
  <w:num w:numId="1741">
    <w:abstractNumId w:val="696"/>
  </w:num>
  <w:num w:numId="1742">
    <w:abstractNumId w:val="200"/>
  </w:num>
  <w:num w:numId="1743">
    <w:abstractNumId w:val="568"/>
  </w:num>
  <w:num w:numId="1744">
    <w:abstractNumId w:val="1522"/>
  </w:num>
  <w:num w:numId="1745">
    <w:abstractNumId w:val="279"/>
  </w:num>
  <w:num w:numId="1746">
    <w:abstractNumId w:val="961"/>
  </w:num>
  <w:num w:numId="1747">
    <w:abstractNumId w:val="924"/>
  </w:num>
  <w:num w:numId="1748">
    <w:abstractNumId w:val="1336"/>
  </w:num>
  <w:num w:numId="1749">
    <w:abstractNumId w:val="1446"/>
  </w:num>
  <w:num w:numId="1750">
    <w:abstractNumId w:val="20"/>
  </w:num>
  <w:num w:numId="1751">
    <w:abstractNumId w:val="1118"/>
  </w:num>
  <w:num w:numId="1752">
    <w:abstractNumId w:val="1081"/>
  </w:num>
  <w:num w:numId="1753">
    <w:abstractNumId w:val="96"/>
  </w:num>
  <w:num w:numId="1754">
    <w:abstractNumId w:val="1059"/>
  </w:num>
  <w:num w:numId="1755">
    <w:abstractNumId w:val="252"/>
  </w:num>
  <w:num w:numId="1756">
    <w:abstractNumId w:val="1563"/>
  </w:num>
  <w:num w:numId="1757">
    <w:abstractNumId w:val="713"/>
  </w:num>
  <w:num w:numId="1758">
    <w:abstractNumId w:val="865"/>
  </w:num>
  <w:num w:numId="1759">
    <w:abstractNumId w:val="1117"/>
  </w:num>
  <w:num w:numId="1760">
    <w:abstractNumId w:val="1720"/>
  </w:num>
  <w:num w:numId="1761">
    <w:abstractNumId w:val="1288"/>
  </w:num>
  <w:num w:numId="1762">
    <w:abstractNumId w:val="322"/>
  </w:num>
  <w:num w:numId="1763">
    <w:abstractNumId w:val="1144"/>
  </w:num>
  <w:num w:numId="1764">
    <w:abstractNumId w:val="1608"/>
  </w:num>
  <w:num w:numId="1765">
    <w:abstractNumId w:val="166"/>
  </w:num>
  <w:num w:numId="1766">
    <w:abstractNumId w:val="228"/>
  </w:num>
  <w:num w:numId="1767">
    <w:abstractNumId w:val="32"/>
  </w:num>
  <w:num w:numId="1768">
    <w:abstractNumId w:val="531"/>
  </w:num>
  <w:num w:numId="1769">
    <w:abstractNumId w:val="8"/>
  </w:num>
  <w:num w:numId="1770">
    <w:abstractNumId w:val="1167"/>
  </w:num>
  <w:num w:numId="1771">
    <w:abstractNumId w:val="1269"/>
  </w:num>
  <w:num w:numId="1772">
    <w:abstractNumId w:val="1642"/>
  </w:num>
  <w:num w:numId="1773">
    <w:abstractNumId w:val="756"/>
  </w:num>
  <w:num w:numId="1774">
    <w:abstractNumId w:val="443"/>
  </w:num>
  <w:num w:numId="1775">
    <w:abstractNumId w:val="864"/>
  </w:num>
  <w:num w:numId="1776">
    <w:abstractNumId w:val="205"/>
  </w:num>
  <w:num w:numId="1777">
    <w:abstractNumId w:val="572"/>
  </w:num>
  <w:num w:numId="1778">
    <w:abstractNumId w:val="1131"/>
  </w:num>
  <w:num w:numId="1779">
    <w:abstractNumId w:val="857"/>
  </w:num>
  <w:num w:numId="1780">
    <w:abstractNumId w:val="1537"/>
  </w:num>
  <w:num w:numId="1781">
    <w:abstractNumId w:val="357"/>
  </w:num>
  <w:num w:numId="1782">
    <w:abstractNumId w:val="345"/>
  </w:num>
  <w:num w:numId="1783">
    <w:abstractNumId w:val="1078"/>
  </w:num>
  <w:num w:numId="1784">
    <w:abstractNumId w:val="1209"/>
  </w:num>
  <w:num w:numId="1785">
    <w:abstractNumId w:val="1487"/>
  </w:num>
  <w:num w:numId="1786">
    <w:abstractNumId w:val="260"/>
  </w:num>
  <w:num w:numId="1787">
    <w:abstractNumId w:val="439"/>
  </w:num>
  <w:num w:numId="1788">
    <w:abstractNumId w:val="988"/>
  </w:num>
  <w:num w:numId="1789">
    <w:abstractNumId w:val="773"/>
  </w:num>
  <w:num w:numId="1790">
    <w:abstractNumId w:val="325"/>
  </w:num>
  <w:num w:numId="1791">
    <w:abstractNumId w:val="1001"/>
  </w:num>
  <w:num w:numId="1792">
    <w:abstractNumId w:val="485"/>
  </w:num>
  <w:num w:numId="1793">
    <w:abstractNumId w:val="930"/>
  </w:num>
  <w:num w:numId="1794">
    <w:abstractNumId w:val="488"/>
  </w:num>
  <w:num w:numId="1795">
    <w:abstractNumId w:val="1578"/>
  </w:num>
  <w:num w:numId="1796">
    <w:abstractNumId w:val="83"/>
  </w:num>
  <w:num w:numId="1797">
    <w:abstractNumId w:val="309"/>
  </w:num>
  <w:num w:numId="1798">
    <w:abstractNumId w:val="53"/>
  </w:num>
  <w:num w:numId="1799">
    <w:abstractNumId w:val="1284"/>
  </w:num>
  <w:num w:numId="1800">
    <w:abstractNumId w:val="672"/>
  </w:num>
  <w:num w:numId="1801">
    <w:abstractNumId w:val="1363"/>
  </w:num>
  <w:num w:numId="1802">
    <w:abstractNumId w:val="584"/>
  </w:num>
  <w:num w:numId="1803">
    <w:abstractNumId w:val="1612"/>
  </w:num>
  <w:num w:numId="1804">
    <w:abstractNumId w:val="1704"/>
  </w:num>
  <w:num w:numId="1805">
    <w:abstractNumId w:val="564"/>
  </w:num>
  <w:num w:numId="1806">
    <w:abstractNumId w:val="1156"/>
  </w:num>
  <w:num w:numId="1807">
    <w:abstractNumId w:val="980"/>
  </w:num>
  <w:num w:numId="1808">
    <w:abstractNumId w:val="94"/>
  </w:num>
  <w:num w:numId="1809">
    <w:abstractNumId w:val="1405"/>
  </w:num>
  <w:num w:numId="1810">
    <w:abstractNumId w:val="1459"/>
  </w:num>
  <w:num w:numId="1811">
    <w:abstractNumId w:val="801"/>
  </w:num>
  <w:num w:numId="1812">
    <w:abstractNumId w:val="1048"/>
  </w:num>
  <w:num w:numId="1813">
    <w:abstractNumId w:val="1066"/>
  </w:num>
  <w:num w:numId="1814">
    <w:abstractNumId w:val="1653"/>
  </w:num>
  <w:num w:numId="1815">
    <w:abstractNumId w:val="1614"/>
  </w:num>
  <w:num w:numId="1816">
    <w:abstractNumId w:val="1115"/>
  </w:num>
  <w:num w:numId="1817">
    <w:abstractNumId w:val="1252"/>
  </w:num>
  <w:num w:numId="1818">
    <w:abstractNumId w:val="579"/>
  </w:num>
  <w:num w:numId="1819">
    <w:abstractNumId w:val="903"/>
  </w:num>
  <w:num w:numId="1820">
    <w:abstractNumId w:val="1730"/>
  </w:num>
  <w:num w:numId="1821">
    <w:abstractNumId w:val="967"/>
  </w:num>
  <w:num w:numId="1822">
    <w:abstractNumId w:val="872"/>
  </w:num>
  <w:num w:numId="1823">
    <w:abstractNumId w:val="1572"/>
  </w:num>
  <w:num w:numId="1824">
    <w:abstractNumId w:val="434"/>
  </w:num>
  <w:num w:numId="1825">
    <w:abstractNumId w:val="637"/>
  </w:num>
  <w:num w:numId="1826">
    <w:abstractNumId w:val="349"/>
  </w:num>
  <w:num w:numId="1827">
    <w:abstractNumId w:val="440"/>
  </w:num>
  <w:num w:numId="1828">
    <w:abstractNumId w:val="401"/>
  </w:num>
  <w:num w:numId="1829">
    <w:abstractNumId w:val="877"/>
  </w:num>
  <w:num w:numId="1830">
    <w:abstractNumId w:val="261"/>
  </w:num>
  <w:num w:numId="1831">
    <w:abstractNumId w:val="214"/>
  </w:num>
  <w:num w:numId="1832">
    <w:abstractNumId w:val="1186"/>
  </w:num>
  <w:num w:numId="1833">
    <w:abstractNumId w:val="1483"/>
  </w:num>
  <w:numIdMacAtCleanup w:val="18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610B"/>
    <w:rsid w:val="00000E6C"/>
    <w:rsid w:val="00000F19"/>
    <w:rsid w:val="00003186"/>
    <w:rsid w:val="000160CC"/>
    <w:rsid w:val="00026054"/>
    <w:rsid w:val="00027627"/>
    <w:rsid w:val="00040C82"/>
    <w:rsid w:val="000454EB"/>
    <w:rsid w:val="00053387"/>
    <w:rsid w:val="000761D6"/>
    <w:rsid w:val="000A04C6"/>
    <w:rsid w:val="000B43AF"/>
    <w:rsid w:val="000D174A"/>
    <w:rsid w:val="000D4B29"/>
    <w:rsid w:val="000D7688"/>
    <w:rsid w:val="000F6DD2"/>
    <w:rsid w:val="00115B51"/>
    <w:rsid w:val="0012067B"/>
    <w:rsid w:val="001210F2"/>
    <w:rsid w:val="00124C38"/>
    <w:rsid w:val="001257D2"/>
    <w:rsid w:val="00143233"/>
    <w:rsid w:val="00155E9C"/>
    <w:rsid w:val="00155FD0"/>
    <w:rsid w:val="00160833"/>
    <w:rsid w:val="001637E1"/>
    <w:rsid w:val="00164A20"/>
    <w:rsid w:val="001653D3"/>
    <w:rsid w:val="00173BEE"/>
    <w:rsid w:val="001836AC"/>
    <w:rsid w:val="00186E00"/>
    <w:rsid w:val="001A0BB0"/>
    <w:rsid w:val="001A6ECE"/>
    <w:rsid w:val="001B4E91"/>
    <w:rsid w:val="001C29D7"/>
    <w:rsid w:val="001E2F67"/>
    <w:rsid w:val="001F2E50"/>
    <w:rsid w:val="001F39B1"/>
    <w:rsid w:val="00204683"/>
    <w:rsid w:val="00206D6F"/>
    <w:rsid w:val="0020782D"/>
    <w:rsid w:val="002156C4"/>
    <w:rsid w:val="00224236"/>
    <w:rsid w:val="00232300"/>
    <w:rsid w:val="00242912"/>
    <w:rsid w:val="002A1310"/>
    <w:rsid w:val="002A2530"/>
    <w:rsid w:val="002E4C4D"/>
    <w:rsid w:val="0031298A"/>
    <w:rsid w:val="00327624"/>
    <w:rsid w:val="003314A7"/>
    <w:rsid w:val="0033675C"/>
    <w:rsid w:val="003431B7"/>
    <w:rsid w:val="00373703"/>
    <w:rsid w:val="00374E6E"/>
    <w:rsid w:val="0039756F"/>
    <w:rsid w:val="003A06F6"/>
    <w:rsid w:val="003A1B85"/>
    <w:rsid w:val="003A7755"/>
    <w:rsid w:val="003B445E"/>
    <w:rsid w:val="003B589B"/>
    <w:rsid w:val="003B6B9C"/>
    <w:rsid w:val="003D1E0F"/>
    <w:rsid w:val="003D6CA2"/>
    <w:rsid w:val="003E0DA6"/>
    <w:rsid w:val="003F4879"/>
    <w:rsid w:val="00400449"/>
    <w:rsid w:val="0041610B"/>
    <w:rsid w:val="00421524"/>
    <w:rsid w:val="00421831"/>
    <w:rsid w:val="004347AE"/>
    <w:rsid w:val="0044174D"/>
    <w:rsid w:val="004434B8"/>
    <w:rsid w:val="00451F95"/>
    <w:rsid w:val="00451FE5"/>
    <w:rsid w:val="00456576"/>
    <w:rsid w:val="00463DE9"/>
    <w:rsid w:val="0047261E"/>
    <w:rsid w:val="00477401"/>
    <w:rsid w:val="00485F2C"/>
    <w:rsid w:val="004952E6"/>
    <w:rsid w:val="00496E3E"/>
    <w:rsid w:val="004B1F1A"/>
    <w:rsid w:val="004B360C"/>
    <w:rsid w:val="004D73CD"/>
    <w:rsid w:val="004D76EF"/>
    <w:rsid w:val="004E2FF1"/>
    <w:rsid w:val="004F55A3"/>
    <w:rsid w:val="004F690E"/>
    <w:rsid w:val="004F7849"/>
    <w:rsid w:val="00504915"/>
    <w:rsid w:val="005306A9"/>
    <w:rsid w:val="00541623"/>
    <w:rsid w:val="00554C2B"/>
    <w:rsid w:val="0056617D"/>
    <w:rsid w:val="00576042"/>
    <w:rsid w:val="0058315D"/>
    <w:rsid w:val="00592568"/>
    <w:rsid w:val="00594786"/>
    <w:rsid w:val="00596953"/>
    <w:rsid w:val="005A4232"/>
    <w:rsid w:val="005B356B"/>
    <w:rsid w:val="005B4C27"/>
    <w:rsid w:val="005B6445"/>
    <w:rsid w:val="005C107D"/>
    <w:rsid w:val="005D1993"/>
    <w:rsid w:val="005D5FA5"/>
    <w:rsid w:val="005F11EE"/>
    <w:rsid w:val="005F6689"/>
    <w:rsid w:val="006000DB"/>
    <w:rsid w:val="00606BC0"/>
    <w:rsid w:val="00612162"/>
    <w:rsid w:val="006124CC"/>
    <w:rsid w:val="00630D41"/>
    <w:rsid w:val="006328EB"/>
    <w:rsid w:val="00644B34"/>
    <w:rsid w:val="00645DD7"/>
    <w:rsid w:val="00653B38"/>
    <w:rsid w:val="00660ADE"/>
    <w:rsid w:val="006614E9"/>
    <w:rsid w:val="006B49BB"/>
    <w:rsid w:val="006C2640"/>
    <w:rsid w:val="006D2C09"/>
    <w:rsid w:val="006E0869"/>
    <w:rsid w:val="006F6DF1"/>
    <w:rsid w:val="006F7CAB"/>
    <w:rsid w:val="00700240"/>
    <w:rsid w:val="00701391"/>
    <w:rsid w:val="00704B7D"/>
    <w:rsid w:val="007148E2"/>
    <w:rsid w:val="007151D8"/>
    <w:rsid w:val="00721E24"/>
    <w:rsid w:val="00725098"/>
    <w:rsid w:val="00725E72"/>
    <w:rsid w:val="007264E0"/>
    <w:rsid w:val="00734FBD"/>
    <w:rsid w:val="007509E0"/>
    <w:rsid w:val="007666D2"/>
    <w:rsid w:val="0078024F"/>
    <w:rsid w:val="007A58E5"/>
    <w:rsid w:val="007B2101"/>
    <w:rsid w:val="007C4CFA"/>
    <w:rsid w:val="007C6F8E"/>
    <w:rsid w:val="007D331C"/>
    <w:rsid w:val="007D4AD7"/>
    <w:rsid w:val="007E68A6"/>
    <w:rsid w:val="007F2765"/>
    <w:rsid w:val="00801D20"/>
    <w:rsid w:val="008025FF"/>
    <w:rsid w:val="00805D82"/>
    <w:rsid w:val="00812559"/>
    <w:rsid w:val="00813880"/>
    <w:rsid w:val="00835CB6"/>
    <w:rsid w:val="00837613"/>
    <w:rsid w:val="00843D44"/>
    <w:rsid w:val="008548BA"/>
    <w:rsid w:val="008647FC"/>
    <w:rsid w:val="00881630"/>
    <w:rsid w:val="00887409"/>
    <w:rsid w:val="00887CCF"/>
    <w:rsid w:val="00894F24"/>
    <w:rsid w:val="008978D2"/>
    <w:rsid w:val="008B39BA"/>
    <w:rsid w:val="008B68C0"/>
    <w:rsid w:val="008C6543"/>
    <w:rsid w:val="008C67A6"/>
    <w:rsid w:val="008D23D8"/>
    <w:rsid w:val="008E6C95"/>
    <w:rsid w:val="008F6388"/>
    <w:rsid w:val="009120D7"/>
    <w:rsid w:val="00912C2E"/>
    <w:rsid w:val="009145BA"/>
    <w:rsid w:val="00920BD5"/>
    <w:rsid w:val="00932954"/>
    <w:rsid w:val="009432B9"/>
    <w:rsid w:val="00944D1A"/>
    <w:rsid w:val="009501C3"/>
    <w:rsid w:val="00950465"/>
    <w:rsid w:val="00951AC2"/>
    <w:rsid w:val="00966C33"/>
    <w:rsid w:val="00974EFE"/>
    <w:rsid w:val="00981C66"/>
    <w:rsid w:val="009915E6"/>
    <w:rsid w:val="009976A4"/>
    <w:rsid w:val="009A424C"/>
    <w:rsid w:val="009C7F70"/>
    <w:rsid w:val="00A21435"/>
    <w:rsid w:val="00A2705D"/>
    <w:rsid w:val="00A27150"/>
    <w:rsid w:val="00A31F68"/>
    <w:rsid w:val="00A4679E"/>
    <w:rsid w:val="00A46CC8"/>
    <w:rsid w:val="00A6210A"/>
    <w:rsid w:val="00A65374"/>
    <w:rsid w:val="00A662A3"/>
    <w:rsid w:val="00A764D9"/>
    <w:rsid w:val="00A84596"/>
    <w:rsid w:val="00A96D46"/>
    <w:rsid w:val="00AB39C2"/>
    <w:rsid w:val="00AB3BA3"/>
    <w:rsid w:val="00AB4CB4"/>
    <w:rsid w:val="00AD29FD"/>
    <w:rsid w:val="00AE27F0"/>
    <w:rsid w:val="00AE4CFE"/>
    <w:rsid w:val="00B1078A"/>
    <w:rsid w:val="00B1336F"/>
    <w:rsid w:val="00B20D56"/>
    <w:rsid w:val="00B2319D"/>
    <w:rsid w:val="00B24C21"/>
    <w:rsid w:val="00B25084"/>
    <w:rsid w:val="00B423FE"/>
    <w:rsid w:val="00B43237"/>
    <w:rsid w:val="00B50E0D"/>
    <w:rsid w:val="00B52066"/>
    <w:rsid w:val="00B71217"/>
    <w:rsid w:val="00BB0FE4"/>
    <w:rsid w:val="00BB176D"/>
    <w:rsid w:val="00BE0DE6"/>
    <w:rsid w:val="00C1510C"/>
    <w:rsid w:val="00C30F3D"/>
    <w:rsid w:val="00C32D0C"/>
    <w:rsid w:val="00C40D88"/>
    <w:rsid w:val="00C5106B"/>
    <w:rsid w:val="00C5162B"/>
    <w:rsid w:val="00C5277C"/>
    <w:rsid w:val="00C63D71"/>
    <w:rsid w:val="00C7614F"/>
    <w:rsid w:val="00C95F08"/>
    <w:rsid w:val="00C9621C"/>
    <w:rsid w:val="00CA5CC9"/>
    <w:rsid w:val="00CA6B61"/>
    <w:rsid w:val="00CC7B6C"/>
    <w:rsid w:val="00CD0EA6"/>
    <w:rsid w:val="00CF1E45"/>
    <w:rsid w:val="00CF7EFD"/>
    <w:rsid w:val="00D06373"/>
    <w:rsid w:val="00D12303"/>
    <w:rsid w:val="00D1244E"/>
    <w:rsid w:val="00D23014"/>
    <w:rsid w:val="00D372EB"/>
    <w:rsid w:val="00D37CB1"/>
    <w:rsid w:val="00D42688"/>
    <w:rsid w:val="00D44E9F"/>
    <w:rsid w:val="00D53231"/>
    <w:rsid w:val="00D543C0"/>
    <w:rsid w:val="00D70402"/>
    <w:rsid w:val="00D71D11"/>
    <w:rsid w:val="00D76C38"/>
    <w:rsid w:val="00D801E7"/>
    <w:rsid w:val="00D83C0A"/>
    <w:rsid w:val="00D84DE3"/>
    <w:rsid w:val="00D85F97"/>
    <w:rsid w:val="00D95C3B"/>
    <w:rsid w:val="00DC5686"/>
    <w:rsid w:val="00DC72FD"/>
    <w:rsid w:val="00E05441"/>
    <w:rsid w:val="00E10CEE"/>
    <w:rsid w:val="00E11D89"/>
    <w:rsid w:val="00E1394D"/>
    <w:rsid w:val="00E13BD2"/>
    <w:rsid w:val="00E20ACF"/>
    <w:rsid w:val="00E2393D"/>
    <w:rsid w:val="00E3761A"/>
    <w:rsid w:val="00E435CD"/>
    <w:rsid w:val="00E46214"/>
    <w:rsid w:val="00E4788F"/>
    <w:rsid w:val="00E8159E"/>
    <w:rsid w:val="00E87737"/>
    <w:rsid w:val="00E92E2E"/>
    <w:rsid w:val="00E948C9"/>
    <w:rsid w:val="00EA1A96"/>
    <w:rsid w:val="00EA3BBB"/>
    <w:rsid w:val="00EB0F27"/>
    <w:rsid w:val="00ED0869"/>
    <w:rsid w:val="00ED2324"/>
    <w:rsid w:val="00ED3C76"/>
    <w:rsid w:val="00EE4114"/>
    <w:rsid w:val="00F01ADA"/>
    <w:rsid w:val="00F17942"/>
    <w:rsid w:val="00F2274D"/>
    <w:rsid w:val="00F277C1"/>
    <w:rsid w:val="00F364C3"/>
    <w:rsid w:val="00F55F71"/>
    <w:rsid w:val="00F93619"/>
    <w:rsid w:val="00F970A4"/>
    <w:rsid w:val="00FD0F13"/>
    <w:rsid w:val="00FF72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6A4"/>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976A4"/>
    <w:rPr>
      <w:rFonts w:cs="Times New Roman"/>
      <w:color w:val="0066CC"/>
      <w:u w:val="single"/>
    </w:rPr>
  </w:style>
  <w:style w:type="character" w:customStyle="1" w:styleId="a">
    <w:name w:val="Сноска_"/>
    <w:basedOn w:val="DefaultParagraphFont"/>
    <w:link w:val="a0"/>
    <w:uiPriority w:val="99"/>
    <w:locked/>
    <w:rsid w:val="009976A4"/>
    <w:rPr>
      <w:rFonts w:ascii="Times New Roman" w:hAnsi="Times New Roman" w:cs="Times New Roman"/>
      <w:b/>
      <w:bCs/>
      <w:shd w:val="clear" w:color="auto" w:fill="FFFFFF"/>
    </w:rPr>
  </w:style>
  <w:style w:type="character" w:customStyle="1" w:styleId="a1">
    <w:name w:val="Колонтитул_"/>
    <w:basedOn w:val="DefaultParagraphFont"/>
    <w:uiPriority w:val="99"/>
    <w:rsid w:val="009976A4"/>
    <w:rPr>
      <w:rFonts w:ascii="Times New Roman" w:hAnsi="Times New Roman" w:cs="Times New Roman"/>
      <w:b/>
      <w:bCs/>
      <w:sz w:val="14"/>
      <w:szCs w:val="14"/>
      <w:u w:val="none"/>
    </w:rPr>
  </w:style>
  <w:style w:type="character" w:customStyle="1" w:styleId="a2">
    <w:name w:val="Колонтитул"/>
    <w:basedOn w:val="a1"/>
    <w:uiPriority w:val="99"/>
    <w:rsid w:val="009976A4"/>
    <w:rPr>
      <w:color w:val="000000"/>
      <w:spacing w:val="0"/>
      <w:w w:val="100"/>
      <w:position w:val="0"/>
      <w:lang w:val="ru-RU" w:eastAsia="ru-RU"/>
    </w:rPr>
  </w:style>
  <w:style w:type="character" w:customStyle="1" w:styleId="2Exact">
    <w:name w:val="Основной текст (2) Exact"/>
    <w:basedOn w:val="DefaultParagraphFont"/>
    <w:uiPriority w:val="99"/>
    <w:rsid w:val="009976A4"/>
    <w:rPr>
      <w:rFonts w:ascii="Times New Roman" w:hAnsi="Times New Roman" w:cs="Times New Roman"/>
      <w:sz w:val="28"/>
      <w:szCs w:val="28"/>
      <w:u w:val="none"/>
    </w:rPr>
  </w:style>
  <w:style w:type="character" w:customStyle="1" w:styleId="3">
    <w:name w:val="Основной текст (3)_"/>
    <w:basedOn w:val="DefaultParagraphFont"/>
    <w:link w:val="30"/>
    <w:uiPriority w:val="99"/>
    <w:locked/>
    <w:rsid w:val="009976A4"/>
    <w:rPr>
      <w:rFonts w:ascii="Impact" w:eastAsia="Times New Roman" w:hAnsi="Impact" w:cs="Impact"/>
      <w:sz w:val="17"/>
      <w:szCs w:val="17"/>
      <w:shd w:val="clear" w:color="auto" w:fill="FFFFFF"/>
    </w:rPr>
  </w:style>
  <w:style w:type="character" w:customStyle="1" w:styleId="5">
    <w:name w:val="Заголовок №5_"/>
    <w:basedOn w:val="DefaultParagraphFont"/>
    <w:link w:val="50"/>
    <w:uiPriority w:val="99"/>
    <w:locked/>
    <w:rsid w:val="009976A4"/>
    <w:rPr>
      <w:rFonts w:ascii="Times New Roman" w:hAnsi="Times New Roman" w:cs="Times New Roman"/>
      <w:sz w:val="30"/>
      <w:szCs w:val="30"/>
      <w:shd w:val="clear" w:color="auto" w:fill="FFFFFF"/>
    </w:rPr>
  </w:style>
  <w:style w:type="character" w:customStyle="1" w:styleId="4">
    <w:name w:val="Основной текст (4)_"/>
    <w:basedOn w:val="DefaultParagraphFont"/>
    <w:link w:val="40"/>
    <w:uiPriority w:val="99"/>
    <w:locked/>
    <w:rsid w:val="009976A4"/>
    <w:rPr>
      <w:rFonts w:ascii="Times New Roman" w:hAnsi="Times New Roman" w:cs="Times New Roman"/>
      <w:b/>
      <w:bCs/>
      <w:w w:val="66"/>
      <w:sz w:val="32"/>
      <w:szCs w:val="32"/>
      <w:shd w:val="clear" w:color="auto" w:fill="FFFFFF"/>
    </w:rPr>
  </w:style>
  <w:style w:type="character" w:customStyle="1" w:styleId="41">
    <w:name w:val="Основной текст (4) + Курсив"/>
    <w:aliases w:val="Масштаб 100%"/>
    <w:basedOn w:val="4"/>
    <w:uiPriority w:val="99"/>
    <w:rsid w:val="009976A4"/>
    <w:rPr>
      <w:i/>
      <w:iCs/>
      <w:color w:val="000000"/>
      <w:spacing w:val="0"/>
      <w:w w:val="100"/>
      <w:position w:val="0"/>
      <w:u w:val="single"/>
      <w:lang w:val="en-US" w:eastAsia="en-US"/>
    </w:rPr>
  </w:style>
  <w:style w:type="character" w:customStyle="1" w:styleId="51">
    <w:name w:val="Основной текст (5)_"/>
    <w:basedOn w:val="DefaultParagraphFont"/>
    <w:uiPriority w:val="99"/>
    <w:rsid w:val="009976A4"/>
    <w:rPr>
      <w:rFonts w:ascii="Times New Roman" w:hAnsi="Times New Roman" w:cs="Times New Roman"/>
      <w:b/>
      <w:bCs/>
      <w:spacing w:val="30"/>
      <w:sz w:val="26"/>
      <w:szCs w:val="26"/>
      <w:u w:val="none"/>
    </w:rPr>
  </w:style>
  <w:style w:type="character" w:customStyle="1" w:styleId="52">
    <w:name w:val="Основной текст (5)"/>
    <w:basedOn w:val="51"/>
    <w:uiPriority w:val="99"/>
    <w:rsid w:val="009976A4"/>
    <w:rPr>
      <w:strike/>
      <w:color w:val="000000"/>
      <w:w w:val="100"/>
      <w:position w:val="0"/>
      <w:lang w:val="ru-RU" w:eastAsia="ru-RU"/>
    </w:rPr>
  </w:style>
  <w:style w:type="character" w:customStyle="1" w:styleId="42">
    <w:name w:val="Заголовок №4_"/>
    <w:basedOn w:val="DefaultParagraphFont"/>
    <w:link w:val="43"/>
    <w:uiPriority w:val="99"/>
    <w:locked/>
    <w:rsid w:val="009976A4"/>
    <w:rPr>
      <w:rFonts w:ascii="Times New Roman" w:hAnsi="Times New Roman" w:cs="Times New Roman"/>
      <w:b/>
      <w:bCs/>
      <w:spacing w:val="120"/>
      <w:sz w:val="36"/>
      <w:szCs w:val="36"/>
      <w:shd w:val="clear" w:color="auto" w:fill="FFFFFF"/>
    </w:rPr>
  </w:style>
  <w:style w:type="character" w:customStyle="1" w:styleId="2">
    <w:name w:val="Основной текст (2)_"/>
    <w:basedOn w:val="DefaultParagraphFont"/>
    <w:uiPriority w:val="99"/>
    <w:rsid w:val="009976A4"/>
    <w:rPr>
      <w:rFonts w:ascii="Times New Roman" w:hAnsi="Times New Roman" w:cs="Times New Roman"/>
      <w:sz w:val="28"/>
      <w:szCs w:val="28"/>
      <w:u w:val="none"/>
    </w:rPr>
  </w:style>
  <w:style w:type="character" w:customStyle="1" w:styleId="20">
    <w:name w:val="Основной текст (2) + Курсив"/>
    <w:basedOn w:val="2"/>
    <w:uiPriority w:val="99"/>
    <w:rsid w:val="009976A4"/>
    <w:rPr>
      <w:i/>
      <w:iCs/>
      <w:color w:val="000000"/>
      <w:spacing w:val="0"/>
      <w:w w:val="100"/>
      <w:position w:val="0"/>
      <w:lang w:val="ru-RU" w:eastAsia="ru-RU"/>
    </w:rPr>
  </w:style>
  <w:style w:type="character" w:customStyle="1" w:styleId="6">
    <w:name w:val="Основной текст (6)_"/>
    <w:basedOn w:val="DefaultParagraphFont"/>
    <w:link w:val="60"/>
    <w:uiPriority w:val="99"/>
    <w:locked/>
    <w:rsid w:val="009976A4"/>
    <w:rPr>
      <w:rFonts w:ascii="Times New Roman" w:hAnsi="Times New Roman" w:cs="Times New Roman"/>
      <w:b/>
      <w:bCs/>
      <w:sz w:val="26"/>
      <w:szCs w:val="26"/>
      <w:shd w:val="clear" w:color="auto" w:fill="FFFFFF"/>
    </w:rPr>
  </w:style>
  <w:style w:type="character" w:customStyle="1" w:styleId="22pt">
    <w:name w:val="Основной текст (2) + Интервал 2 pt"/>
    <w:basedOn w:val="2"/>
    <w:uiPriority w:val="99"/>
    <w:rsid w:val="009976A4"/>
    <w:rPr>
      <w:color w:val="000000"/>
      <w:spacing w:val="50"/>
      <w:w w:val="100"/>
      <w:position w:val="0"/>
      <w:lang w:val="ru-RU" w:eastAsia="ru-RU"/>
    </w:rPr>
  </w:style>
  <w:style w:type="character" w:customStyle="1" w:styleId="23">
    <w:name w:val="Основной текст (2) + Курсив3"/>
    <w:aliases w:val="Интервал -2 pt"/>
    <w:basedOn w:val="2"/>
    <w:uiPriority w:val="99"/>
    <w:rsid w:val="009976A4"/>
    <w:rPr>
      <w:i/>
      <w:iCs/>
      <w:color w:val="000000"/>
      <w:spacing w:val="-40"/>
      <w:w w:val="100"/>
      <w:position w:val="0"/>
      <w:u w:val="single"/>
      <w:lang w:val="en-US" w:eastAsia="en-US"/>
    </w:rPr>
  </w:style>
  <w:style w:type="character" w:customStyle="1" w:styleId="61">
    <w:name w:val="Заголовок №6_"/>
    <w:basedOn w:val="DefaultParagraphFont"/>
    <w:link w:val="62"/>
    <w:uiPriority w:val="99"/>
    <w:locked/>
    <w:rsid w:val="009976A4"/>
    <w:rPr>
      <w:rFonts w:ascii="Times New Roman" w:hAnsi="Times New Roman" w:cs="Times New Roman"/>
      <w:b/>
      <w:bCs/>
      <w:sz w:val="26"/>
      <w:szCs w:val="26"/>
      <w:shd w:val="clear" w:color="auto" w:fill="FFFFFF"/>
    </w:rPr>
  </w:style>
  <w:style w:type="character" w:customStyle="1" w:styleId="11pt">
    <w:name w:val="Колонтитул + 11 pt"/>
    <w:aliases w:val="Не полужирный"/>
    <w:basedOn w:val="a1"/>
    <w:uiPriority w:val="99"/>
    <w:rsid w:val="009976A4"/>
    <w:rPr>
      <w:color w:val="000000"/>
      <w:spacing w:val="0"/>
      <w:w w:val="100"/>
      <w:position w:val="0"/>
      <w:sz w:val="22"/>
      <w:szCs w:val="22"/>
      <w:lang w:val="ru-RU" w:eastAsia="ru-RU"/>
    </w:rPr>
  </w:style>
  <w:style w:type="character" w:customStyle="1" w:styleId="7">
    <w:name w:val="Основной текст (7)_"/>
    <w:basedOn w:val="DefaultParagraphFont"/>
    <w:link w:val="70"/>
    <w:uiPriority w:val="99"/>
    <w:locked/>
    <w:rsid w:val="009976A4"/>
    <w:rPr>
      <w:rFonts w:ascii="Times New Roman" w:hAnsi="Times New Roman" w:cs="Times New Roman"/>
      <w:sz w:val="18"/>
      <w:szCs w:val="18"/>
      <w:shd w:val="clear" w:color="auto" w:fill="FFFFFF"/>
    </w:rPr>
  </w:style>
  <w:style w:type="character" w:customStyle="1" w:styleId="29pt">
    <w:name w:val="Основной текст (2) + 9 pt"/>
    <w:basedOn w:val="2"/>
    <w:uiPriority w:val="99"/>
    <w:rsid w:val="009976A4"/>
    <w:rPr>
      <w:color w:val="000000"/>
      <w:spacing w:val="0"/>
      <w:w w:val="100"/>
      <w:position w:val="0"/>
      <w:sz w:val="18"/>
      <w:szCs w:val="18"/>
      <w:lang w:val="ru-RU" w:eastAsia="ru-RU"/>
    </w:rPr>
  </w:style>
  <w:style w:type="character" w:customStyle="1" w:styleId="8">
    <w:name w:val="Основной текст (8)_"/>
    <w:basedOn w:val="DefaultParagraphFont"/>
    <w:link w:val="80"/>
    <w:uiPriority w:val="99"/>
    <w:locked/>
    <w:rsid w:val="009976A4"/>
    <w:rPr>
      <w:rFonts w:ascii="Times New Roman" w:hAnsi="Times New Roman" w:cs="Times New Roman"/>
      <w:i/>
      <w:iCs/>
      <w:sz w:val="28"/>
      <w:szCs w:val="28"/>
      <w:shd w:val="clear" w:color="auto" w:fill="FFFFFF"/>
    </w:rPr>
  </w:style>
  <w:style w:type="character" w:customStyle="1" w:styleId="81">
    <w:name w:val="Основной текст (8) + Не курсив"/>
    <w:basedOn w:val="8"/>
    <w:uiPriority w:val="99"/>
    <w:rsid w:val="009976A4"/>
    <w:rPr>
      <w:color w:val="000000"/>
      <w:spacing w:val="0"/>
      <w:w w:val="100"/>
      <w:position w:val="0"/>
      <w:lang w:val="ru-RU" w:eastAsia="ru-RU"/>
    </w:rPr>
  </w:style>
  <w:style w:type="character" w:customStyle="1" w:styleId="22">
    <w:name w:val="Основной текст (2) + Курсив2"/>
    <w:aliases w:val="Интервал 0 pt"/>
    <w:basedOn w:val="2"/>
    <w:uiPriority w:val="99"/>
    <w:rsid w:val="009976A4"/>
    <w:rPr>
      <w:i/>
      <w:iCs/>
      <w:color w:val="000000"/>
      <w:spacing w:val="-10"/>
      <w:w w:val="100"/>
      <w:position w:val="0"/>
      <w:lang w:val="ru-RU" w:eastAsia="ru-RU"/>
    </w:rPr>
  </w:style>
  <w:style w:type="character" w:customStyle="1" w:styleId="9">
    <w:name w:val="Основной текст (9)_"/>
    <w:basedOn w:val="DefaultParagraphFont"/>
    <w:link w:val="90"/>
    <w:uiPriority w:val="99"/>
    <w:locked/>
    <w:rsid w:val="009976A4"/>
    <w:rPr>
      <w:rFonts w:ascii="Century Schoolbook" w:eastAsia="Times New Roman" w:hAnsi="Century Schoolbook" w:cs="Century Schoolbook"/>
      <w:spacing w:val="20"/>
      <w:sz w:val="36"/>
      <w:szCs w:val="36"/>
      <w:shd w:val="clear" w:color="auto" w:fill="FFFFFF"/>
    </w:rPr>
  </w:style>
  <w:style w:type="character" w:customStyle="1" w:styleId="11pt1">
    <w:name w:val="Колонтитул + 11 pt1"/>
    <w:aliases w:val="Не полужирный2,Интервал 2 pt"/>
    <w:basedOn w:val="a1"/>
    <w:uiPriority w:val="99"/>
    <w:rsid w:val="009976A4"/>
    <w:rPr>
      <w:color w:val="000000"/>
      <w:spacing w:val="50"/>
      <w:w w:val="100"/>
      <w:position w:val="0"/>
      <w:sz w:val="22"/>
      <w:szCs w:val="22"/>
      <w:lang w:val="en-US" w:eastAsia="en-US"/>
    </w:rPr>
  </w:style>
  <w:style w:type="character" w:customStyle="1" w:styleId="21">
    <w:name w:val="Основной текст (2)"/>
    <w:basedOn w:val="2"/>
    <w:uiPriority w:val="99"/>
    <w:rsid w:val="009976A4"/>
    <w:rPr>
      <w:color w:val="000000"/>
      <w:spacing w:val="0"/>
      <w:w w:val="100"/>
      <w:position w:val="0"/>
      <w:u w:val="single"/>
      <w:lang w:val="en-US" w:eastAsia="en-US"/>
    </w:rPr>
  </w:style>
  <w:style w:type="character" w:customStyle="1" w:styleId="23pt">
    <w:name w:val="Основной текст (2) + Интервал 3 pt"/>
    <w:basedOn w:val="2"/>
    <w:uiPriority w:val="99"/>
    <w:rsid w:val="009976A4"/>
    <w:rPr>
      <w:color w:val="000000"/>
      <w:spacing w:val="60"/>
      <w:w w:val="100"/>
      <w:position w:val="0"/>
      <w:lang w:val="ru-RU" w:eastAsia="ru-RU"/>
    </w:rPr>
  </w:style>
  <w:style w:type="character" w:customStyle="1" w:styleId="2Georgia">
    <w:name w:val="Основной текст (2) + Georgia"/>
    <w:aliases w:val="11,5 pt"/>
    <w:basedOn w:val="2"/>
    <w:uiPriority w:val="99"/>
    <w:rsid w:val="009976A4"/>
    <w:rPr>
      <w:rFonts w:ascii="Georgia" w:eastAsia="Times New Roman" w:hAnsi="Georgia" w:cs="Georgia"/>
      <w:b/>
      <w:bCs/>
      <w:color w:val="000000"/>
      <w:spacing w:val="0"/>
      <w:w w:val="100"/>
      <w:position w:val="0"/>
      <w:sz w:val="23"/>
      <w:szCs w:val="23"/>
      <w:lang w:val="ru-RU" w:eastAsia="ru-RU"/>
    </w:rPr>
  </w:style>
  <w:style w:type="character" w:customStyle="1" w:styleId="24">
    <w:name w:val="Основной текст (2) + Малые прописные"/>
    <w:basedOn w:val="2"/>
    <w:uiPriority w:val="99"/>
    <w:rsid w:val="009976A4"/>
    <w:rPr>
      <w:smallCaps/>
      <w:color w:val="000000"/>
      <w:spacing w:val="0"/>
      <w:w w:val="100"/>
      <w:position w:val="0"/>
      <w:lang w:val="en-US" w:eastAsia="en-US"/>
    </w:rPr>
  </w:style>
  <w:style w:type="character" w:customStyle="1" w:styleId="10">
    <w:name w:val="Основной текст (10)_"/>
    <w:basedOn w:val="DefaultParagraphFont"/>
    <w:link w:val="100"/>
    <w:uiPriority w:val="99"/>
    <w:locked/>
    <w:rsid w:val="009976A4"/>
    <w:rPr>
      <w:rFonts w:ascii="Times New Roman" w:hAnsi="Times New Roman" w:cs="Times New Roman"/>
      <w:sz w:val="9"/>
      <w:szCs w:val="9"/>
      <w:shd w:val="clear" w:color="auto" w:fill="FFFFFF"/>
    </w:rPr>
  </w:style>
  <w:style w:type="character" w:customStyle="1" w:styleId="21pt">
    <w:name w:val="Основной текст (2) + Интервал 1 pt"/>
    <w:basedOn w:val="2"/>
    <w:uiPriority w:val="99"/>
    <w:rsid w:val="009976A4"/>
    <w:rPr>
      <w:color w:val="000000"/>
      <w:spacing w:val="30"/>
      <w:w w:val="100"/>
      <w:position w:val="0"/>
      <w:lang w:val="ru-RU" w:eastAsia="ru-RU"/>
    </w:rPr>
  </w:style>
  <w:style w:type="character" w:customStyle="1" w:styleId="12pt">
    <w:name w:val="Колонтитул + 12 pt"/>
    <w:aliases w:val="Курсив"/>
    <w:basedOn w:val="a1"/>
    <w:uiPriority w:val="99"/>
    <w:rsid w:val="009976A4"/>
    <w:rPr>
      <w:i/>
      <w:iCs/>
      <w:color w:val="000000"/>
      <w:spacing w:val="0"/>
      <w:w w:val="100"/>
      <w:position w:val="0"/>
      <w:sz w:val="24"/>
      <w:szCs w:val="24"/>
      <w:lang w:val="en-US" w:eastAsia="en-US"/>
    </w:rPr>
  </w:style>
  <w:style w:type="character" w:customStyle="1" w:styleId="211pt">
    <w:name w:val="Основной текст (2) + 11 pt"/>
    <w:aliases w:val="Полужирный"/>
    <w:basedOn w:val="2"/>
    <w:uiPriority w:val="99"/>
    <w:rsid w:val="009976A4"/>
    <w:rPr>
      <w:b/>
      <w:bCs/>
      <w:color w:val="000000"/>
      <w:spacing w:val="0"/>
      <w:w w:val="100"/>
      <w:position w:val="0"/>
      <w:sz w:val="22"/>
      <w:szCs w:val="22"/>
      <w:lang w:val="ru-RU" w:eastAsia="ru-RU"/>
    </w:rPr>
  </w:style>
  <w:style w:type="character" w:customStyle="1" w:styleId="2Georgia1">
    <w:name w:val="Основной текст (2) + Georgia1"/>
    <w:aliases w:val="111,5 pt5,Интервал 0 pt5"/>
    <w:basedOn w:val="2"/>
    <w:uiPriority w:val="99"/>
    <w:rsid w:val="009976A4"/>
    <w:rPr>
      <w:rFonts w:ascii="Georgia" w:eastAsia="Times New Roman" w:hAnsi="Georgia" w:cs="Georgia"/>
      <w:b/>
      <w:bCs/>
      <w:color w:val="000000"/>
      <w:spacing w:val="-10"/>
      <w:w w:val="100"/>
      <w:position w:val="0"/>
      <w:sz w:val="23"/>
      <w:szCs w:val="23"/>
      <w:lang w:val="ru-RU" w:eastAsia="ru-RU"/>
    </w:rPr>
  </w:style>
  <w:style w:type="character" w:customStyle="1" w:styleId="520">
    <w:name w:val="Заголовок №5 (2)_"/>
    <w:basedOn w:val="DefaultParagraphFont"/>
    <w:link w:val="521"/>
    <w:uiPriority w:val="99"/>
    <w:locked/>
    <w:rsid w:val="009976A4"/>
    <w:rPr>
      <w:rFonts w:ascii="Times New Roman" w:hAnsi="Times New Roman" w:cs="Times New Roman"/>
      <w:b/>
      <w:bCs/>
      <w:w w:val="66"/>
      <w:sz w:val="32"/>
      <w:szCs w:val="32"/>
      <w:shd w:val="clear" w:color="auto" w:fill="FFFFFF"/>
    </w:rPr>
  </w:style>
  <w:style w:type="character" w:customStyle="1" w:styleId="215pt">
    <w:name w:val="Основной текст (2) + 15 pt"/>
    <w:basedOn w:val="2"/>
    <w:uiPriority w:val="99"/>
    <w:rsid w:val="009976A4"/>
    <w:rPr>
      <w:color w:val="000000"/>
      <w:spacing w:val="0"/>
      <w:w w:val="100"/>
      <w:position w:val="0"/>
      <w:sz w:val="30"/>
      <w:szCs w:val="30"/>
      <w:lang w:val="en-US" w:eastAsia="en-US"/>
    </w:rPr>
  </w:style>
  <w:style w:type="character" w:customStyle="1" w:styleId="11">
    <w:name w:val="Основной текст (11)_"/>
    <w:basedOn w:val="DefaultParagraphFont"/>
    <w:link w:val="110"/>
    <w:uiPriority w:val="99"/>
    <w:locked/>
    <w:rsid w:val="009976A4"/>
    <w:rPr>
      <w:rFonts w:ascii="Courier New" w:eastAsia="Times New Roman" w:hAnsi="Courier New" w:cs="Courier New"/>
      <w:sz w:val="12"/>
      <w:szCs w:val="12"/>
      <w:shd w:val="clear" w:color="auto" w:fill="FFFFFF"/>
      <w:lang w:val="en-US"/>
    </w:rPr>
  </w:style>
  <w:style w:type="character" w:customStyle="1" w:styleId="12">
    <w:name w:val="Основной текст (12)_"/>
    <w:basedOn w:val="DefaultParagraphFont"/>
    <w:link w:val="120"/>
    <w:uiPriority w:val="99"/>
    <w:locked/>
    <w:rsid w:val="009976A4"/>
    <w:rPr>
      <w:rFonts w:ascii="Courier New" w:eastAsia="Times New Roman" w:hAnsi="Courier New" w:cs="Courier New"/>
      <w:w w:val="150"/>
      <w:sz w:val="8"/>
      <w:szCs w:val="8"/>
      <w:shd w:val="clear" w:color="auto" w:fill="FFFFFF"/>
    </w:rPr>
  </w:style>
  <w:style w:type="character" w:customStyle="1" w:styleId="13">
    <w:name w:val="Основной текст (13)_"/>
    <w:basedOn w:val="DefaultParagraphFont"/>
    <w:link w:val="130"/>
    <w:uiPriority w:val="99"/>
    <w:locked/>
    <w:rsid w:val="009976A4"/>
    <w:rPr>
      <w:rFonts w:ascii="Times New Roman" w:hAnsi="Times New Roman" w:cs="Times New Roman"/>
      <w:sz w:val="8"/>
      <w:szCs w:val="8"/>
      <w:shd w:val="clear" w:color="auto" w:fill="FFFFFF"/>
      <w:lang w:val="en-US"/>
    </w:rPr>
  </w:style>
  <w:style w:type="character" w:customStyle="1" w:styleId="2-1pt">
    <w:name w:val="Основной текст (2) + Интервал -1 pt"/>
    <w:basedOn w:val="2"/>
    <w:uiPriority w:val="99"/>
    <w:rsid w:val="009976A4"/>
    <w:rPr>
      <w:color w:val="000000"/>
      <w:spacing w:val="-30"/>
      <w:w w:val="100"/>
      <w:position w:val="0"/>
      <w:lang w:val="ru-RU" w:eastAsia="ru-RU"/>
    </w:rPr>
  </w:style>
  <w:style w:type="character" w:customStyle="1" w:styleId="14">
    <w:name w:val="Основной текст (14)_"/>
    <w:basedOn w:val="DefaultParagraphFont"/>
    <w:link w:val="140"/>
    <w:uiPriority w:val="99"/>
    <w:locked/>
    <w:rsid w:val="009976A4"/>
    <w:rPr>
      <w:rFonts w:ascii="Times New Roman" w:hAnsi="Times New Roman" w:cs="Times New Roman"/>
      <w:sz w:val="8"/>
      <w:szCs w:val="8"/>
      <w:shd w:val="clear" w:color="auto" w:fill="FFFFFF"/>
    </w:rPr>
  </w:style>
  <w:style w:type="character" w:customStyle="1" w:styleId="15">
    <w:name w:val="Основной текст (15)_"/>
    <w:basedOn w:val="DefaultParagraphFont"/>
    <w:link w:val="150"/>
    <w:uiPriority w:val="99"/>
    <w:locked/>
    <w:rsid w:val="009976A4"/>
    <w:rPr>
      <w:rFonts w:ascii="Times New Roman" w:hAnsi="Times New Roman" w:cs="Times New Roman"/>
      <w:sz w:val="20"/>
      <w:szCs w:val="20"/>
      <w:shd w:val="clear" w:color="auto" w:fill="FFFFFF"/>
    </w:rPr>
  </w:style>
  <w:style w:type="character" w:customStyle="1" w:styleId="16">
    <w:name w:val="Основной текст (16)_"/>
    <w:basedOn w:val="DefaultParagraphFont"/>
    <w:link w:val="160"/>
    <w:uiPriority w:val="99"/>
    <w:locked/>
    <w:rsid w:val="009976A4"/>
    <w:rPr>
      <w:rFonts w:ascii="Times New Roman" w:hAnsi="Times New Roman" w:cs="Times New Roman"/>
      <w:sz w:val="8"/>
      <w:szCs w:val="8"/>
      <w:shd w:val="clear" w:color="auto" w:fill="FFFFFF"/>
    </w:rPr>
  </w:style>
  <w:style w:type="character" w:customStyle="1" w:styleId="17">
    <w:name w:val="Основной текст (17)_"/>
    <w:basedOn w:val="DefaultParagraphFont"/>
    <w:link w:val="170"/>
    <w:uiPriority w:val="99"/>
    <w:locked/>
    <w:rsid w:val="009976A4"/>
    <w:rPr>
      <w:rFonts w:ascii="Courier New" w:eastAsia="Times New Roman" w:hAnsi="Courier New" w:cs="Courier New"/>
      <w:sz w:val="11"/>
      <w:szCs w:val="11"/>
      <w:shd w:val="clear" w:color="auto" w:fill="FFFFFF"/>
    </w:rPr>
  </w:style>
  <w:style w:type="character" w:customStyle="1" w:styleId="18">
    <w:name w:val="Основной текст (18)_"/>
    <w:basedOn w:val="DefaultParagraphFont"/>
    <w:link w:val="180"/>
    <w:uiPriority w:val="99"/>
    <w:locked/>
    <w:rsid w:val="009976A4"/>
    <w:rPr>
      <w:rFonts w:ascii="Courier New" w:eastAsia="Times New Roman" w:hAnsi="Courier New" w:cs="Courier New"/>
      <w:sz w:val="10"/>
      <w:szCs w:val="10"/>
      <w:shd w:val="clear" w:color="auto" w:fill="FFFFFF"/>
    </w:rPr>
  </w:style>
  <w:style w:type="character" w:customStyle="1" w:styleId="19">
    <w:name w:val="Основной текст (19)_"/>
    <w:basedOn w:val="DefaultParagraphFont"/>
    <w:link w:val="190"/>
    <w:uiPriority w:val="99"/>
    <w:locked/>
    <w:rsid w:val="009976A4"/>
    <w:rPr>
      <w:rFonts w:ascii="Times New Roman" w:hAnsi="Times New Roman" w:cs="Times New Roman"/>
      <w:sz w:val="8"/>
      <w:szCs w:val="8"/>
      <w:shd w:val="clear" w:color="auto" w:fill="FFFFFF"/>
    </w:rPr>
  </w:style>
  <w:style w:type="character" w:customStyle="1" w:styleId="200">
    <w:name w:val="Основной текст (20)_"/>
    <w:basedOn w:val="DefaultParagraphFont"/>
    <w:link w:val="201"/>
    <w:uiPriority w:val="99"/>
    <w:locked/>
    <w:rsid w:val="009976A4"/>
    <w:rPr>
      <w:rFonts w:ascii="Times New Roman" w:hAnsi="Times New Roman" w:cs="Times New Roman"/>
      <w:b/>
      <w:bCs/>
      <w:shd w:val="clear" w:color="auto" w:fill="FFFFFF"/>
    </w:rPr>
  </w:style>
  <w:style w:type="character" w:customStyle="1" w:styleId="210">
    <w:name w:val="Основной текст (21)_"/>
    <w:basedOn w:val="DefaultParagraphFont"/>
    <w:link w:val="211"/>
    <w:uiPriority w:val="99"/>
    <w:locked/>
    <w:rsid w:val="009976A4"/>
    <w:rPr>
      <w:rFonts w:ascii="Times New Roman" w:hAnsi="Times New Roman" w:cs="Times New Roman"/>
      <w:sz w:val="9"/>
      <w:szCs w:val="9"/>
      <w:shd w:val="clear" w:color="auto" w:fill="FFFFFF"/>
    </w:rPr>
  </w:style>
  <w:style w:type="character" w:customStyle="1" w:styleId="220">
    <w:name w:val="Основной текст (22)_"/>
    <w:basedOn w:val="DefaultParagraphFont"/>
    <w:link w:val="221"/>
    <w:uiPriority w:val="99"/>
    <w:locked/>
    <w:rsid w:val="009976A4"/>
    <w:rPr>
      <w:rFonts w:ascii="Times New Roman" w:hAnsi="Times New Roman" w:cs="Times New Roman"/>
      <w:sz w:val="36"/>
      <w:szCs w:val="36"/>
      <w:shd w:val="clear" w:color="auto" w:fill="FFFFFF"/>
    </w:rPr>
  </w:style>
  <w:style w:type="character" w:customStyle="1" w:styleId="230">
    <w:name w:val="Основной текст (23)_"/>
    <w:basedOn w:val="DefaultParagraphFont"/>
    <w:link w:val="231"/>
    <w:uiPriority w:val="99"/>
    <w:locked/>
    <w:rsid w:val="009976A4"/>
    <w:rPr>
      <w:rFonts w:ascii="Times New Roman" w:hAnsi="Times New Roman" w:cs="Times New Roman"/>
      <w:sz w:val="9"/>
      <w:szCs w:val="9"/>
      <w:shd w:val="clear" w:color="auto" w:fill="FFFFFF"/>
    </w:rPr>
  </w:style>
  <w:style w:type="character" w:customStyle="1" w:styleId="213pt">
    <w:name w:val="Основной текст (2) + 13 pt"/>
    <w:aliases w:val="Полужирный7"/>
    <w:basedOn w:val="2"/>
    <w:uiPriority w:val="99"/>
    <w:rsid w:val="009976A4"/>
    <w:rPr>
      <w:b/>
      <w:bCs/>
      <w:color w:val="000000"/>
      <w:spacing w:val="0"/>
      <w:w w:val="100"/>
      <w:position w:val="0"/>
      <w:sz w:val="26"/>
      <w:szCs w:val="26"/>
      <w:lang w:val="en-US" w:eastAsia="en-US"/>
    </w:rPr>
  </w:style>
  <w:style w:type="character" w:customStyle="1" w:styleId="213pt1">
    <w:name w:val="Основной текст (2) + 13 pt1"/>
    <w:aliases w:val="Полужирный6,Интервал 0 pt4"/>
    <w:basedOn w:val="2"/>
    <w:uiPriority w:val="99"/>
    <w:rsid w:val="009976A4"/>
    <w:rPr>
      <w:b/>
      <w:bCs/>
      <w:color w:val="000000"/>
      <w:spacing w:val="-10"/>
      <w:w w:val="100"/>
      <w:position w:val="0"/>
      <w:sz w:val="26"/>
      <w:szCs w:val="26"/>
      <w:lang w:val="en-US" w:eastAsia="en-US"/>
    </w:rPr>
  </w:style>
  <w:style w:type="character" w:customStyle="1" w:styleId="25">
    <w:name w:val="Основной текст (2) + Полужирный"/>
    <w:basedOn w:val="2"/>
    <w:uiPriority w:val="99"/>
    <w:rsid w:val="009976A4"/>
    <w:rPr>
      <w:b/>
      <w:bCs/>
      <w:color w:val="000000"/>
      <w:spacing w:val="0"/>
      <w:w w:val="100"/>
      <w:position w:val="0"/>
      <w:lang w:val="en-US" w:eastAsia="en-US"/>
    </w:rPr>
  </w:style>
  <w:style w:type="character" w:customStyle="1" w:styleId="53">
    <w:name w:val="Заголовок №5 (3)_"/>
    <w:basedOn w:val="DefaultParagraphFont"/>
    <w:link w:val="530"/>
    <w:uiPriority w:val="99"/>
    <w:locked/>
    <w:rsid w:val="009976A4"/>
    <w:rPr>
      <w:rFonts w:ascii="Calibri" w:eastAsia="Times New Roman" w:hAnsi="Calibri" w:cs="Calibri"/>
      <w:sz w:val="26"/>
      <w:szCs w:val="26"/>
      <w:shd w:val="clear" w:color="auto" w:fill="FFFFFF"/>
    </w:rPr>
  </w:style>
  <w:style w:type="character" w:customStyle="1" w:styleId="29">
    <w:name w:val="Основной текст (2) + 9"/>
    <w:aliases w:val="5 pt4,Полужирный5"/>
    <w:basedOn w:val="2"/>
    <w:uiPriority w:val="99"/>
    <w:rsid w:val="009976A4"/>
    <w:rPr>
      <w:b/>
      <w:bCs/>
      <w:color w:val="000000"/>
      <w:spacing w:val="0"/>
      <w:w w:val="100"/>
      <w:position w:val="0"/>
      <w:sz w:val="19"/>
      <w:szCs w:val="19"/>
      <w:lang w:val="ru-RU" w:eastAsia="ru-RU"/>
    </w:rPr>
  </w:style>
  <w:style w:type="character" w:customStyle="1" w:styleId="31">
    <w:name w:val="Заголовок №3_"/>
    <w:basedOn w:val="DefaultParagraphFont"/>
    <w:link w:val="32"/>
    <w:uiPriority w:val="99"/>
    <w:locked/>
    <w:rsid w:val="009976A4"/>
    <w:rPr>
      <w:rFonts w:ascii="Calibri" w:eastAsia="Times New Roman" w:hAnsi="Calibri" w:cs="Calibri"/>
      <w:sz w:val="28"/>
      <w:szCs w:val="28"/>
      <w:shd w:val="clear" w:color="auto" w:fill="FFFFFF"/>
    </w:rPr>
  </w:style>
  <w:style w:type="character" w:customStyle="1" w:styleId="54">
    <w:name w:val="Заголовок №5 (4)_"/>
    <w:basedOn w:val="DefaultParagraphFont"/>
    <w:link w:val="540"/>
    <w:uiPriority w:val="99"/>
    <w:locked/>
    <w:rsid w:val="009976A4"/>
    <w:rPr>
      <w:rFonts w:ascii="Times New Roman" w:hAnsi="Times New Roman" w:cs="Times New Roman"/>
      <w:sz w:val="26"/>
      <w:szCs w:val="26"/>
      <w:shd w:val="clear" w:color="auto" w:fill="FFFFFF"/>
    </w:rPr>
  </w:style>
  <w:style w:type="character" w:customStyle="1" w:styleId="54Calibri">
    <w:name w:val="Заголовок №5 (4) + Calibri"/>
    <w:aliases w:val="14 pt"/>
    <w:basedOn w:val="54"/>
    <w:uiPriority w:val="99"/>
    <w:rsid w:val="009976A4"/>
    <w:rPr>
      <w:rFonts w:ascii="Calibri" w:eastAsia="Times New Roman" w:hAnsi="Calibri" w:cs="Calibri"/>
      <w:b/>
      <w:bCs/>
      <w:color w:val="000000"/>
      <w:spacing w:val="0"/>
      <w:w w:val="100"/>
      <w:position w:val="0"/>
      <w:sz w:val="28"/>
      <w:szCs w:val="28"/>
      <w:lang w:val="ru-RU" w:eastAsia="ru-RU"/>
    </w:rPr>
  </w:style>
  <w:style w:type="character" w:customStyle="1" w:styleId="2-2pt">
    <w:name w:val="Основной текст (2) + Интервал -2 pt"/>
    <w:basedOn w:val="2"/>
    <w:uiPriority w:val="99"/>
    <w:rsid w:val="009976A4"/>
    <w:rPr>
      <w:color w:val="000000"/>
      <w:spacing w:val="-40"/>
      <w:w w:val="100"/>
      <w:position w:val="0"/>
      <w:lang w:val="en-US" w:eastAsia="en-US"/>
    </w:rPr>
  </w:style>
  <w:style w:type="character" w:customStyle="1" w:styleId="240">
    <w:name w:val="Основной текст (24)_"/>
    <w:basedOn w:val="DefaultParagraphFont"/>
    <w:link w:val="241"/>
    <w:uiPriority w:val="99"/>
    <w:locked/>
    <w:rsid w:val="009976A4"/>
    <w:rPr>
      <w:rFonts w:ascii="Times New Roman" w:hAnsi="Times New Roman" w:cs="Times New Roman"/>
      <w:i/>
      <w:iCs/>
      <w:sz w:val="13"/>
      <w:szCs w:val="13"/>
      <w:shd w:val="clear" w:color="auto" w:fill="FFFFFF"/>
      <w:lang w:val="en-US"/>
    </w:rPr>
  </w:style>
  <w:style w:type="character" w:customStyle="1" w:styleId="216pt">
    <w:name w:val="Основной текст (2) + 16 pt"/>
    <w:aliases w:val="Полужирный4,Масштаб 66%"/>
    <w:basedOn w:val="2"/>
    <w:uiPriority w:val="99"/>
    <w:rsid w:val="009976A4"/>
    <w:rPr>
      <w:b/>
      <w:bCs/>
      <w:color w:val="000000"/>
      <w:spacing w:val="0"/>
      <w:w w:val="66"/>
      <w:position w:val="0"/>
      <w:sz w:val="32"/>
      <w:szCs w:val="32"/>
      <w:lang w:val="ru-RU" w:eastAsia="ru-RU"/>
    </w:rPr>
  </w:style>
  <w:style w:type="character" w:customStyle="1" w:styleId="250">
    <w:name w:val="Основной текст (25)_"/>
    <w:basedOn w:val="DefaultParagraphFont"/>
    <w:link w:val="251"/>
    <w:uiPriority w:val="99"/>
    <w:locked/>
    <w:rsid w:val="009976A4"/>
    <w:rPr>
      <w:rFonts w:ascii="Times New Roman" w:hAnsi="Times New Roman" w:cs="Times New Roman"/>
      <w:sz w:val="8"/>
      <w:szCs w:val="8"/>
      <w:shd w:val="clear" w:color="auto" w:fill="FFFFFF"/>
    </w:rPr>
  </w:style>
  <w:style w:type="character" w:customStyle="1" w:styleId="1">
    <w:name w:val="Заголовок №1_"/>
    <w:basedOn w:val="DefaultParagraphFont"/>
    <w:link w:val="1a"/>
    <w:uiPriority w:val="99"/>
    <w:locked/>
    <w:rsid w:val="009976A4"/>
    <w:rPr>
      <w:rFonts w:ascii="Times New Roman" w:hAnsi="Times New Roman" w:cs="Times New Roman"/>
      <w:b/>
      <w:bCs/>
      <w:w w:val="66"/>
      <w:sz w:val="32"/>
      <w:szCs w:val="32"/>
      <w:shd w:val="clear" w:color="auto" w:fill="FFFFFF"/>
    </w:rPr>
  </w:style>
  <w:style w:type="character" w:customStyle="1" w:styleId="212">
    <w:name w:val="Основной текст (2) + Полужирный1"/>
    <w:aliases w:val="Интервал 0 pt3"/>
    <w:basedOn w:val="2"/>
    <w:uiPriority w:val="99"/>
    <w:rsid w:val="009976A4"/>
    <w:rPr>
      <w:b/>
      <w:bCs/>
      <w:color w:val="000000"/>
      <w:spacing w:val="-10"/>
      <w:w w:val="100"/>
      <w:position w:val="0"/>
      <w:lang w:val="en-US" w:eastAsia="en-US"/>
    </w:rPr>
  </w:style>
  <w:style w:type="character" w:customStyle="1" w:styleId="211pt1">
    <w:name w:val="Основной текст (2) + 11 pt1"/>
    <w:aliases w:val="Полужирный3,Малые прописные"/>
    <w:basedOn w:val="2"/>
    <w:uiPriority w:val="99"/>
    <w:rsid w:val="009976A4"/>
    <w:rPr>
      <w:b/>
      <w:bCs/>
      <w:smallCaps/>
      <w:color w:val="000000"/>
      <w:spacing w:val="0"/>
      <w:w w:val="100"/>
      <w:position w:val="0"/>
      <w:sz w:val="22"/>
      <w:szCs w:val="22"/>
      <w:lang w:val="ru-RU" w:eastAsia="ru-RU"/>
    </w:rPr>
  </w:style>
  <w:style w:type="character" w:customStyle="1" w:styleId="213">
    <w:name w:val="Основной текст (2) + Курсив1"/>
    <w:aliases w:val="Интервал 1 pt"/>
    <w:basedOn w:val="2"/>
    <w:uiPriority w:val="99"/>
    <w:rsid w:val="009976A4"/>
    <w:rPr>
      <w:i/>
      <w:iCs/>
      <w:color w:val="000000"/>
      <w:spacing w:val="20"/>
      <w:w w:val="100"/>
      <w:position w:val="0"/>
      <w:lang w:val="ru-RU" w:eastAsia="ru-RU"/>
    </w:rPr>
  </w:style>
  <w:style w:type="character" w:customStyle="1" w:styleId="26">
    <w:name w:val="Основной текст (26)_"/>
    <w:basedOn w:val="DefaultParagraphFont"/>
    <w:link w:val="260"/>
    <w:uiPriority w:val="99"/>
    <w:locked/>
    <w:rsid w:val="009976A4"/>
    <w:rPr>
      <w:rFonts w:ascii="Times New Roman" w:hAnsi="Times New Roman" w:cs="Times New Roman"/>
      <w:sz w:val="9"/>
      <w:szCs w:val="9"/>
      <w:shd w:val="clear" w:color="auto" w:fill="FFFFFF"/>
    </w:rPr>
  </w:style>
  <w:style w:type="character" w:customStyle="1" w:styleId="27">
    <w:name w:val="Основной текст (27)_"/>
    <w:basedOn w:val="DefaultParagraphFont"/>
    <w:link w:val="270"/>
    <w:uiPriority w:val="99"/>
    <w:locked/>
    <w:rsid w:val="009976A4"/>
    <w:rPr>
      <w:rFonts w:ascii="Times New Roman" w:hAnsi="Times New Roman" w:cs="Times New Roman"/>
      <w:sz w:val="8"/>
      <w:szCs w:val="8"/>
      <w:shd w:val="clear" w:color="auto" w:fill="FFFFFF"/>
    </w:rPr>
  </w:style>
  <w:style w:type="character" w:customStyle="1" w:styleId="28">
    <w:name w:val="Основной текст (28)_"/>
    <w:basedOn w:val="DefaultParagraphFont"/>
    <w:link w:val="280"/>
    <w:uiPriority w:val="99"/>
    <w:locked/>
    <w:rsid w:val="009976A4"/>
    <w:rPr>
      <w:rFonts w:ascii="Courier New" w:eastAsia="Times New Roman" w:hAnsi="Courier New" w:cs="Courier New"/>
      <w:sz w:val="13"/>
      <w:szCs w:val="13"/>
      <w:shd w:val="clear" w:color="auto" w:fill="FFFFFF"/>
      <w:lang w:val="en-US"/>
    </w:rPr>
  </w:style>
  <w:style w:type="character" w:customStyle="1" w:styleId="Cambria">
    <w:name w:val="Колонтитул + Cambria"/>
    <w:aliases w:val="8 pt,Не полужирный1"/>
    <w:basedOn w:val="a1"/>
    <w:uiPriority w:val="99"/>
    <w:rsid w:val="009976A4"/>
    <w:rPr>
      <w:rFonts w:ascii="Cambria" w:eastAsia="Times New Roman" w:hAnsi="Cambria" w:cs="Cambria"/>
      <w:color w:val="000000"/>
      <w:spacing w:val="0"/>
      <w:w w:val="100"/>
      <w:position w:val="0"/>
      <w:sz w:val="16"/>
      <w:szCs w:val="16"/>
      <w:lang w:val="ru-RU" w:eastAsia="ru-RU"/>
    </w:rPr>
  </w:style>
  <w:style w:type="character" w:customStyle="1" w:styleId="290">
    <w:name w:val="Основной текст (29)_"/>
    <w:basedOn w:val="DefaultParagraphFont"/>
    <w:link w:val="291"/>
    <w:uiPriority w:val="99"/>
    <w:locked/>
    <w:rsid w:val="009976A4"/>
    <w:rPr>
      <w:rFonts w:ascii="Times New Roman" w:hAnsi="Times New Roman" w:cs="Times New Roman"/>
      <w:sz w:val="9"/>
      <w:szCs w:val="9"/>
      <w:shd w:val="clear" w:color="auto" w:fill="FFFFFF"/>
    </w:rPr>
  </w:style>
  <w:style w:type="character" w:customStyle="1" w:styleId="300">
    <w:name w:val="Основной текст (30)_"/>
    <w:basedOn w:val="DefaultParagraphFont"/>
    <w:link w:val="301"/>
    <w:uiPriority w:val="99"/>
    <w:locked/>
    <w:rsid w:val="009976A4"/>
    <w:rPr>
      <w:rFonts w:ascii="Times New Roman" w:hAnsi="Times New Roman" w:cs="Times New Roman"/>
      <w:sz w:val="8"/>
      <w:szCs w:val="8"/>
      <w:shd w:val="clear" w:color="auto" w:fill="FFFFFF"/>
      <w:lang w:val="en-US"/>
    </w:rPr>
  </w:style>
  <w:style w:type="character" w:customStyle="1" w:styleId="310">
    <w:name w:val="Основной текст (31)_"/>
    <w:basedOn w:val="DefaultParagraphFont"/>
    <w:link w:val="311"/>
    <w:uiPriority w:val="99"/>
    <w:locked/>
    <w:rsid w:val="009976A4"/>
    <w:rPr>
      <w:rFonts w:ascii="Times New Roman" w:hAnsi="Times New Roman" w:cs="Times New Roman"/>
      <w:sz w:val="9"/>
      <w:szCs w:val="9"/>
      <w:shd w:val="clear" w:color="auto" w:fill="FFFFFF"/>
    </w:rPr>
  </w:style>
  <w:style w:type="character" w:customStyle="1" w:styleId="320">
    <w:name w:val="Основной текст (32)_"/>
    <w:basedOn w:val="DefaultParagraphFont"/>
    <w:link w:val="321"/>
    <w:uiPriority w:val="99"/>
    <w:locked/>
    <w:rsid w:val="009976A4"/>
    <w:rPr>
      <w:rFonts w:ascii="Trebuchet MS" w:eastAsia="Times New Roman" w:hAnsi="Trebuchet MS" w:cs="Trebuchet MS"/>
      <w:sz w:val="18"/>
      <w:szCs w:val="18"/>
      <w:shd w:val="clear" w:color="auto" w:fill="FFFFFF"/>
    </w:rPr>
  </w:style>
  <w:style w:type="character" w:customStyle="1" w:styleId="33">
    <w:name w:val="Основной текст (33)_"/>
    <w:basedOn w:val="DefaultParagraphFont"/>
    <w:link w:val="330"/>
    <w:uiPriority w:val="99"/>
    <w:locked/>
    <w:rsid w:val="009976A4"/>
    <w:rPr>
      <w:rFonts w:ascii="Trebuchet MS" w:eastAsia="Times New Roman" w:hAnsi="Trebuchet MS" w:cs="Trebuchet MS"/>
      <w:i/>
      <w:iCs/>
      <w:sz w:val="12"/>
      <w:szCs w:val="12"/>
      <w:shd w:val="clear" w:color="auto" w:fill="FFFFFF"/>
      <w:lang w:val="en-US"/>
    </w:rPr>
  </w:style>
  <w:style w:type="character" w:customStyle="1" w:styleId="34">
    <w:name w:val="Основной текст (34)_"/>
    <w:basedOn w:val="DefaultParagraphFont"/>
    <w:link w:val="340"/>
    <w:uiPriority w:val="99"/>
    <w:locked/>
    <w:rsid w:val="009976A4"/>
    <w:rPr>
      <w:rFonts w:ascii="Courier New" w:eastAsia="Times New Roman" w:hAnsi="Courier New" w:cs="Courier New"/>
      <w:sz w:val="10"/>
      <w:szCs w:val="10"/>
      <w:shd w:val="clear" w:color="auto" w:fill="FFFFFF"/>
    </w:rPr>
  </w:style>
  <w:style w:type="character" w:customStyle="1" w:styleId="55">
    <w:name w:val="Заголовок №5 (5)_"/>
    <w:basedOn w:val="DefaultParagraphFont"/>
    <w:link w:val="550"/>
    <w:uiPriority w:val="99"/>
    <w:locked/>
    <w:rsid w:val="009976A4"/>
    <w:rPr>
      <w:rFonts w:ascii="Franklin Gothic Heavy" w:eastAsia="Times New Roman" w:hAnsi="Franklin Gothic Heavy" w:cs="Franklin Gothic Heavy"/>
      <w:sz w:val="12"/>
      <w:szCs w:val="12"/>
      <w:shd w:val="clear" w:color="auto" w:fill="FFFFFF"/>
    </w:rPr>
  </w:style>
  <w:style w:type="character" w:customStyle="1" w:styleId="35">
    <w:name w:val="Основной текст (35)_"/>
    <w:basedOn w:val="DefaultParagraphFont"/>
    <w:link w:val="350"/>
    <w:uiPriority w:val="99"/>
    <w:locked/>
    <w:rsid w:val="009976A4"/>
    <w:rPr>
      <w:rFonts w:ascii="Times New Roman" w:hAnsi="Times New Roman" w:cs="Times New Roman"/>
      <w:sz w:val="8"/>
      <w:szCs w:val="8"/>
      <w:shd w:val="clear" w:color="auto" w:fill="FFFFFF"/>
    </w:rPr>
  </w:style>
  <w:style w:type="character" w:customStyle="1" w:styleId="36">
    <w:name w:val="Основной текст (36)_"/>
    <w:basedOn w:val="DefaultParagraphFont"/>
    <w:link w:val="360"/>
    <w:uiPriority w:val="99"/>
    <w:locked/>
    <w:rsid w:val="009976A4"/>
    <w:rPr>
      <w:rFonts w:ascii="Times New Roman" w:hAnsi="Times New Roman" w:cs="Times New Roman"/>
      <w:sz w:val="8"/>
      <w:szCs w:val="8"/>
      <w:shd w:val="clear" w:color="auto" w:fill="FFFFFF"/>
    </w:rPr>
  </w:style>
  <w:style w:type="character" w:customStyle="1" w:styleId="37">
    <w:name w:val="Основной текст (37)_"/>
    <w:basedOn w:val="DefaultParagraphFont"/>
    <w:link w:val="370"/>
    <w:uiPriority w:val="99"/>
    <w:locked/>
    <w:rsid w:val="009976A4"/>
    <w:rPr>
      <w:rFonts w:ascii="Times New Roman" w:hAnsi="Times New Roman" w:cs="Times New Roman"/>
      <w:sz w:val="8"/>
      <w:szCs w:val="8"/>
      <w:shd w:val="clear" w:color="auto" w:fill="FFFFFF"/>
    </w:rPr>
  </w:style>
  <w:style w:type="character" w:customStyle="1" w:styleId="38">
    <w:name w:val="Основной текст (38)_"/>
    <w:basedOn w:val="DefaultParagraphFont"/>
    <w:link w:val="380"/>
    <w:uiPriority w:val="99"/>
    <w:locked/>
    <w:rsid w:val="009976A4"/>
    <w:rPr>
      <w:rFonts w:ascii="Times New Roman" w:hAnsi="Times New Roman" w:cs="Times New Roman"/>
      <w:i/>
      <w:iCs/>
      <w:sz w:val="10"/>
      <w:szCs w:val="10"/>
      <w:shd w:val="clear" w:color="auto" w:fill="FFFFFF"/>
    </w:rPr>
  </w:style>
  <w:style w:type="character" w:customStyle="1" w:styleId="39">
    <w:name w:val="Основной текст (39)_"/>
    <w:basedOn w:val="DefaultParagraphFont"/>
    <w:link w:val="390"/>
    <w:uiPriority w:val="99"/>
    <w:locked/>
    <w:rsid w:val="009976A4"/>
    <w:rPr>
      <w:rFonts w:ascii="Times New Roman" w:hAnsi="Times New Roman" w:cs="Times New Roman"/>
      <w:i/>
      <w:iCs/>
      <w:spacing w:val="-10"/>
      <w:sz w:val="8"/>
      <w:szCs w:val="8"/>
      <w:shd w:val="clear" w:color="auto" w:fill="FFFFFF"/>
    </w:rPr>
  </w:style>
  <w:style w:type="character" w:customStyle="1" w:styleId="400">
    <w:name w:val="Основной текст (40)_"/>
    <w:basedOn w:val="DefaultParagraphFont"/>
    <w:link w:val="401"/>
    <w:uiPriority w:val="99"/>
    <w:locked/>
    <w:rsid w:val="009976A4"/>
    <w:rPr>
      <w:rFonts w:ascii="Times New Roman" w:hAnsi="Times New Roman" w:cs="Times New Roman"/>
      <w:sz w:val="8"/>
      <w:szCs w:val="8"/>
      <w:shd w:val="clear" w:color="auto" w:fill="FFFFFF"/>
    </w:rPr>
  </w:style>
  <w:style w:type="character" w:customStyle="1" w:styleId="101">
    <w:name w:val="Колонтитул + 10"/>
    <w:aliases w:val="5 pt3"/>
    <w:basedOn w:val="a1"/>
    <w:uiPriority w:val="99"/>
    <w:rsid w:val="009976A4"/>
    <w:rPr>
      <w:color w:val="000000"/>
      <w:spacing w:val="0"/>
      <w:w w:val="100"/>
      <w:position w:val="0"/>
      <w:sz w:val="21"/>
      <w:szCs w:val="21"/>
      <w:lang w:val="ru-RU" w:eastAsia="ru-RU"/>
    </w:rPr>
  </w:style>
  <w:style w:type="character" w:customStyle="1" w:styleId="410">
    <w:name w:val="Основной текст (41)_"/>
    <w:basedOn w:val="DefaultParagraphFont"/>
    <w:link w:val="411"/>
    <w:uiPriority w:val="99"/>
    <w:locked/>
    <w:rsid w:val="009976A4"/>
    <w:rPr>
      <w:rFonts w:ascii="Times New Roman" w:hAnsi="Times New Roman" w:cs="Times New Roman"/>
      <w:sz w:val="36"/>
      <w:szCs w:val="36"/>
      <w:shd w:val="clear" w:color="auto" w:fill="FFFFFF"/>
    </w:rPr>
  </w:style>
  <w:style w:type="character" w:customStyle="1" w:styleId="1010">
    <w:name w:val="Колонтитул + 101"/>
    <w:aliases w:val="5 pt2,Интервал 0 pt2"/>
    <w:basedOn w:val="a1"/>
    <w:uiPriority w:val="99"/>
    <w:rsid w:val="009976A4"/>
    <w:rPr>
      <w:color w:val="000000"/>
      <w:spacing w:val="10"/>
      <w:w w:val="100"/>
      <w:position w:val="0"/>
      <w:sz w:val="21"/>
      <w:szCs w:val="21"/>
      <w:lang w:val="ru-RU" w:eastAsia="ru-RU"/>
    </w:rPr>
  </w:style>
  <w:style w:type="character" w:customStyle="1" w:styleId="420">
    <w:name w:val="Основной текст (42)_"/>
    <w:basedOn w:val="DefaultParagraphFont"/>
    <w:link w:val="421"/>
    <w:uiPriority w:val="99"/>
    <w:locked/>
    <w:rsid w:val="009976A4"/>
    <w:rPr>
      <w:rFonts w:ascii="Candara" w:eastAsia="Times New Roman" w:hAnsi="Candara" w:cs="Candara"/>
      <w:i/>
      <w:iCs/>
      <w:sz w:val="9"/>
      <w:szCs w:val="9"/>
      <w:shd w:val="clear" w:color="auto" w:fill="FFFFFF"/>
    </w:rPr>
  </w:style>
  <w:style w:type="character" w:customStyle="1" w:styleId="430">
    <w:name w:val="Основной текст (43)_"/>
    <w:basedOn w:val="DefaultParagraphFont"/>
    <w:link w:val="431"/>
    <w:uiPriority w:val="99"/>
    <w:locked/>
    <w:rsid w:val="009976A4"/>
    <w:rPr>
      <w:rFonts w:ascii="Lucida Sans Unicode" w:eastAsia="Times New Roman" w:hAnsi="Lucida Sans Unicode" w:cs="Lucida Sans Unicode"/>
      <w:i/>
      <w:iCs/>
      <w:sz w:val="8"/>
      <w:szCs w:val="8"/>
      <w:shd w:val="clear" w:color="auto" w:fill="FFFFFF"/>
    </w:rPr>
  </w:style>
  <w:style w:type="character" w:customStyle="1" w:styleId="44">
    <w:name w:val="Основной текст (44)_"/>
    <w:basedOn w:val="DefaultParagraphFont"/>
    <w:link w:val="440"/>
    <w:uiPriority w:val="99"/>
    <w:locked/>
    <w:rsid w:val="009976A4"/>
    <w:rPr>
      <w:rFonts w:ascii="Times New Roman" w:hAnsi="Times New Roman" w:cs="Times New Roman"/>
      <w:sz w:val="28"/>
      <w:szCs w:val="28"/>
      <w:shd w:val="clear" w:color="auto" w:fill="FFFFFF"/>
    </w:rPr>
  </w:style>
  <w:style w:type="character" w:customStyle="1" w:styleId="45">
    <w:name w:val="Основной текст (45)_"/>
    <w:basedOn w:val="DefaultParagraphFont"/>
    <w:link w:val="450"/>
    <w:uiPriority w:val="99"/>
    <w:locked/>
    <w:rsid w:val="009976A4"/>
    <w:rPr>
      <w:rFonts w:ascii="Times New Roman" w:hAnsi="Times New Roman" w:cs="Times New Roman"/>
      <w:b/>
      <w:bCs/>
      <w:sz w:val="26"/>
      <w:szCs w:val="26"/>
      <w:shd w:val="clear" w:color="auto" w:fill="FFFFFF"/>
      <w:lang w:val="en-US"/>
    </w:rPr>
  </w:style>
  <w:style w:type="character" w:customStyle="1" w:styleId="4420pt">
    <w:name w:val="Основной текст (44) + 20 pt"/>
    <w:aliases w:val="Полужирный2,Курсив3"/>
    <w:basedOn w:val="44"/>
    <w:uiPriority w:val="99"/>
    <w:rsid w:val="009976A4"/>
    <w:rPr>
      <w:b/>
      <w:bCs/>
      <w:i/>
      <w:iCs/>
      <w:color w:val="000000"/>
      <w:spacing w:val="0"/>
      <w:w w:val="100"/>
      <w:position w:val="0"/>
      <w:sz w:val="40"/>
      <w:szCs w:val="40"/>
      <w:lang w:val="ru-RU" w:eastAsia="ru-RU"/>
    </w:rPr>
  </w:style>
  <w:style w:type="character" w:customStyle="1" w:styleId="214">
    <w:name w:val="Основной текст (2) + Малые прописные1"/>
    <w:aliases w:val="Интервал 2 pt1"/>
    <w:basedOn w:val="2"/>
    <w:uiPriority w:val="99"/>
    <w:rsid w:val="009976A4"/>
    <w:rPr>
      <w:smallCaps/>
      <w:color w:val="000000"/>
      <w:spacing w:val="50"/>
      <w:w w:val="100"/>
      <w:position w:val="0"/>
      <w:lang w:val="en-US" w:eastAsia="en-US"/>
    </w:rPr>
  </w:style>
  <w:style w:type="character" w:customStyle="1" w:styleId="2a">
    <w:name w:val="Заголовок №2_"/>
    <w:basedOn w:val="DefaultParagraphFont"/>
    <w:link w:val="2b"/>
    <w:uiPriority w:val="99"/>
    <w:locked/>
    <w:rsid w:val="009976A4"/>
    <w:rPr>
      <w:rFonts w:ascii="Tahoma" w:eastAsia="Times New Roman" w:hAnsi="Tahoma" w:cs="Tahoma"/>
      <w:b/>
      <w:bCs/>
      <w:sz w:val="26"/>
      <w:szCs w:val="26"/>
      <w:shd w:val="clear" w:color="auto" w:fill="FFFFFF"/>
    </w:rPr>
  </w:style>
  <w:style w:type="character" w:customStyle="1" w:styleId="2c">
    <w:name w:val="Подпись к таблице (2)_"/>
    <w:basedOn w:val="DefaultParagraphFont"/>
    <w:link w:val="2d"/>
    <w:uiPriority w:val="99"/>
    <w:locked/>
    <w:rsid w:val="009976A4"/>
    <w:rPr>
      <w:rFonts w:ascii="Times New Roman" w:hAnsi="Times New Roman" w:cs="Times New Roman"/>
      <w:b/>
      <w:bCs/>
      <w:sz w:val="26"/>
      <w:szCs w:val="26"/>
      <w:shd w:val="clear" w:color="auto" w:fill="FFFFFF"/>
    </w:rPr>
  </w:style>
  <w:style w:type="character" w:customStyle="1" w:styleId="2TrebuchetMS">
    <w:name w:val="Основной текст (2) + Trebuchet MS"/>
    <w:aliases w:val="4 pt"/>
    <w:basedOn w:val="2"/>
    <w:uiPriority w:val="99"/>
    <w:rsid w:val="009976A4"/>
    <w:rPr>
      <w:rFonts w:ascii="Trebuchet MS" w:eastAsia="Times New Roman" w:hAnsi="Trebuchet MS" w:cs="Trebuchet MS"/>
      <w:color w:val="000000"/>
      <w:spacing w:val="0"/>
      <w:w w:val="100"/>
      <w:position w:val="0"/>
      <w:sz w:val="8"/>
      <w:szCs w:val="8"/>
      <w:lang w:val="ru-RU" w:eastAsia="ru-RU"/>
    </w:rPr>
  </w:style>
  <w:style w:type="character" w:customStyle="1" w:styleId="46">
    <w:name w:val="Основной текст (46)_"/>
    <w:basedOn w:val="DefaultParagraphFont"/>
    <w:link w:val="460"/>
    <w:uiPriority w:val="99"/>
    <w:locked/>
    <w:rsid w:val="009976A4"/>
    <w:rPr>
      <w:rFonts w:ascii="Times New Roman" w:hAnsi="Times New Roman" w:cs="Times New Roman"/>
      <w:b/>
      <w:bCs/>
      <w:sz w:val="26"/>
      <w:szCs w:val="26"/>
      <w:shd w:val="clear" w:color="auto" w:fill="FFFFFF"/>
    </w:rPr>
  </w:style>
  <w:style w:type="character" w:customStyle="1" w:styleId="24pt">
    <w:name w:val="Основной текст (2) + 4 pt"/>
    <w:basedOn w:val="2"/>
    <w:uiPriority w:val="99"/>
    <w:rsid w:val="009976A4"/>
    <w:rPr>
      <w:color w:val="000000"/>
      <w:spacing w:val="0"/>
      <w:w w:val="100"/>
      <w:position w:val="0"/>
      <w:sz w:val="8"/>
      <w:szCs w:val="8"/>
      <w:lang w:val="ru-RU" w:eastAsia="ru-RU"/>
    </w:rPr>
  </w:style>
  <w:style w:type="character" w:customStyle="1" w:styleId="28pt">
    <w:name w:val="Основной текст (2) + 8 pt"/>
    <w:basedOn w:val="2"/>
    <w:uiPriority w:val="99"/>
    <w:rsid w:val="009976A4"/>
    <w:rPr>
      <w:color w:val="000000"/>
      <w:spacing w:val="0"/>
      <w:w w:val="100"/>
      <w:position w:val="0"/>
      <w:sz w:val="16"/>
      <w:szCs w:val="16"/>
      <w:lang w:val="ru-RU" w:eastAsia="ru-RU"/>
    </w:rPr>
  </w:style>
  <w:style w:type="character" w:customStyle="1" w:styleId="212pt">
    <w:name w:val="Основной текст (2) + 12 pt"/>
    <w:aliases w:val="Полужирный1,Курсив2,Интервал 0 pt1"/>
    <w:basedOn w:val="2"/>
    <w:uiPriority w:val="99"/>
    <w:rsid w:val="009976A4"/>
    <w:rPr>
      <w:b/>
      <w:bCs/>
      <w:i/>
      <w:iCs/>
      <w:color w:val="000000"/>
      <w:spacing w:val="-10"/>
      <w:w w:val="100"/>
      <w:position w:val="0"/>
      <w:sz w:val="24"/>
      <w:szCs w:val="24"/>
      <w:lang w:val="ru-RU" w:eastAsia="ru-RU"/>
    </w:rPr>
  </w:style>
  <w:style w:type="character" w:customStyle="1" w:styleId="2100">
    <w:name w:val="Основной текст (2) + 10"/>
    <w:aliases w:val="5 pt1"/>
    <w:basedOn w:val="2"/>
    <w:uiPriority w:val="99"/>
    <w:rsid w:val="009976A4"/>
    <w:rPr>
      <w:color w:val="000000"/>
      <w:spacing w:val="0"/>
      <w:w w:val="100"/>
      <w:position w:val="0"/>
      <w:sz w:val="21"/>
      <w:szCs w:val="21"/>
      <w:lang w:val="ru-RU" w:eastAsia="ru-RU"/>
    </w:rPr>
  </w:style>
  <w:style w:type="character" w:customStyle="1" w:styleId="2TrebuchetMS1">
    <w:name w:val="Основной текст (2) + Trebuchet MS1"/>
    <w:aliases w:val="11 pt"/>
    <w:basedOn w:val="2"/>
    <w:uiPriority w:val="99"/>
    <w:rsid w:val="009976A4"/>
    <w:rPr>
      <w:rFonts w:ascii="Trebuchet MS" w:eastAsia="Times New Roman" w:hAnsi="Trebuchet MS" w:cs="Trebuchet MS"/>
      <w:color w:val="000000"/>
      <w:spacing w:val="0"/>
      <w:w w:val="100"/>
      <w:position w:val="0"/>
      <w:sz w:val="22"/>
      <w:szCs w:val="22"/>
      <w:lang w:val="ru-RU" w:eastAsia="ru-RU"/>
    </w:rPr>
  </w:style>
  <w:style w:type="character" w:customStyle="1" w:styleId="24pt1">
    <w:name w:val="Основной текст (2) + 4 pt1"/>
    <w:aliases w:val="Курсив1"/>
    <w:basedOn w:val="2"/>
    <w:uiPriority w:val="99"/>
    <w:rsid w:val="009976A4"/>
    <w:rPr>
      <w:i/>
      <w:iCs/>
      <w:color w:val="000000"/>
      <w:spacing w:val="0"/>
      <w:w w:val="100"/>
      <w:position w:val="0"/>
      <w:sz w:val="8"/>
      <w:szCs w:val="8"/>
      <w:lang w:val="ru-RU" w:eastAsia="ru-RU"/>
    </w:rPr>
  </w:style>
  <w:style w:type="character" w:customStyle="1" w:styleId="a3">
    <w:name w:val="Подпись к таблице_"/>
    <w:basedOn w:val="DefaultParagraphFont"/>
    <w:link w:val="a4"/>
    <w:uiPriority w:val="99"/>
    <w:locked/>
    <w:rsid w:val="009976A4"/>
    <w:rPr>
      <w:rFonts w:ascii="Times New Roman" w:hAnsi="Times New Roman" w:cs="Times New Roman"/>
      <w:sz w:val="28"/>
      <w:szCs w:val="28"/>
      <w:shd w:val="clear" w:color="auto" w:fill="FFFFFF"/>
    </w:rPr>
  </w:style>
  <w:style w:type="paragraph" w:customStyle="1" w:styleId="a0">
    <w:name w:val="Сноска"/>
    <w:basedOn w:val="Normal"/>
    <w:link w:val="a"/>
    <w:uiPriority w:val="99"/>
    <w:rsid w:val="009976A4"/>
    <w:pPr>
      <w:shd w:val="clear" w:color="auto" w:fill="FFFFFF"/>
      <w:spacing w:line="288" w:lineRule="exact"/>
      <w:jc w:val="both"/>
    </w:pPr>
    <w:rPr>
      <w:rFonts w:ascii="Times New Roman" w:eastAsia="Times New Roman" w:hAnsi="Times New Roman" w:cs="Times New Roman"/>
      <w:b/>
      <w:bCs/>
      <w:color w:val="auto"/>
      <w:sz w:val="22"/>
      <w:szCs w:val="22"/>
      <w:lang w:eastAsia="en-US"/>
    </w:rPr>
  </w:style>
  <w:style w:type="paragraph" w:customStyle="1" w:styleId="30">
    <w:name w:val="Основной текст (3)"/>
    <w:basedOn w:val="Normal"/>
    <w:link w:val="3"/>
    <w:uiPriority w:val="99"/>
    <w:rsid w:val="009976A4"/>
    <w:pPr>
      <w:shd w:val="clear" w:color="auto" w:fill="FFFFFF"/>
      <w:spacing w:after="120" w:line="240" w:lineRule="atLeast"/>
      <w:jc w:val="both"/>
    </w:pPr>
    <w:rPr>
      <w:rFonts w:ascii="Impact" w:hAnsi="Impact" w:cs="Impact"/>
      <w:color w:val="auto"/>
      <w:sz w:val="17"/>
      <w:szCs w:val="17"/>
      <w:lang w:eastAsia="en-US"/>
    </w:rPr>
  </w:style>
  <w:style w:type="paragraph" w:customStyle="1" w:styleId="50">
    <w:name w:val="Заголовок №5"/>
    <w:basedOn w:val="Normal"/>
    <w:link w:val="5"/>
    <w:uiPriority w:val="99"/>
    <w:rsid w:val="009976A4"/>
    <w:pPr>
      <w:shd w:val="clear" w:color="auto" w:fill="FFFFFF"/>
      <w:spacing w:before="120" w:line="413" w:lineRule="exact"/>
      <w:outlineLvl w:val="4"/>
    </w:pPr>
    <w:rPr>
      <w:rFonts w:ascii="Times New Roman" w:eastAsia="Times New Roman" w:hAnsi="Times New Roman" w:cs="Times New Roman"/>
      <w:color w:val="auto"/>
      <w:sz w:val="30"/>
      <w:szCs w:val="30"/>
      <w:lang w:eastAsia="en-US"/>
    </w:rPr>
  </w:style>
  <w:style w:type="paragraph" w:customStyle="1" w:styleId="40">
    <w:name w:val="Основной текст (4)"/>
    <w:basedOn w:val="Normal"/>
    <w:link w:val="4"/>
    <w:uiPriority w:val="99"/>
    <w:rsid w:val="009976A4"/>
    <w:pPr>
      <w:shd w:val="clear" w:color="auto" w:fill="FFFFFF"/>
      <w:spacing w:after="120" w:line="413" w:lineRule="exact"/>
      <w:jc w:val="both"/>
    </w:pPr>
    <w:rPr>
      <w:rFonts w:ascii="Times New Roman" w:eastAsia="Times New Roman" w:hAnsi="Times New Roman" w:cs="Times New Roman"/>
      <w:b/>
      <w:bCs/>
      <w:color w:val="auto"/>
      <w:w w:val="66"/>
      <w:sz w:val="32"/>
      <w:szCs w:val="32"/>
      <w:lang w:eastAsia="en-US"/>
    </w:rPr>
  </w:style>
  <w:style w:type="paragraph" w:customStyle="1" w:styleId="43">
    <w:name w:val="Заголовок №4"/>
    <w:basedOn w:val="Normal"/>
    <w:link w:val="42"/>
    <w:uiPriority w:val="99"/>
    <w:rsid w:val="009976A4"/>
    <w:pPr>
      <w:shd w:val="clear" w:color="auto" w:fill="FFFFFF"/>
      <w:spacing w:before="420" w:after="300" w:line="240" w:lineRule="atLeast"/>
      <w:jc w:val="center"/>
      <w:outlineLvl w:val="3"/>
    </w:pPr>
    <w:rPr>
      <w:rFonts w:ascii="Times New Roman" w:eastAsia="Times New Roman" w:hAnsi="Times New Roman" w:cs="Times New Roman"/>
      <w:b/>
      <w:bCs/>
      <w:color w:val="auto"/>
      <w:spacing w:val="120"/>
      <w:sz w:val="36"/>
      <w:szCs w:val="36"/>
      <w:lang w:eastAsia="en-US"/>
    </w:rPr>
  </w:style>
  <w:style w:type="paragraph" w:customStyle="1" w:styleId="60">
    <w:name w:val="Основной текст (6)"/>
    <w:basedOn w:val="Normal"/>
    <w:link w:val="6"/>
    <w:uiPriority w:val="99"/>
    <w:rsid w:val="009976A4"/>
    <w:pPr>
      <w:shd w:val="clear" w:color="auto" w:fill="FFFFFF"/>
      <w:spacing w:before="600" w:after="600" w:line="326" w:lineRule="exact"/>
      <w:jc w:val="center"/>
    </w:pPr>
    <w:rPr>
      <w:rFonts w:ascii="Times New Roman" w:eastAsia="Times New Roman" w:hAnsi="Times New Roman" w:cs="Times New Roman"/>
      <w:b/>
      <w:bCs/>
      <w:color w:val="auto"/>
      <w:sz w:val="26"/>
      <w:szCs w:val="26"/>
      <w:lang w:eastAsia="en-US"/>
    </w:rPr>
  </w:style>
  <w:style w:type="paragraph" w:customStyle="1" w:styleId="62">
    <w:name w:val="Заголовок №6"/>
    <w:basedOn w:val="Normal"/>
    <w:link w:val="61"/>
    <w:uiPriority w:val="99"/>
    <w:rsid w:val="009976A4"/>
    <w:pPr>
      <w:shd w:val="clear" w:color="auto" w:fill="FFFFFF"/>
      <w:spacing w:before="300" w:after="420" w:line="240" w:lineRule="atLeast"/>
      <w:jc w:val="both"/>
      <w:outlineLvl w:val="5"/>
    </w:pPr>
    <w:rPr>
      <w:rFonts w:ascii="Times New Roman" w:eastAsia="Times New Roman" w:hAnsi="Times New Roman" w:cs="Times New Roman"/>
      <w:b/>
      <w:bCs/>
      <w:color w:val="auto"/>
      <w:sz w:val="26"/>
      <w:szCs w:val="26"/>
      <w:lang w:eastAsia="en-US"/>
    </w:rPr>
  </w:style>
  <w:style w:type="paragraph" w:customStyle="1" w:styleId="70">
    <w:name w:val="Основной текст (7)"/>
    <w:basedOn w:val="Normal"/>
    <w:link w:val="7"/>
    <w:uiPriority w:val="99"/>
    <w:rsid w:val="009976A4"/>
    <w:pPr>
      <w:shd w:val="clear" w:color="auto" w:fill="FFFFFF"/>
      <w:spacing w:line="240" w:lineRule="atLeast"/>
    </w:pPr>
    <w:rPr>
      <w:rFonts w:ascii="Times New Roman" w:eastAsia="Times New Roman" w:hAnsi="Times New Roman" w:cs="Times New Roman"/>
      <w:color w:val="auto"/>
      <w:sz w:val="18"/>
      <w:szCs w:val="18"/>
      <w:lang w:eastAsia="en-US"/>
    </w:rPr>
  </w:style>
  <w:style w:type="paragraph" w:customStyle="1" w:styleId="80">
    <w:name w:val="Основной текст (8)"/>
    <w:basedOn w:val="Normal"/>
    <w:link w:val="8"/>
    <w:uiPriority w:val="99"/>
    <w:rsid w:val="009976A4"/>
    <w:pPr>
      <w:shd w:val="clear" w:color="auto" w:fill="FFFFFF"/>
      <w:spacing w:line="480" w:lineRule="exact"/>
      <w:ind w:firstLine="740"/>
      <w:jc w:val="both"/>
    </w:pPr>
    <w:rPr>
      <w:rFonts w:ascii="Times New Roman" w:eastAsia="Times New Roman" w:hAnsi="Times New Roman" w:cs="Times New Roman"/>
      <w:i/>
      <w:iCs/>
      <w:color w:val="auto"/>
      <w:sz w:val="28"/>
      <w:szCs w:val="28"/>
      <w:lang w:eastAsia="en-US"/>
    </w:rPr>
  </w:style>
  <w:style w:type="paragraph" w:customStyle="1" w:styleId="90">
    <w:name w:val="Основной текст (9)"/>
    <w:basedOn w:val="Normal"/>
    <w:link w:val="9"/>
    <w:uiPriority w:val="99"/>
    <w:rsid w:val="009976A4"/>
    <w:pPr>
      <w:shd w:val="clear" w:color="auto" w:fill="FFFFFF"/>
      <w:spacing w:after="360" w:line="240" w:lineRule="atLeast"/>
      <w:jc w:val="center"/>
    </w:pPr>
    <w:rPr>
      <w:rFonts w:ascii="Century Schoolbook" w:hAnsi="Century Schoolbook" w:cs="Century Schoolbook"/>
      <w:color w:val="auto"/>
      <w:spacing w:val="20"/>
      <w:sz w:val="36"/>
      <w:szCs w:val="36"/>
      <w:lang w:eastAsia="en-US"/>
    </w:rPr>
  </w:style>
  <w:style w:type="paragraph" w:customStyle="1" w:styleId="100">
    <w:name w:val="Основной текст (10)"/>
    <w:basedOn w:val="Normal"/>
    <w:link w:val="10"/>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521">
    <w:name w:val="Заголовок №5 (2)"/>
    <w:basedOn w:val="Normal"/>
    <w:link w:val="520"/>
    <w:uiPriority w:val="99"/>
    <w:rsid w:val="009976A4"/>
    <w:pPr>
      <w:shd w:val="clear" w:color="auto" w:fill="FFFFFF"/>
      <w:spacing w:after="180" w:line="240" w:lineRule="atLeast"/>
      <w:jc w:val="right"/>
      <w:outlineLvl w:val="4"/>
    </w:pPr>
    <w:rPr>
      <w:rFonts w:ascii="Times New Roman" w:eastAsia="Times New Roman" w:hAnsi="Times New Roman" w:cs="Times New Roman"/>
      <w:b/>
      <w:bCs/>
      <w:color w:val="auto"/>
      <w:w w:val="66"/>
      <w:sz w:val="32"/>
      <w:szCs w:val="32"/>
      <w:lang w:eastAsia="en-US"/>
    </w:rPr>
  </w:style>
  <w:style w:type="paragraph" w:customStyle="1" w:styleId="110">
    <w:name w:val="Основной текст (11)"/>
    <w:basedOn w:val="Normal"/>
    <w:link w:val="11"/>
    <w:uiPriority w:val="99"/>
    <w:rsid w:val="009976A4"/>
    <w:pPr>
      <w:shd w:val="clear" w:color="auto" w:fill="FFFFFF"/>
      <w:spacing w:line="240" w:lineRule="atLeast"/>
    </w:pPr>
    <w:rPr>
      <w:rFonts w:ascii="Courier New" w:hAnsi="Courier New" w:cs="Courier New"/>
      <w:color w:val="auto"/>
      <w:sz w:val="12"/>
      <w:szCs w:val="12"/>
      <w:lang w:val="en-US" w:eastAsia="en-US"/>
    </w:rPr>
  </w:style>
  <w:style w:type="paragraph" w:customStyle="1" w:styleId="120">
    <w:name w:val="Основной текст (12)"/>
    <w:basedOn w:val="Normal"/>
    <w:link w:val="12"/>
    <w:uiPriority w:val="99"/>
    <w:rsid w:val="009976A4"/>
    <w:pPr>
      <w:shd w:val="clear" w:color="auto" w:fill="FFFFFF"/>
      <w:spacing w:line="240" w:lineRule="atLeast"/>
    </w:pPr>
    <w:rPr>
      <w:rFonts w:ascii="Courier New" w:hAnsi="Courier New" w:cs="Courier New"/>
      <w:color w:val="auto"/>
      <w:w w:val="150"/>
      <w:sz w:val="8"/>
      <w:szCs w:val="8"/>
      <w:lang w:eastAsia="en-US"/>
    </w:rPr>
  </w:style>
  <w:style w:type="paragraph" w:customStyle="1" w:styleId="130">
    <w:name w:val="Основной текст (13)"/>
    <w:basedOn w:val="Normal"/>
    <w:link w:val="13"/>
    <w:uiPriority w:val="99"/>
    <w:rsid w:val="009976A4"/>
    <w:pPr>
      <w:shd w:val="clear" w:color="auto" w:fill="FFFFFF"/>
      <w:spacing w:line="240" w:lineRule="atLeast"/>
    </w:pPr>
    <w:rPr>
      <w:rFonts w:ascii="Times New Roman" w:eastAsia="Times New Roman" w:hAnsi="Times New Roman" w:cs="Times New Roman"/>
      <w:color w:val="auto"/>
      <w:sz w:val="8"/>
      <w:szCs w:val="8"/>
      <w:lang w:val="en-US" w:eastAsia="en-US"/>
    </w:rPr>
  </w:style>
  <w:style w:type="paragraph" w:customStyle="1" w:styleId="140">
    <w:name w:val="Основной текст (14)"/>
    <w:basedOn w:val="Normal"/>
    <w:link w:val="14"/>
    <w:uiPriority w:val="99"/>
    <w:rsid w:val="009976A4"/>
    <w:pPr>
      <w:shd w:val="clear" w:color="auto" w:fill="FFFFFF"/>
      <w:spacing w:line="240" w:lineRule="atLeast"/>
    </w:pPr>
    <w:rPr>
      <w:rFonts w:ascii="Times New Roman" w:eastAsia="Times New Roman" w:hAnsi="Times New Roman" w:cs="Times New Roman"/>
      <w:color w:val="auto"/>
      <w:sz w:val="8"/>
      <w:szCs w:val="8"/>
      <w:lang w:eastAsia="en-US"/>
    </w:rPr>
  </w:style>
  <w:style w:type="paragraph" w:customStyle="1" w:styleId="150">
    <w:name w:val="Основной текст (15)"/>
    <w:basedOn w:val="Normal"/>
    <w:link w:val="15"/>
    <w:uiPriority w:val="99"/>
    <w:rsid w:val="009976A4"/>
    <w:pPr>
      <w:shd w:val="clear" w:color="auto" w:fill="FFFFFF"/>
      <w:spacing w:line="240" w:lineRule="atLeast"/>
      <w:jc w:val="both"/>
    </w:pPr>
    <w:rPr>
      <w:rFonts w:ascii="Times New Roman" w:eastAsia="Times New Roman" w:hAnsi="Times New Roman" w:cs="Times New Roman"/>
      <w:color w:val="auto"/>
      <w:sz w:val="20"/>
      <w:szCs w:val="20"/>
      <w:lang w:eastAsia="en-US"/>
    </w:rPr>
  </w:style>
  <w:style w:type="paragraph" w:customStyle="1" w:styleId="160">
    <w:name w:val="Основной текст (16)"/>
    <w:basedOn w:val="Normal"/>
    <w:link w:val="16"/>
    <w:uiPriority w:val="99"/>
    <w:rsid w:val="009976A4"/>
    <w:pPr>
      <w:shd w:val="clear" w:color="auto" w:fill="FFFFFF"/>
      <w:spacing w:before="240" w:line="240" w:lineRule="atLeast"/>
    </w:pPr>
    <w:rPr>
      <w:rFonts w:ascii="Times New Roman" w:eastAsia="Times New Roman" w:hAnsi="Times New Roman" w:cs="Times New Roman"/>
      <w:color w:val="auto"/>
      <w:sz w:val="8"/>
      <w:szCs w:val="8"/>
      <w:lang w:eastAsia="en-US"/>
    </w:rPr>
  </w:style>
  <w:style w:type="paragraph" w:customStyle="1" w:styleId="170">
    <w:name w:val="Основной текст (17)"/>
    <w:basedOn w:val="Normal"/>
    <w:link w:val="17"/>
    <w:uiPriority w:val="99"/>
    <w:rsid w:val="009976A4"/>
    <w:pPr>
      <w:shd w:val="clear" w:color="auto" w:fill="FFFFFF"/>
      <w:spacing w:line="240" w:lineRule="atLeast"/>
    </w:pPr>
    <w:rPr>
      <w:rFonts w:ascii="Courier New" w:hAnsi="Courier New" w:cs="Courier New"/>
      <w:color w:val="auto"/>
      <w:sz w:val="11"/>
      <w:szCs w:val="11"/>
      <w:lang w:eastAsia="en-US"/>
    </w:rPr>
  </w:style>
  <w:style w:type="paragraph" w:customStyle="1" w:styleId="180">
    <w:name w:val="Основной текст (18)"/>
    <w:basedOn w:val="Normal"/>
    <w:link w:val="18"/>
    <w:uiPriority w:val="99"/>
    <w:rsid w:val="009976A4"/>
    <w:pPr>
      <w:shd w:val="clear" w:color="auto" w:fill="FFFFFF"/>
      <w:spacing w:line="240" w:lineRule="atLeast"/>
      <w:jc w:val="right"/>
    </w:pPr>
    <w:rPr>
      <w:rFonts w:ascii="Courier New" w:hAnsi="Courier New" w:cs="Courier New"/>
      <w:color w:val="auto"/>
      <w:sz w:val="10"/>
      <w:szCs w:val="10"/>
      <w:lang w:eastAsia="en-US"/>
    </w:rPr>
  </w:style>
  <w:style w:type="paragraph" w:customStyle="1" w:styleId="190">
    <w:name w:val="Основной текст (19)"/>
    <w:basedOn w:val="Normal"/>
    <w:link w:val="19"/>
    <w:uiPriority w:val="99"/>
    <w:rsid w:val="009976A4"/>
    <w:pPr>
      <w:shd w:val="clear" w:color="auto" w:fill="FFFFFF"/>
      <w:spacing w:line="240" w:lineRule="atLeast"/>
    </w:pPr>
    <w:rPr>
      <w:rFonts w:ascii="Times New Roman" w:eastAsia="Times New Roman" w:hAnsi="Times New Roman" w:cs="Times New Roman"/>
      <w:color w:val="auto"/>
      <w:sz w:val="8"/>
      <w:szCs w:val="8"/>
      <w:lang w:eastAsia="en-US"/>
    </w:rPr>
  </w:style>
  <w:style w:type="paragraph" w:customStyle="1" w:styleId="201">
    <w:name w:val="Основной текст (20)"/>
    <w:basedOn w:val="Normal"/>
    <w:link w:val="200"/>
    <w:uiPriority w:val="99"/>
    <w:rsid w:val="009976A4"/>
    <w:pPr>
      <w:shd w:val="clear" w:color="auto" w:fill="FFFFFF"/>
      <w:spacing w:line="240" w:lineRule="atLeast"/>
    </w:pPr>
    <w:rPr>
      <w:rFonts w:ascii="Times New Roman" w:eastAsia="Times New Roman" w:hAnsi="Times New Roman" w:cs="Times New Roman"/>
      <w:b/>
      <w:bCs/>
      <w:color w:val="auto"/>
      <w:sz w:val="22"/>
      <w:szCs w:val="22"/>
      <w:lang w:eastAsia="en-US"/>
    </w:rPr>
  </w:style>
  <w:style w:type="paragraph" w:customStyle="1" w:styleId="211">
    <w:name w:val="Основной текст (21)"/>
    <w:basedOn w:val="Normal"/>
    <w:link w:val="210"/>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221">
    <w:name w:val="Основной текст (22)"/>
    <w:basedOn w:val="Normal"/>
    <w:link w:val="220"/>
    <w:uiPriority w:val="99"/>
    <w:rsid w:val="009976A4"/>
    <w:pPr>
      <w:shd w:val="clear" w:color="auto" w:fill="FFFFFF"/>
      <w:spacing w:after="360" w:line="240" w:lineRule="atLeast"/>
      <w:jc w:val="center"/>
    </w:pPr>
    <w:rPr>
      <w:rFonts w:ascii="Times New Roman" w:eastAsia="Times New Roman" w:hAnsi="Times New Roman" w:cs="Times New Roman"/>
      <w:color w:val="auto"/>
      <w:sz w:val="36"/>
      <w:szCs w:val="36"/>
      <w:lang w:eastAsia="en-US"/>
    </w:rPr>
  </w:style>
  <w:style w:type="paragraph" w:customStyle="1" w:styleId="231">
    <w:name w:val="Основной текст (23)"/>
    <w:basedOn w:val="Normal"/>
    <w:link w:val="230"/>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530">
    <w:name w:val="Заголовок №5 (3)"/>
    <w:basedOn w:val="Normal"/>
    <w:link w:val="53"/>
    <w:uiPriority w:val="99"/>
    <w:rsid w:val="009976A4"/>
    <w:pPr>
      <w:shd w:val="clear" w:color="auto" w:fill="FFFFFF"/>
      <w:spacing w:after="180" w:line="240" w:lineRule="atLeast"/>
      <w:outlineLvl w:val="4"/>
    </w:pPr>
    <w:rPr>
      <w:rFonts w:ascii="Calibri" w:hAnsi="Calibri" w:cs="Calibri"/>
      <w:color w:val="auto"/>
      <w:sz w:val="26"/>
      <w:szCs w:val="26"/>
      <w:lang w:eastAsia="en-US"/>
    </w:rPr>
  </w:style>
  <w:style w:type="paragraph" w:customStyle="1" w:styleId="32">
    <w:name w:val="Заголовок №3"/>
    <w:basedOn w:val="Normal"/>
    <w:link w:val="31"/>
    <w:uiPriority w:val="99"/>
    <w:rsid w:val="009976A4"/>
    <w:pPr>
      <w:shd w:val="clear" w:color="auto" w:fill="FFFFFF"/>
      <w:spacing w:line="490" w:lineRule="exact"/>
      <w:outlineLvl w:val="2"/>
    </w:pPr>
    <w:rPr>
      <w:rFonts w:ascii="Calibri" w:hAnsi="Calibri" w:cs="Calibri"/>
      <w:color w:val="auto"/>
      <w:sz w:val="28"/>
      <w:szCs w:val="28"/>
      <w:lang w:eastAsia="en-US"/>
    </w:rPr>
  </w:style>
  <w:style w:type="paragraph" w:customStyle="1" w:styleId="540">
    <w:name w:val="Заголовок №5 (4)"/>
    <w:basedOn w:val="Normal"/>
    <w:link w:val="54"/>
    <w:uiPriority w:val="99"/>
    <w:rsid w:val="009976A4"/>
    <w:pPr>
      <w:shd w:val="clear" w:color="auto" w:fill="FFFFFF"/>
      <w:spacing w:line="490" w:lineRule="exact"/>
      <w:outlineLvl w:val="4"/>
    </w:pPr>
    <w:rPr>
      <w:rFonts w:ascii="Times New Roman" w:eastAsia="Times New Roman" w:hAnsi="Times New Roman" w:cs="Times New Roman"/>
      <w:color w:val="auto"/>
      <w:sz w:val="26"/>
      <w:szCs w:val="26"/>
      <w:lang w:eastAsia="en-US"/>
    </w:rPr>
  </w:style>
  <w:style w:type="paragraph" w:customStyle="1" w:styleId="241">
    <w:name w:val="Основной текст (24)"/>
    <w:basedOn w:val="Normal"/>
    <w:link w:val="240"/>
    <w:uiPriority w:val="99"/>
    <w:rsid w:val="009976A4"/>
    <w:pPr>
      <w:shd w:val="clear" w:color="auto" w:fill="FFFFFF"/>
      <w:spacing w:after="120" w:line="240" w:lineRule="atLeast"/>
    </w:pPr>
    <w:rPr>
      <w:rFonts w:ascii="Times New Roman" w:eastAsia="Times New Roman" w:hAnsi="Times New Roman" w:cs="Times New Roman"/>
      <w:i/>
      <w:iCs/>
      <w:color w:val="auto"/>
      <w:sz w:val="13"/>
      <w:szCs w:val="13"/>
      <w:lang w:val="en-US" w:eastAsia="en-US"/>
    </w:rPr>
  </w:style>
  <w:style w:type="paragraph" w:customStyle="1" w:styleId="251">
    <w:name w:val="Основной текст (25)"/>
    <w:basedOn w:val="Normal"/>
    <w:link w:val="250"/>
    <w:uiPriority w:val="99"/>
    <w:rsid w:val="009976A4"/>
    <w:pPr>
      <w:shd w:val="clear" w:color="auto" w:fill="FFFFFF"/>
      <w:spacing w:line="240" w:lineRule="atLeast"/>
      <w:jc w:val="both"/>
    </w:pPr>
    <w:rPr>
      <w:rFonts w:ascii="Times New Roman" w:eastAsia="Times New Roman" w:hAnsi="Times New Roman" w:cs="Times New Roman"/>
      <w:color w:val="auto"/>
      <w:sz w:val="8"/>
      <w:szCs w:val="8"/>
      <w:lang w:eastAsia="en-US"/>
    </w:rPr>
  </w:style>
  <w:style w:type="paragraph" w:customStyle="1" w:styleId="1a">
    <w:name w:val="Заголовок №1"/>
    <w:basedOn w:val="Normal"/>
    <w:link w:val="1"/>
    <w:uiPriority w:val="99"/>
    <w:rsid w:val="009976A4"/>
    <w:pPr>
      <w:shd w:val="clear" w:color="auto" w:fill="FFFFFF"/>
      <w:spacing w:before="240" w:line="240" w:lineRule="atLeast"/>
      <w:outlineLvl w:val="0"/>
    </w:pPr>
    <w:rPr>
      <w:rFonts w:ascii="Times New Roman" w:eastAsia="Times New Roman" w:hAnsi="Times New Roman" w:cs="Times New Roman"/>
      <w:b/>
      <w:bCs/>
      <w:color w:val="auto"/>
      <w:w w:val="66"/>
      <w:sz w:val="32"/>
      <w:szCs w:val="32"/>
      <w:lang w:eastAsia="en-US"/>
    </w:rPr>
  </w:style>
  <w:style w:type="paragraph" w:customStyle="1" w:styleId="260">
    <w:name w:val="Основной текст (26)"/>
    <w:basedOn w:val="Normal"/>
    <w:link w:val="26"/>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270">
    <w:name w:val="Основной текст (27)"/>
    <w:basedOn w:val="Normal"/>
    <w:link w:val="27"/>
    <w:uiPriority w:val="99"/>
    <w:rsid w:val="009976A4"/>
    <w:pPr>
      <w:shd w:val="clear" w:color="auto" w:fill="FFFFFF"/>
      <w:spacing w:line="240" w:lineRule="atLeast"/>
    </w:pPr>
    <w:rPr>
      <w:rFonts w:ascii="Times New Roman" w:eastAsia="Times New Roman" w:hAnsi="Times New Roman" w:cs="Times New Roman"/>
      <w:color w:val="auto"/>
      <w:sz w:val="8"/>
      <w:szCs w:val="8"/>
      <w:lang w:eastAsia="en-US"/>
    </w:rPr>
  </w:style>
  <w:style w:type="paragraph" w:customStyle="1" w:styleId="280">
    <w:name w:val="Основной текст (28)"/>
    <w:basedOn w:val="Normal"/>
    <w:link w:val="28"/>
    <w:uiPriority w:val="99"/>
    <w:rsid w:val="009976A4"/>
    <w:pPr>
      <w:shd w:val="clear" w:color="auto" w:fill="FFFFFF"/>
      <w:spacing w:line="240" w:lineRule="atLeast"/>
      <w:jc w:val="both"/>
    </w:pPr>
    <w:rPr>
      <w:rFonts w:ascii="Courier New" w:hAnsi="Courier New" w:cs="Courier New"/>
      <w:color w:val="auto"/>
      <w:sz w:val="13"/>
      <w:szCs w:val="13"/>
      <w:lang w:val="en-US" w:eastAsia="en-US"/>
    </w:rPr>
  </w:style>
  <w:style w:type="paragraph" w:customStyle="1" w:styleId="291">
    <w:name w:val="Основной текст (29)"/>
    <w:basedOn w:val="Normal"/>
    <w:link w:val="290"/>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301">
    <w:name w:val="Основной текст (30)"/>
    <w:basedOn w:val="Normal"/>
    <w:link w:val="300"/>
    <w:uiPriority w:val="99"/>
    <w:rsid w:val="009976A4"/>
    <w:pPr>
      <w:shd w:val="clear" w:color="auto" w:fill="FFFFFF"/>
      <w:spacing w:line="240" w:lineRule="atLeast"/>
      <w:jc w:val="both"/>
    </w:pPr>
    <w:rPr>
      <w:rFonts w:ascii="Times New Roman" w:eastAsia="Times New Roman" w:hAnsi="Times New Roman" w:cs="Times New Roman"/>
      <w:color w:val="auto"/>
      <w:sz w:val="8"/>
      <w:szCs w:val="8"/>
      <w:lang w:val="en-US" w:eastAsia="en-US"/>
    </w:rPr>
  </w:style>
  <w:style w:type="paragraph" w:customStyle="1" w:styleId="311">
    <w:name w:val="Основной текст (31)"/>
    <w:basedOn w:val="Normal"/>
    <w:link w:val="310"/>
    <w:uiPriority w:val="99"/>
    <w:rsid w:val="009976A4"/>
    <w:pPr>
      <w:shd w:val="clear" w:color="auto" w:fill="FFFFFF"/>
      <w:spacing w:line="240" w:lineRule="atLeast"/>
    </w:pPr>
    <w:rPr>
      <w:rFonts w:ascii="Times New Roman" w:eastAsia="Times New Roman" w:hAnsi="Times New Roman" w:cs="Times New Roman"/>
      <w:color w:val="auto"/>
      <w:sz w:val="9"/>
      <w:szCs w:val="9"/>
      <w:lang w:eastAsia="en-US"/>
    </w:rPr>
  </w:style>
  <w:style w:type="paragraph" w:customStyle="1" w:styleId="321">
    <w:name w:val="Основной текст (32)"/>
    <w:basedOn w:val="Normal"/>
    <w:link w:val="320"/>
    <w:uiPriority w:val="99"/>
    <w:rsid w:val="009976A4"/>
    <w:pPr>
      <w:shd w:val="clear" w:color="auto" w:fill="FFFFFF"/>
      <w:spacing w:after="60" w:line="240" w:lineRule="atLeast"/>
    </w:pPr>
    <w:rPr>
      <w:rFonts w:ascii="Trebuchet MS" w:hAnsi="Trebuchet MS" w:cs="Trebuchet MS"/>
      <w:color w:val="auto"/>
      <w:sz w:val="18"/>
      <w:szCs w:val="18"/>
      <w:lang w:eastAsia="en-US"/>
    </w:rPr>
  </w:style>
  <w:style w:type="paragraph" w:customStyle="1" w:styleId="330">
    <w:name w:val="Основной текст (33)"/>
    <w:basedOn w:val="Normal"/>
    <w:link w:val="33"/>
    <w:uiPriority w:val="99"/>
    <w:rsid w:val="009976A4"/>
    <w:pPr>
      <w:shd w:val="clear" w:color="auto" w:fill="FFFFFF"/>
      <w:spacing w:after="60" w:line="240" w:lineRule="atLeast"/>
      <w:jc w:val="right"/>
    </w:pPr>
    <w:rPr>
      <w:rFonts w:ascii="Trebuchet MS" w:hAnsi="Trebuchet MS" w:cs="Trebuchet MS"/>
      <w:i/>
      <w:iCs/>
      <w:color w:val="auto"/>
      <w:sz w:val="12"/>
      <w:szCs w:val="12"/>
      <w:lang w:val="en-US" w:eastAsia="en-US"/>
    </w:rPr>
  </w:style>
  <w:style w:type="paragraph" w:customStyle="1" w:styleId="340">
    <w:name w:val="Основной текст (34)"/>
    <w:basedOn w:val="Normal"/>
    <w:link w:val="34"/>
    <w:uiPriority w:val="99"/>
    <w:rsid w:val="009976A4"/>
    <w:pPr>
      <w:shd w:val="clear" w:color="auto" w:fill="FFFFFF"/>
      <w:spacing w:before="240" w:line="240" w:lineRule="atLeast"/>
      <w:jc w:val="right"/>
    </w:pPr>
    <w:rPr>
      <w:rFonts w:ascii="Courier New" w:hAnsi="Courier New" w:cs="Courier New"/>
      <w:color w:val="auto"/>
      <w:sz w:val="10"/>
      <w:szCs w:val="10"/>
      <w:lang w:eastAsia="en-US"/>
    </w:rPr>
  </w:style>
  <w:style w:type="paragraph" w:customStyle="1" w:styleId="550">
    <w:name w:val="Заголовок №5 (5)"/>
    <w:basedOn w:val="Normal"/>
    <w:link w:val="55"/>
    <w:uiPriority w:val="99"/>
    <w:rsid w:val="009976A4"/>
    <w:pPr>
      <w:shd w:val="clear" w:color="auto" w:fill="FFFFFF"/>
      <w:spacing w:before="240" w:line="240" w:lineRule="atLeast"/>
      <w:jc w:val="both"/>
      <w:outlineLvl w:val="4"/>
    </w:pPr>
    <w:rPr>
      <w:rFonts w:ascii="Franklin Gothic Heavy" w:hAnsi="Franklin Gothic Heavy" w:cs="Franklin Gothic Heavy"/>
      <w:color w:val="auto"/>
      <w:sz w:val="12"/>
      <w:szCs w:val="12"/>
      <w:lang w:eastAsia="en-US"/>
    </w:rPr>
  </w:style>
  <w:style w:type="paragraph" w:customStyle="1" w:styleId="350">
    <w:name w:val="Основной текст (35)"/>
    <w:basedOn w:val="Normal"/>
    <w:link w:val="35"/>
    <w:uiPriority w:val="99"/>
    <w:rsid w:val="009976A4"/>
    <w:pPr>
      <w:shd w:val="clear" w:color="auto" w:fill="FFFFFF"/>
      <w:spacing w:before="240" w:line="240" w:lineRule="atLeast"/>
    </w:pPr>
    <w:rPr>
      <w:rFonts w:ascii="Times New Roman" w:eastAsia="Times New Roman" w:hAnsi="Times New Roman" w:cs="Times New Roman"/>
      <w:color w:val="auto"/>
      <w:sz w:val="8"/>
      <w:szCs w:val="8"/>
      <w:lang w:eastAsia="en-US"/>
    </w:rPr>
  </w:style>
  <w:style w:type="paragraph" w:customStyle="1" w:styleId="360">
    <w:name w:val="Основной текст (36)"/>
    <w:basedOn w:val="Normal"/>
    <w:link w:val="36"/>
    <w:uiPriority w:val="99"/>
    <w:rsid w:val="009976A4"/>
    <w:pPr>
      <w:shd w:val="clear" w:color="auto" w:fill="FFFFFF"/>
      <w:spacing w:before="120" w:line="240" w:lineRule="atLeast"/>
    </w:pPr>
    <w:rPr>
      <w:rFonts w:ascii="Times New Roman" w:eastAsia="Times New Roman" w:hAnsi="Times New Roman" w:cs="Times New Roman"/>
      <w:color w:val="auto"/>
      <w:sz w:val="8"/>
      <w:szCs w:val="8"/>
      <w:lang w:eastAsia="en-US"/>
    </w:rPr>
  </w:style>
  <w:style w:type="paragraph" w:customStyle="1" w:styleId="370">
    <w:name w:val="Основной текст (37)"/>
    <w:basedOn w:val="Normal"/>
    <w:link w:val="37"/>
    <w:uiPriority w:val="99"/>
    <w:rsid w:val="009976A4"/>
    <w:pPr>
      <w:shd w:val="clear" w:color="auto" w:fill="FFFFFF"/>
      <w:spacing w:before="240" w:line="240" w:lineRule="atLeast"/>
    </w:pPr>
    <w:rPr>
      <w:rFonts w:ascii="Times New Roman" w:eastAsia="Times New Roman" w:hAnsi="Times New Roman" w:cs="Times New Roman"/>
      <w:color w:val="auto"/>
      <w:sz w:val="8"/>
      <w:szCs w:val="8"/>
      <w:lang w:eastAsia="en-US"/>
    </w:rPr>
  </w:style>
  <w:style w:type="paragraph" w:customStyle="1" w:styleId="380">
    <w:name w:val="Основной текст (38)"/>
    <w:basedOn w:val="Normal"/>
    <w:link w:val="38"/>
    <w:uiPriority w:val="99"/>
    <w:rsid w:val="009976A4"/>
    <w:pPr>
      <w:shd w:val="clear" w:color="auto" w:fill="FFFFFF"/>
      <w:spacing w:line="240" w:lineRule="atLeast"/>
    </w:pPr>
    <w:rPr>
      <w:rFonts w:ascii="Times New Roman" w:eastAsia="Times New Roman" w:hAnsi="Times New Roman" w:cs="Times New Roman"/>
      <w:i/>
      <w:iCs/>
      <w:color w:val="auto"/>
      <w:sz w:val="10"/>
      <w:szCs w:val="10"/>
      <w:lang w:eastAsia="en-US"/>
    </w:rPr>
  </w:style>
  <w:style w:type="paragraph" w:customStyle="1" w:styleId="390">
    <w:name w:val="Основной текст (39)"/>
    <w:basedOn w:val="Normal"/>
    <w:link w:val="39"/>
    <w:uiPriority w:val="99"/>
    <w:rsid w:val="009976A4"/>
    <w:pPr>
      <w:shd w:val="clear" w:color="auto" w:fill="FFFFFF"/>
      <w:spacing w:line="240" w:lineRule="atLeast"/>
    </w:pPr>
    <w:rPr>
      <w:rFonts w:ascii="Times New Roman" w:eastAsia="Times New Roman" w:hAnsi="Times New Roman" w:cs="Times New Roman"/>
      <w:i/>
      <w:iCs/>
      <w:color w:val="auto"/>
      <w:spacing w:val="-10"/>
      <w:sz w:val="8"/>
      <w:szCs w:val="8"/>
      <w:lang w:eastAsia="en-US"/>
    </w:rPr>
  </w:style>
  <w:style w:type="paragraph" w:customStyle="1" w:styleId="401">
    <w:name w:val="Основной текст (40)"/>
    <w:basedOn w:val="Normal"/>
    <w:link w:val="400"/>
    <w:uiPriority w:val="99"/>
    <w:rsid w:val="009976A4"/>
    <w:pPr>
      <w:shd w:val="clear" w:color="auto" w:fill="FFFFFF"/>
      <w:spacing w:line="240" w:lineRule="atLeast"/>
    </w:pPr>
    <w:rPr>
      <w:rFonts w:ascii="Times New Roman" w:eastAsia="Times New Roman" w:hAnsi="Times New Roman" w:cs="Times New Roman"/>
      <w:color w:val="auto"/>
      <w:sz w:val="8"/>
      <w:szCs w:val="8"/>
      <w:lang w:eastAsia="en-US"/>
    </w:rPr>
  </w:style>
  <w:style w:type="paragraph" w:customStyle="1" w:styleId="411">
    <w:name w:val="Основной текст (41)"/>
    <w:basedOn w:val="Normal"/>
    <w:link w:val="410"/>
    <w:uiPriority w:val="99"/>
    <w:rsid w:val="009976A4"/>
    <w:pPr>
      <w:shd w:val="clear" w:color="auto" w:fill="FFFFFF"/>
      <w:spacing w:after="360" w:line="240" w:lineRule="atLeast"/>
      <w:jc w:val="center"/>
    </w:pPr>
    <w:rPr>
      <w:rFonts w:ascii="Times New Roman" w:eastAsia="Times New Roman" w:hAnsi="Times New Roman" w:cs="Times New Roman"/>
      <w:color w:val="auto"/>
      <w:sz w:val="36"/>
      <w:szCs w:val="36"/>
      <w:lang w:eastAsia="en-US"/>
    </w:rPr>
  </w:style>
  <w:style w:type="paragraph" w:customStyle="1" w:styleId="421">
    <w:name w:val="Основной текст (42)"/>
    <w:basedOn w:val="Normal"/>
    <w:link w:val="420"/>
    <w:uiPriority w:val="99"/>
    <w:rsid w:val="009976A4"/>
    <w:pPr>
      <w:shd w:val="clear" w:color="auto" w:fill="FFFFFF"/>
      <w:spacing w:line="240" w:lineRule="atLeast"/>
    </w:pPr>
    <w:rPr>
      <w:rFonts w:ascii="Candara" w:hAnsi="Candara" w:cs="Candara"/>
      <w:i/>
      <w:iCs/>
      <w:color w:val="auto"/>
      <w:sz w:val="9"/>
      <w:szCs w:val="9"/>
      <w:lang w:eastAsia="en-US"/>
    </w:rPr>
  </w:style>
  <w:style w:type="paragraph" w:customStyle="1" w:styleId="431">
    <w:name w:val="Основной текст (43)"/>
    <w:basedOn w:val="Normal"/>
    <w:link w:val="430"/>
    <w:uiPriority w:val="99"/>
    <w:rsid w:val="009976A4"/>
    <w:pPr>
      <w:shd w:val="clear" w:color="auto" w:fill="FFFFFF"/>
      <w:spacing w:before="180" w:line="240" w:lineRule="atLeast"/>
    </w:pPr>
    <w:rPr>
      <w:rFonts w:ascii="Lucida Sans Unicode" w:hAnsi="Lucida Sans Unicode" w:cs="Lucida Sans Unicode"/>
      <w:i/>
      <w:iCs/>
      <w:color w:val="auto"/>
      <w:sz w:val="8"/>
      <w:szCs w:val="8"/>
      <w:lang w:eastAsia="en-US"/>
    </w:rPr>
  </w:style>
  <w:style w:type="paragraph" w:customStyle="1" w:styleId="440">
    <w:name w:val="Основной текст (44)"/>
    <w:basedOn w:val="Normal"/>
    <w:link w:val="44"/>
    <w:uiPriority w:val="99"/>
    <w:rsid w:val="009976A4"/>
    <w:pPr>
      <w:shd w:val="clear" w:color="auto" w:fill="FFFFFF"/>
      <w:spacing w:line="542" w:lineRule="exact"/>
      <w:jc w:val="both"/>
    </w:pPr>
    <w:rPr>
      <w:rFonts w:ascii="Times New Roman" w:eastAsia="Times New Roman" w:hAnsi="Times New Roman" w:cs="Times New Roman"/>
      <w:color w:val="auto"/>
      <w:sz w:val="28"/>
      <w:szCs w:val="28"/>
      <w:lang w:eastAsia="en-US"/>
    </w:rPr>
  </w:style>
  <w:style w:type="paragraph" w:customStyle="1" w:styleId="450">
    <w:name w:val="Основной текст (45)"/>
    <w:basedOn w:val="Normal"/>
    <w:link w:val="45"/>
    <w:uiPriority w:val="99"/>
    <w:rsid w:val="009976A4"/>
    <w:pPr>
      <w:shd w:val="clear" w:color="auto" w:fill="FFFFFF"/>
      <w:spacing w:before="240" w:line="490" w:lineRule="exact"/>
      <w:jc w:val="both"/>
    </w:pPr>
    <w:rPr>
      <w:rFonts w:ascii="Times New Roman" w:eastAsia="Times New Roman" w:hAnsi="Times New Roman" w:cs="Times New Roman"/>
      <w:b/>
      <w:bCs/>
      <w:color w:val="auto"/>
      <w:sz w:val="26"/>
      <w:szCs w:val="26"/>
      <w:lang w:val="en-US" w:eastAsia="en-US"/>
    </w:rPr>
  </w:style>
  <w:style w:type="paragraph" w:customStyle="1" w:styleId="2b">
    <w:name w:val="Заголовок №2"/>
    <w:basedOn w:val="Normal"/>
    <w:link w:val="2a"/>
    <w:uiPriority w:val="99"/>
    <w:rsid w:val="009976A4"/>
    <w:pPr>
      <w:shd w:val="clear" w:color="auto" w:fill="FFFFFF"/>
      <w:spacing w:line="490" w:lineRule="exact"/>
      <w:outlineLvl w:val="1"/>
    </w:pPr>
    <w:rPr>
      <w:rFonts w:ascii="Tahoma" w:hAnsi="Tahoma" w:cs="Tahoma"/>
      <w:b/>
      <w:bCs/>
      <w:color w:val="auto"/>
      <w:sz w:val="26"/>
      <w:szCs w:val="26"/>
      <w:lang w:eastAsia="en-US"/>
    </w:rPr>
  </w:style>
  <w:style w:type="paragraph" w:customStyle="1" w:styleId="2d">
    <w:name w:val="Подпись к таблице (2)"/>
    <w:basedOn w:val="Normal"/>
    <w:link w:val="2c"/>
    <w:uiPriority w:val="99"/>
    <w:rsid w:val="009976A4"/>
    <w:pPr>
      <w:shd w:val="clear" w:color="auto" w:fill="FFFFFF"/>
      <w:spacing w:line="240" w:lineRule="atLeast"/>
    </w:pPr>
    <w:rPr>
      <w:rFonts w:ascii="Times New Roman" w:eastAsia="Times New Roman" w:hAnsi="Times New Roman" w:cs="Times New Roman"/>
      <w:b/>
      <w:bCs/>
      <w:color w:val="auto"/>
      <w:sz w:val="26"/>
      <w:szCs w:val="26"/>
      <w:lang w:eastAsia="en-US"/>
    </w:rPr>
  </w:style>
  <w:style w:type="paragraph" w:customStyle="1" w:styleId="460">
    <w:name w:val="Основной текст (46)"/>
    <w:basedOn w:val="Normal"/>
    <w:link w:val="46"/>
    <w:uiPriority w:val="99"/>
    <w:rsid w:val="009976A4"/>
    <w:pPr>
      <w:shd w:val="clear" w:color="auto" w:fill="FFFFFF"/>
      <w:spacing w:after="240" w:line="240" w:lineRule="atLeast"/>
      <w:jc w:val="right"/>
    </w:pPr>
    <w:rPr>
      <w:rFonts w:ascii="Times New Roman" w:eastAsia="Times New Roman" w:hAnsi="Times New Roman" w:cs="Times New Roman"/>
      <w:b/>
      <w:bCs/>
      <w:color w:val="auto"/>
      <w:sz w:val="26"/>
      <w:szCs w:val="26"/>
      <w:lang w:eastAsia="en-US"/>
    </w:rPr>
  </w:style>
  <w:style w:type="paragraph" w:customStyle="1" w:styleId="a4">
    <w:name w:val="Подпись к таблице"/>
    <w:basedOn w:val="Normal"/>
    <w:link w:val="a3"/>
    <w:uiPriority w:val="99"/>
    <w:rsid w:val="009976A4"/>
    <w:pPr>
      <w:shd w:val="clear" w:color="auto" w:fill="FFFFFF"/>
      <w:spacing w:line="485" w:lineRule="exact"/>
      <w:ind w:firstLine="760"/>
      <w:jc w:val="both"/>
    </w:pPr>
    <w:rPr>
      <w:rFonts w:ascii="Times New Roman" w:eastAsia="Times New Roman" w:hAnsi="Times New Roman" w:cs="Times New Roman"/>
      <w:color w:val="auto"/>
      <w:sz w:val="28"/>
      <w:szCs w:val="28"/>
      <w:lang w:eastAsia="en-US"/>
    </w:rPr>
  </w:style>
  <w:style w:type="paragraph" w:styleId="Header">
    <w:name w:val="header"/>
    <w:basedOn w:val="Normal"/>
    <w:link w:val="HeaderChar"/>
    <w:uiPriority w:val="99"/>
    <w:rsid w:val="008C6543"/>
    <w:pPr>
      <w:tabs>
        <w:tab w:val="center" w:pos="4677"/>
        <w:tab w:val="right" w:pos="9355"/>
      </w:tabs>
    </w:pPr>
  </w:style>
  <w:style w:type="character" w:customStyle="1" w:styleId="HeaderChar">
    <w:name w:val="Header Char"/>
    <w:basedOn w:val="DefaultParagraphFont"/>
    <w:link w:val="Header"/>
    <w:uiPriority w:val="99"/>
    <w:locked/>
    <w:rsid w:val="008C6543"/>
    <w:rPr>
      <w:rFonts w:ascii="Arial Unicode MS" w:eastAsia="Times New Roman" w:hAnsi="Arial Unicode MS" w:cs="Arial Unicode MS"/>
      <w:color w:val="000000"/>
      <w:sz w:val="24"/>
      <w:szCs w:val="24"/>
      <w:lang w:eastAsia="ru-RU"/>
    </w:rPr>
  </w:style>
  <w:style w:type="table" w:customStyle="1" w:styleId="TableNormal1">
    <w:name w:val="Table Normal1"/>
    <w:uiPriority w:val="99"/>
    <w:semiHidden/>
    <w:rsid w:val="00594786"/>
    <w:pPr>
      <w:widowControl w:val="0"/>
      <w:autoSpaceDE w:val="0"/>
      <w:autoSpaceDN w:val="0"/>
    </w:pPr>
    <w:rPr>
      <w:lang w:val="en-US" w:eastAsia="en-US"/>
    </w:rPr>
    <w:tblPr>
      <w:tblInd w:w="0" w:type="dxa"/>
      <w:tblCellMar>
        <w:top w:w="0" w:type="dxa"/>
        <w:left w:w="0" w:type="dxa"/>
        <w:bottom w:w="0" w:type="dxa"/>
        <w:right w:w="0" w:type="dxa"/>
      </w:tblCellMar>
    </w:tblPr>
  </w:style>
  <w:style w:type="table" w:styleId="TableGrid">
    <w:name w:val="Table Grid"/>
    <w:basedOn w:val="TableNormal"/>
    <w:uiPriority w:val="99"/>
    <w:locked/>
    <w:rsid w:val="00DC5686"/>
    <w:pPr>
      <w:widowControl w:val="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50E0D"/>
    <w:rPr>
      <w:sz w:val="20"/>
      <w:szCs w:val="20"/>
    </w:rPr>
  </w:style>
  <w:style w:type="character" w:customStyle="1" w:styleId="EndnoteTextChar">
    <w:name w:val="Endnote Text Char"/>
    <w:basedOn w:val="DefaultParagraphFont"/>
    <w:link w:val="EndnoteText"/>
    <w:uiPriority w:val="99"/>
    <w:semiHidden/>
    <w:rsid w:val="002B5B06"/>
    <w:rPr>
      <w:rFonts w:ascii="Arial Unicode MS" w:hAnsi="Arial Unicode MS" w:cs="Arial Unicode MS"/>
      <w:color w:val="000000"/>
      <w:sz w:val="20"/>
      <w:szCs w:val="20"/>
    </w:rPr>
  </w:style>
  <w:style w:type="paragraph" w:styleId="FootnoteText">
    <w:name w:val="footnote text"/>
    <w:basedOn w:val="Normal"/>
    <w:link w:val="FootnoteTextChar"/>
    <w:uiPriority w:val="99"/>
    <w:semiHidden/>
    <w:rsid w:val="00B50E0D"/>
    <w:rPr>
      <w:sz w:val="20"/>
      <w:szCs w:val="20"/>
    </w:rPr>
  </w:style>
  <w:style w:type="character" w:customStyle="1" w:styleId="FootnoteTextChar">
    <w:name w:val="Footnote Text Char"/>
    <w:basedOn w:val="DefaultParagraphFont"/>
    <w:link w:val="FootnoteText"/>
    <w:uiPriority w:val="99"/>
    <w:semiHidden/>
    <w:rsid w:val="002B5B06"/>
    <w:rPr>
      <w:rFonts w:ascii="Arial Unicode MS" w:hAnsi="Arial Unicode MS" w:cs="Arial Unicode MS"/>
      <w:color w:val="000000"/>
      <w:sz w:val="20"/>
      <w:szCs w:val="20"/>
    </w:rPr>
  </w:style>
  <w:style w:type="character" w:styleId="EndnoteReference">
    <w:name w:val="endnote reference"/>
    <w:basedOn w:val="DefaultParagraphFont"/>
    <w:uiPriority w:val="99"/>
    <w:semiHidden/>
    <w:rsid w:val="00B50E0D"/>
    <w:rPr>
      <w:rFonts w:cs="Times New Roman"/>
      <w:vertAlign w:val="superscript"/>
    </w:rPr>
  </w:style>
  <w:style w:type="character" w:styleId="FootnoteReference">
    <w:name w:val="footnote reference"/>
    <w:basedOn w:val="DefaultParagraphFont"/>
    <w:uiPriority w:val="99"/>
    <w:semiHidden/>
    <w:rsid w:val="00B50E0D"/>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5.xml"/><Relationship Id="rId42" Type="http://schemas.openxmlformats.org/officeDocument/2006/relationships/header" Target="header17.xml"/><Relationship Id="rId47" Type="http://schemas.openxmlformats.org/officeDocument/2006/relationships/footer" Target="footer22.xml"/><Relationship Id="rId50" Type="http://schemas.openxmlformats.org/officeDocument/2006/relationships/header" Target="header21.xml"/><Relationship Id="rId55" Type="http://schemas.openxmlformats.org/officeDocument/2006/relationships/footer" Target="footer26.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6.xml"/><Relationship Id="rId29" Type="http://schemas.openxmlformats.org/officeDocument/2006/relationships/footer" Target="footer13.xml"/><Relationship Id="rId41" Type="http://schemas.openxmlformats.org/officeDocument/2006/relationships/footer" Target="footer19.xml"/><Relationship Id="rId54" Type="http://schemas.openxmlformats.org/officeDocument/2006/relationships/header" Target="header23.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7.xml"/><Relationship Id="rId40" Type="http://schemas.openxmlformats.org/officeDocument/2006/relationships/footer" Target="footer18.xml"/><Relationship Id="rId45" Type="http://schemas.openxmlformats.org/officeDocument/2006/relationships/header" Target="header19.xml"/><Relationship Id="rId53" Type="http://schemas.openxmlformats.org/officeDocument/2006/relationships/footer" Target="footer25.xml"/><Relationship Id="rId58" Type="http://schemas.openxmlformats.org/officeDocument/2006/relationships/footer" Target="footer2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2.xml"/><Relationship Id="rId36" Type="http://schemas.openxmlformats.org/officeDocument/2006/relationships/header" Target="header14.xml"/><Relationship Id="rId49" Type="http://schemas.openxmlformats.org/officeDocument/2006/relationships/footer" Target="footer23.xml"/><Relationship Id="rId57" Type="http://schemas.openxmlformats.org/officeDocument/2006/relationships/header" Target="header25.xml"/><Relationship Id="rId61" Type="http://schemas.openxmlformats.org/officeDocument/2006/relationships/footer" Target="footer29.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header" Target="header18.xml"/><Relationship Id="rId52" Type="http://schemas.openxmlformats.org/officeDocument/2006/relationships/footer" Target="footer24.xml"/><Relationship Id="rId60"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6.xml"/><Relationship Id="rId43" Type="http://schemas.openxmlformats.org/officeDocument/2006/relationships/footer" Target="footer20.xml"/><Relationship Id="rId48" Type="http://schemas.openxmlformats.org/officeDocument/2006/relationships/header" Target="header20.xml"/><Relationship Id="rId56" Type="http://schemas.openxmlformats.org/officeDocument/2006/relationships/header" Target="header24.xml"/><Relationship Id="rId8" Type="http://schemas.openxmlformats.org/officeDocument/2006/relationships/footer" Target="footer2.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21.xml"/><Relationship Id="rId59"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894</TotalTime>
  <Pages>553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Зам.дир по УВР</dc:creator>
  <cp:keywords/>
  <dc:description/>
  <cp:lastModifiedBy>Наталья</cp:lastModifiedBy>
  <cp:revision>274</cp:revision>
  <cp:lastPrinted>2025-01-12T13:22:00Z</cp:lastPrinted>
  <dcterms:created xsi:type="dcterms:W3CDTF">2023-08-22T00:11:00Z</dcterms:created>
  <dcterms:modified xsi:type="dcterms:W3CDTF">2025-01-12T14:43:00Z</dcterms:modified>
</cp:coreProperties>
</file>